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E665D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8369FE" w:rsidRPr="008369FE">
        <w:rPr>
          <w:b/>
          <w:sz w:val="22"/>
          <w:szCs w:val="22"/>
        </w:rPr>
        <w:t>ZP.271.23.2021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369FE" w:rsidRPr="00110593" w:rsidTr="00BF2334">
        <w:tc>
          <w:tcPr>
            <w:tcW w:w="9104" w:type="dxa"/>
            <w:shd w:val="clear" w:color="auto" w:fill="D9D9D9"/>
          </w:tcPr>
          <w:p w:rsidR="008369FE" w:rsidRPr="00110593" w:rsidRDefault="008369FE" w:rsidP="00BF233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8369FE" w:rsidRPr="00110593" w:rsidRDefault="008369FE" w:rsidP="00BF233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8369FE">
              <w:t>(</w:t>
            </w:r>
            <w:proofErr w:type="spellStart"/>
            <w:r w:rsidRPr="008369FE">
              <w:t>Dz.U</w:t>
            </w:r>
            <w:proofErr w:type="spellEnd"/>
            <w:r w:rsidRPr="008369FE">
              <w:t>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8369FE" w:rsidRPr="0043102D" w:rsidRDefault="008369FE" w:rsidP="00BF233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8369FE" w:rsidRPr="00110593" w:rsidRDefault="008369FE" w:rsidP="00BF2334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8369F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8369FE">
        <w:rPr>
          <w:b/>
          <w:sz w:val="22"/>
          <w:szCs w:val="22"/>
        </w:rPr>
        <w:t>Wyposażenie i wykonanie aranżacji wnętrz Centrum Sportu w Staniątkach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</w:p>
    <w:p w:rsidR="00106AC7" w:rsidRPr="009A4A2C" w:rsidRDefault="000719DC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 xml:space="preserve">imię, nazwisko i </w:t>
      </w:r>
      <w:r w:rsidR="0000184A" w:rsidRPr="000719DC">
        <w:rPr>
          <w:i/>
          <w:iCs/>
          <w:vertAlign w:val="superscript"/>
        </w:rPr>
        <w:t xml:space="preserve">podpis osoby/ osób uprawnionych do </w:t>
      </w:r>
      <w:r w:rsidRPr="000719DC">
        <w:rPr>
          <w:i/>
          <w:iCs/>
          <w:vertAlign w:val="superscript"/>
        </w:rPr>
        <w:t>reprezentacji</w:t>
      </w:r>
      <w:r w:rsidR="0000184A" w:rsidRPr="000719DC">
        <w:rPr>
          <w:i/>
          <w:iCs/>
          <w:vertAlign w:val="superscript"/>
        </w:rPr>
        <w:t xml:space="preserve"> Wykonawcy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3B7E" w:rsidRDefault="006C3B7E">
      <w:r>
        <w:separator/>
      </w:r>
    </w:p>
  </w:endnote>
  <w:endnote w:type="continuationSeparator" w:id="0">
    <w:p w:rsidR="006C3B7E" w:rsidRDefault="006C3B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336EEB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9FE" w:rsidRDefault="008369F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3B7E" w:rsidRDefault="006C3B7E">
      <w:r>
        <w:separator/>
      </w:r>
    </w:p>
  </w:footnote>
  <w:footnote w:type="continuationSeparator" w:id="0">
    <w:p w:rsidR="006C3B7E" w:rsidRDefault="006C3B7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9FE" w:rsidRDefault="008369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9FE" w:rsidRDefault="008369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9FE" w:rsidRDefault="008369F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69FE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C3B7E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69FE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665DD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B8A29-ADEF-437D-B068-6FE98F440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204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2010-01-07T08:39:00Z</cp:lastPrinted>
  <dcterms:created xsi:type="dcterms:W3CDTF">2021-07-20T12:08:00Z</dcterms:created>
  <dcterms:modified xsi:type="dcterms:W3CDTF">2021-07-20T12:08:00Z</dcterms:modified>
</cp:coreProperties>
</file>