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96B7670" w:rsidR="00A529B6" w:rsidRPr="003E7CB4" w:rsidRDefault="00A529B6" w:rsidP="002415B7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3E7CB4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3E7CB4" w:rsidRPr="003E7CB4">
        <w:rPr>
          <w:rFonts w:asciiTheme="minorHAnsi" w:hAnsiTheme="minorHAnsi" w:cstheme="minorHAnsi"/>
          <w:sz w:val="22"/>
          <w:szCs w:val="22"/>
        </w:rPr>
        <w:t xml:space="preserve"> </w:t>
      </w:r>
      <w:r w:rsidR="003E7CB4" w:rsidRPr="003E7CB4">
        <w:rPr>
          <w:rFonts w:asciiTheme="minorHAnsi" w:hAnsiTheme="minorHAnsi" w:cstheme="minorHAnsi"/>
          <w:sz w:val="22"/>
          <w:szCs w:val="22"/>
        </w:rPr>
        <w:t>dostawa automatycznego ekspresu ciśnieniowego do kawy, kuchenki mikrofalowej - KC-zp.272-354/21</w:t>
      </w:r>
      <w:r w:rsidRPr="003E7CB4">
        <w:rPr>
          <w:rFonts w:asciiTheme="minorHAnsi" w:hAnsiTheme="minorHAnsi" w:cstheme="minorHAnsi"/>
          <w:sz w:val="22"/>
          <w:szCs w:val="22"/>
        </w:rPr>
        <w:t>,</w:t>
      </w:r>
      <w:r w:rsidRPr="003E7CB4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3E7CB4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3E7CB4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3E7CB4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CB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4</cp:revision>
  <cp:lastPrinted>2021-06-25T10:35:00Z</cp:lastPrinted>
  <dcterms:created xsi:type="dcterms:W3CDTF">2021-06-28T07:46:00Z</dcterms:created>
  <dcterms:modified xsi:type="dcterms:W3CDTF">2021-07-08T11:37:00Z</dcterms:modified>
</cp:coreProperties>
</file>