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1D2ECC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1D2ECC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1D2ECC" w:rsidRPr="00CB1428" w:rsidRDefault="001D2ECC" w:rsidP="001D2ECC">
      <w:pPr>
        <w:tabs>
          <w:tab w:val="right" w:pos="9000"/>
        </w:tabs>
      </w:pPr>
      <w:r w:rsidRPr="00CB1428">
        <w:t>NAZWA WYKONAWCY: ………………………………………………………………..</w:t>
      </w:r>
    </w:p>
    <w:p w:rsidR="001D2ECC" w:rsidRPr="00CB1428" w:rsidRDefault="001D2ECC" w:rsidP="001D2ECC">
      <w:pPr>
        <w:tabs>
          <w:tab w:val="right" w:pos="8222"/>
        </w:tabs>
        <w:jc w:val="both"/>
      </w:pPr>
      <w:r w:rsidRPr="00CB1428">
        <w:t>FORMA PROWADZONEJ DZIAŁALNOŚCI: (mikroprzedsiębiorstwo, małe przedsiębiorstwo, średnie przedsiębiorstwo, jednoosobowa działalność gospodarcza, osoba fizyczna nieprowadząca działalności gospodarczej, inny rodzaj)         ……………………………………………………</w:t>
      </w:r>
    </w:p>
    <w:p w:rsidR="001D2ECC" w:rsidRPr="00CB1428" w:rsidRDefault="001D2ECC" w:rsidP="001D2ECC">
      <w:pPr>
        <w:tabs>
          <w:tab w:val="right" w:pos="9000"/>
        </w:tabs>
      </w:pPr>
      <w:r w:rsidRPr="00CB1428">
        <w:t>ADRES:  ……………………………………………………………………………………</w:t>
      </w:r>
    </w:p>
    <w:p w:rsidR="001D2ECC" w:rsidRPr="00CB1428" w:rsidRDefault="001D2ECC" w:rsidP="001D2ECC">
      <w:pPr>
        <w:tabs>
          <w:tab w:val="right" w:pos="9000"/>
        </w:tabs>
      </w:pPr>
      <w:r w:rsidRPr="00CB1428">
        <w:t>WOJEWÓDZTWO: …………………………….....</w:t>
      </w:r>
    </w:p>
    <w:p w:rsidR="001D2ECC" w:rsidRPr="00CB1428" w:rsidRDefault="001D2ECC" w:rsidP="001D2ECC">
      <w:pPr>
        <w:tabs>
          <w:tab w:val="right" w:pos="9000"/>
        </w:tabs>
      </w:pPr>
      <w:r w:rsidRPr="00CB1428">
        <w:t>TEL: …………………………………………………………………………..</w:t>
      </w:r>
    </w:p>
    <w:p w:rsidR="001D2ECC" w:rsidRPr="00CB1428" w:rsidRDefault="001D2ECC" w:rsidP="001D2ECC">
      <w:pPr>
        <w:tabs>
          <w:tab w:val="right" w:pos="9000"/>
        </w:tabs>
      </w:pPr>
      <w:r w:rsidRPr="00CB1428">
        <w:t>FAX: …………………………………………………………………………………………….</w:t>
      </w:r>
    </w:p>
    <w:p w:rsidR="001D2ECC" w:rsidRPr="00CB1428" w:rsidRDefault="001D2ECC" w:rsidP="001D2ECC">
      <w:pPr>
        <w:tabs>
          <w:tab w:val="right" w:pos="9000"/>
        </w:tabs>
      </w:pPr>
      <w:r w:rsidRPr="00CB1428">
        <w:t>E-MAIL: ……………………………………………………………………………………….</w:t>
      </w:r>
    </w:p>
    <w:p w:rsidR="001D2ECC" w:rsidRPr="00CB1428" w:rsidRDefault="001D2ECC" w:rsidP="001D2ECC">
      <w:pPr>
        <w:tabs>
          <w:tab w:val="right" w:pos="9000"/>
        </w:tabs>
      </w:pPr>
      <w:r w:rsidRPr="00CB1428">
        <w:t>NIP: …………………………………. REGON:………………………………………………...</w:t>
      </w:r>
    </w:p>
    <w:p w:rsidR="001D2ECC" w:rsidRPr="00CB1428" w:rsidRDefault="001D2ECC" w:rsidP="001D2EC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B1428">
        <w:t xml:space="preserve">BANK/ NR KONTA: </w:t>
      </w:r>
      <w:bookmarkStart w:id="0" w:name="_GoBack"/>
      <w:bookmarkEnd w:id="0"/>
      <w:r w:rsidRPr="00CB1428">
        <w:t>…………………………………………………………………………</w:t>
      </w:r>
    </w:p>
    <w:p w:rsidR="001D2ECC" w:rsidRPr="00CB1428" w:rsidRDefault="001D2ECC" w:rsidP="001D2ECC">
      <w:pPr>
        <w:spacing w:line="360" w:lineRule="auto"/>
        <w:rPr>
          <w:sz w:val="22"/>
          <w:szCs w:val="22"/>
        </w:rPr>
      </w:pPr>
      <w:r w:rsidRPr="00CB1428">
        <w:rPr>
          <w:sz w:val="22"/>
          <w:szCs w:val="22"/>
        </w:rPr>
        <w:t>Do: Nazwa i siedziba Zamawiającego:</w:t>
      </w:r>
    </w:p>
    <w:p w:rsidR="001D2ECC" w:rsidRPr="00CB1428" w:rsidRDefault="001D2ECC" w:rsidP="001D2ECC">
      <w:pPr>
        <w:ind w:right="-110"/>
        <w:rPr>
          <w:b/>
          <w:sz w:val="22"/>
          <w:szCs w:val="22"/>
        </w:rPr>
      </w:pPr>
      <w:r w:rsidRPr="00CB1428">
        <w:rPr>
          <w:b/>
          <w:sz w:val="22"/>
          <w:szCs w:val="22"/>
        </w:rPr>
        <w:t>Akademia Górniczo - Hutnicza</w:t>
      </w:r>
    </w:p>
    <w:p w:rsidR="001D2ECC" w:rsidRPr="00CB1428" w:rsidRDefault="001D2ECC" w:rsidP="001D2ECC">
      <w:pPr>
        <w:ind w:right="-110"/>
        <w:rPr>
          <w:b/>
          <w:sz w:val="22"/>
          <w:szCs w:val="22"/>
        </w:rPr>
      </w:pPr>
      <w:r w:rsidRPr="00CB1428">
        <w:rPr>
          <w:b/>
          <w:sz w:val="22"/>
          <w:szCs w:val="22"/>
        </w:rPr>
        <w:t>im. Stanisława Staszica w Krakowie</w:t>
      </w:r>
    </w:p>
    <w:p w:rsidR="001D2ECC" w:rsidRPr="00CB1428" w:rsidRDefault="001D2ECC" w:rsidP="001D2ECC">
      <w:pPr>
        <w:ind w:right="-110"/>
        <w:rPr>
          <w:b/>
          <w:sz w:val="22"/>
          <w:szCs w:val="22"/>
        </w:rPr>
      </w:pPr>
      <w:r w:rsidRPr="00CB1428">
        <w:rPr>
          <w:b/>
          <w:sz w:val="22"/>
          <w:szCs w:val="22"/>
        </w:rPr>
        <w:t xml:space="preserve">Dział Zamówień Publicznych  </w:t>
      </w:r>
    </w:p>
    <w:p w:rsidR="001D2ECC" w:rsidRPr="00CB1428" w:rsidRDefault="001D2ECC" w:rsidP="001D2ECC">
      <w:pPr>
        <w:ind w:right="-110"/>
        <w:rPr>
          <w:b/>
          <w:sz w:val="22"/>
          <w:szCs w:val="22"/>
        </w:rPr>
      </w:pPr>
      <w:r w:rsidRPr="00CB1428">
        <w:rPr>
          <w:b/>
          <w:sz w:val="22"/>
          <w:szCs w:val="22"/>
        </w:rPr>
        <w:t xml:space="preserve">Al. Mickiewicza 30 </w:t>
      </w:r>
    </w:p>
    <w:p w:rsidR="001D2ECC" w:rsidRPr="00CB1428" w:rsidRDefault="001D2ECC" w:rsidP="001D2ECC">
      <w:pPr>
        <w:rPr>
          <w:b/>
          <w:sz w:val="22"/>
          <w:szCs w:val="22"/>
        </w:rPr>
      </w:pPr>
      <w:r w:rsidRPr="00CB1428">
        <w:rPr>
          <w:b/>
          <w:sz w:val="22"/>
          <w:szCs w:val="22"/>
        </w:rPr>
        <w:t xml:space="preserve">30-059 Kraków,  </w:t>
      </w:r>
    </w:p>
    <w:p w:rsidR="00DD1292" w:rsidRDefault="00DD1292" w:rsidP="00DD1292">
      <w:pPr>
        <w:widowControl w:val="0"/>
        <w:ind w:right="1"/>
        <w:jc w:val="both"/>
      </w:pPr>
    </w:p>
    <w:p w:rsidR="00CB1428" w:rsidRPr="00CB1428" w:rsidRDefault="00DD1292" w:rsidP="00CB1428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CB1428" w:rsidRPr="00CB1428">
        <w:rPr>
          <w:b/>
        </w:rPr>
        <w:t>Dostawa systemu do pomiaru oporu przepływu powietrza - KC-zp.272-322/21</w:t>
      </w:r>
    </w:p>
    <w:p w:rsidR="00DD1292" w:rsidRDefault="00DD1292" w:rsidP="00DD1292">
      <w:pPr>
        <w:widowControl w:val="0"/>
        <w:ind w:right="1"/>
        <w:jc w:val="both"/>
      </w:pPr>
      <w:r>
        <w:t>oferuję realizację przedmiotu zamówienia, zgodnie z zasadami określonymi w specyfikacji warunków zamówienia.</w:t>
      </w:r>
    </w:p>
    <w:p w:rsidR="00F70053" w:rsidRDefault="00F70053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bookmarkStart w:id="1" w:name="_Hlk71193184"/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1D2ECC" w:rsidP="008D2AB8">
      <w:pPr>
        <w:pStyle w:val="Tekstpodstawowy"/>
      </w:pPr>
      <w:r>
        <w:t>P</w:t>
      </w:r>
      <w:r w:rsidR="00FE545C">
        <w:t>roducent/model zaoferowanego</w:t>
      </w:r>
      <w:r w:rsidR="00CB1428">
        <w:t xml:space="preserve"> urządzenia</w:t>
      </w:r>
      <w:r>
        <w:t xml:space="preserve"> </w:t>
      </w:r>
      <w:r w:rsidR="00FE545C" w:rsidRPr="00FE545C">
        <w:rPr>
          <w:b w:val="0"/>
        </w:rPr>
        <w:t>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</w:t>
      </w:r>
      <w:r w:rsidR="001D2ECC">
        <w:t xml:space="preserve"> dni od daty podpisani umowy </w:t>
      </w:r>
      <w:bookmarkStart w:id="2" w:name="_Hlk76627025"/>
      <w:r w:rsidRPr="0022732C">
        <w:rPr>
          <w:i/>
          <w:highlight w:val="yellow"/>
        </w:rPr>
        <w:t>(kryterium oceny ofert)</w:t>
      </w:r>
    </w:p>
    <w:bookmarkEnd w:id="2"/>
    <w:p w:rsidR="00CB1428" w:rsidRDefault="008D2AB8" w:rsidP="00CB142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="001D2ECC">
        <w:rPr>
          <w:b/>
        </w:rPr>
        <w:t xml:space="preserve"> </w:t>
      </w:r>
      <w:r w:rsidR="00CB1428">
        <w:rPr>
          <w:b/>
        </w:rPr>
        <w:t>………</w:t>
      </w:r>
      <w:r w:rsidR="001D2ECC" w:rsidRPr="001D2ECC">
        <w:t xml:space="preserve"> miesiące</w:t>
      </w:r>
      <w:r w:rsidR="00CB1428">
        <w:t xml:space="preserve"> </w:t>
      </w:r>
      <w:r w:rsidR="00CB1428" w:rsidRPr="0022732C">
        <w:rPr>
          <w:i/>
          <w:highlight w:val="yellow"/>
        </w:rPr>
        <w:t>(kryterium oceny ofert)</w:t>
      </w:r>
    </w:p>
    <w:bookmarkEnd w:id="1"/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1D2ECC"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D2ECC" w:rsidRDefault="001D2ECC" w:rsidP="001D2ECC">
      <w:pPr>
        <w:ind w:left="720"/>
        <w:jc w:val="center"/>
        <w:rPr>
          <w:sz w:val="20"/>
          <w:szCs w:val="20"/>
        </w:rPr>
      </w:pPr>
    </w:p>
    <w:p w:rsidR="001D2ECC" w:rsidRDefault="001D2ECC" w:rsidP="001D2ECC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3372" w:rsidRDefault="004D3372">
      <w:r>
        <w:separator/>
      </w:r>
    </w:p>
  </w:endnote>
  <w:endnote w:type="continuationSeparator" w:id="0">
    <w:p w:rsidR="004D3372" w:rsidRDefault="004D3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C1F" w:rsidRDefault="00402C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C1F" w:rsidRDefault="00402C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3372" w:rsidRDefault="004D3372">
      <w:r>
        <w:separator/>
      </w:r>
    </w:p>
  </w:footnote>
  <w:footnote w:type="continuationSeparator" w:id="0">
    <w:p w:rsidR="004D3372" w:rsidRDefault="004D33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C1F" w:rsidRDefault="00402C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C1F" w:rsidRDefault="00402C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59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2ECC"/>
    <w:rsid w:val="001D4612"/>
    <w:rsid w:val="00207E98"/>
    <w:rsid w:val="002723B0"/>
    <w:rsid w:val="00315A4A"/>
    <w:rsid w:val="00402C1F"/>
    <w:rsid w:val="004B7300"/>
    <w:rsid w:val="004C6753"/>
    <w:rsid w:val="004D3372"/>
    <w:rsid w:val="005132F6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2C36"/>
    <w:rsid w:val="00A47B4D"/>
    <w:rsid w:val="00A83018"/>
    <w:rsid w:val="00B774DC"/>
    <w:rsid w:val="00C969A6"/>
    <w:rsid w:val="00CA7D36"/>
    <w:rsid w:val="00CB1428"/>
    <w:rsid w:val="00D24208"/>
    <w:rsid w:val="00D60C38"/>
    <w:rsid w:val="00D66893"/>
    <w:rsid w:val="00D85599"/>
    <w:rsid w:val="00D90ACB"/>
    <w:rsid w:val="00DC1500"/>
    <w:rsid w:val="00DD1292"/>
    <w:rsid w:val="00E44371"/>
    <w:rsid w:val="00E949B0"/>
    <w:rsid w:val="00F00591"/>
    <w:rsid w:val="00F51688"/>
    <w:rsid w:val="00F53146"/>
    <w:rsid w:val="00F70053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3A014B"/>
  <w15:chartTrackingRefBased/>
  <w15:docId w15:val="{EF338F35-04EA-4662-81DE-46D46ED6C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2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3CA20-4573-4275-ABED-EE095A7EC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627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2021-07-07T12:56:00Z</dcterms:created>
  <dcterms:modified xsi:type="dcterms:W3CDTF">2021-07-08T06:58:00Z</dcterms:modified>
</cp:coreProperties>
</file>