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E03EF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3E24" w:rsidRPr="00BB3E24">
        <w:rPr>
          <w:rFonts w:ascii="Times New Roman" w:hAnsi="Times New Roman"/>
          <w:b/>
        </w:rPr>
        <w:t>KA-2/008/2021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BB3E24" w:rsidRPr="00BB3E2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B3E24" w:rsidRPr="00110593" w:rsidTr="00A70C80">
        <w:tc>
          <w:tcPr>
            <w:tcW w:w="9212" w:type="dxa"/>
            <w:shd w:val="clear" w:color="auto" w:fill="D9D9D9"/>
          </w:tcPr>
          <w:p w:rsidR="00BB3E24" w:rsidRPr="00110593" w:rsidRDefault="00BB3E24" w:rsidP="00A70C8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B3E24" w:rsidRPr="00110593" w:rsidRDefault="00BB3E24" w:rsidP="00A70C8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B3E2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B3E24" w:rsidRPr="00110593" w:rsidRDefault="00BB3E24" w:rsidP="00A70C8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E24" w:rsidRPr="00110593" w:rsidRDefault="00BB3E24" w:rsidP="00A70C8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BB3E24" w:rsidRPr="00110593" w:rsidRDefault="00BB3E24" w:rsidP="00A70C8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B3E24" w:rsidRPr="00BB3E24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B3E2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B3E24">
        <w:rPr>
          <w:rFonts w:ascii="Times New Roman" w:hAnsi="Times New Roman"/>
          <w:b/>
        </w:rPr>
        <w:t>Remont instalacji elektrycznej w budynku KN-1 (14-1) Wydziału Architektury Politechniki Krakowskiej przy ul. Kanoniczej 1 w Krakowie - etap 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  <w:r w:rsidRPr="00E97DE0">
        <w:rPr>
          <w:rFonts w:ascii="Times New Roman" w:hAnsi="Times New Roman"/>
        </w:rPr>
        <w:lastRenderedPageBreak/>
        <w:t>Oświadczam, że nie podlegam wykluczeniu z postępowania na podstawie art. 109 ust. 1 pkt 1, pkt 4, pkt 5, pkt 6, pkt 7</w:t>
      </w:r>
      <w:r>
        <w:rPr>
          <w:rFonts w:ascii="Times New Roman" w:hAnsi="Times New Roman"/>
        </w:rPr>
        <w:t xml:space="preserve"> </w:t>
      </w:r>
      <w:r w:rsidRPr="00E97DE0">
        <w:rPr>
          <w:rFonts w:ascii="Times New Roman" w:hAnsi="Times New Roman"/>
        </w:rPr>
        <w:t xml:space="preserve">ustawy </w:t>
      </w:r>
      <w:proofErr w:type="spellStart"/>
      <w:r w:rsidRPr="00E97DE0">
        <w:rPr>
          <w:rFonts w:ascii="Times New Roman" w:hAnsi="Times New Roman"/>
        </w:rPr>
        <w:t>Pzp</w:t>
      </w:r>
      <w:proofErr w:type="spellEnd"/>
      <w:r w:rsidRPr="00E97DE0">
        <w:rPr>
          <w:rFonts w:ascii="Times New Roman" w:hAnsi="Times New Roman"/>
        </w:rPr>
        <w:t>.</w:t>
      </w: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E97DE0" w:rsidRPr="00F90CD1" w:rsidRDefault="00E97DE0" w:rsidP="00E97DE0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E97DE0" w:rsidRPr="00F90CD1" w:rsidRDefault="00E97DE0" w:rsidP="00E97DE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E97DE0" w:rsidRPr="00F90CD1" w:rsidRDefault="00E97DE0" w:rsidP="00E97DE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E97DE0" w:rsidRDefault="00E97DE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97DE0" w:rsidRDefault="00E97DE0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</w:t>
      </w:r>
      <w:r w:rsidR="00E97DE0">
        <w:rPr>
          <w:rFonts w:ascii="Times New Roman" w:hAnsi="Times New Roman"/>
        </w:rPr>
        <w:t xml:space="preserve"> w pkt 7 SWZ</w:t>
      </w:r>
      <w:r w:rsidR="004541F9" w:rsidRPr="00D2702A">
        <w:rPr>
          <w:rFonts w:ascii="Times New Roman" w:hAnsi="Times New Roman"/>
        </w:rPr>
        <w:t>,</w:t>
      </w:r>
      <w:r w:rsidR="00313417" w:rsidRPr="00D2702A">
        <w:rPr>
          <w:rFonts w:ascii="Times New Roman" w:hAnsi="Times New Roman"/>
        </w:rPr>
        <w:t xml:space="preserve"> warunki udziału </w:t>
      </w:r>
      <w:r w:rsidR="00E97DE0">
        <w:rPr>
          <w:rFonts w:ascii="Times New Roman" w:hAnsi="Times New Roman"/>
        </w:rPr>
        <w:t>w postępowaniu.</w:t>
      </w:r>
    </w:p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97DE0" w:rsidRDefault="00E97DE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97DE0" w:rsidRDefault="00E97DE0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97DE0" w:rsidRDefault="00E97DE0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97DE0" w:rsidRDefault="00E97DE0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97DE0" w:rsidRDefault="00E97DE0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97DE0" w:rsidRDefault="00E97DE0" w:rsidP="00E97DE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E97DE0" w:rsidRPr="00E97DE0" w:rsidRDefault="00E97DE0" w:rsidP="00E97DE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97DE0">
        <w:rPr>
          <w:bCs/>
          <w:i/>
          <w:iCs/>
          <w:color w:val="FF0000"/>
        </w:rPr>
        <w:t>Dokument należy sporządzić w postaci elektronicznej i podpisać kwalifikowanym</w:t>
      </w:r>
    </w:p>
    <w:p w:rsidR="00E97DE0" w:rsidRPr="00E97DE0" w:rsidRDefault="00E97DE0" w:rsidP="00E97DE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97DE0">
        <w:rPr>
          <w:bCs/>
          <w:i/>
          <w:iCs/>
          <w:color w:val="FF0000"/>
        </w:rPr>
        <w:t>podpisem elektronicznym lub podpisem zaufanym lub podpisem osobistym.</w:t>
      </w:r>
    </w:p>
    <w:p w:rsidR="00E97DE0" w:rsidRPr="006676AE" w:rsidRDefault="00E97DE0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sectPr w:rsidR="00E97DE0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7C3" w:rsidRDefault="000367C3" w:rsidP="0038231F">
      <w:pPr>
        <w:spacing w:after="0" w:line="240" w:lineRule="auto"/>
      </w:pPr>
      <w:r>
        <w:separator/>
      </w:r>
    </w:p>
  </w:endnote>
  <w:endnote w:type="continuationSeparator" w:id="0">
    <w:p w:rsidR="000367C3" w:rsidRDefault="000367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7C3" w:rsidRDefault="000367C3" w:rsidP="0038231F">
      <w:pPr>
        <w:spacing w:after="0" w:line="240" w:lineRule="auto"/>
      </w:pPr>
      <w:r>
        <w:separator/>
      </w:r>
    </w:p>
  </w:footnote>
  <w:footnote w:type="continuationSeparator" w:id="0">
    <w:p w:rsidR="000367C3" w:rsidRDefault="000367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C3"/>
    <w:rsid w:val="00023477"/>
    <w:rsid w:val="000247FF"/>
    <w:rsid w:val="00025C8D"/>
    <w:rsid w:val="000303EE"/>
    <w:rsid w:val="000367C3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E24"/>
    <w:rsid w:val="00BE03E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E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02755-B2CD-4AF3-9380-840C641F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2016-07-26T11:32:00Z</cp:lastPrinted>
  <dcterms:created xsi:type="dcterms:W3CDTF">2021-02-26T12:21:00Z</dcterms:created>
  <dcterms:modified xsi:type="dcterms:W3CDTF">2021-02-26T12:36:00Z</dcterms:modified>
</cp:coreProperties>
</file>