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8234F" w14:textId="04EF9E9F" w:rsidR="00DA2A7E" w:rsidRPr="003261E7" w:rsidRDefault="00CC18D3" w:rsidP="00DA2A7E">
      <w:pPr>
        <w:spacing w:after="240"/>
        <w:jc w:val="right"/>
        <w:rPr>
          <w:sz w:val="22"/>
          <w:szCs w:val="22"/>
        </w:rPr>
      </w:pPr>
      <w:r w:rsidRPr="00CC18D3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CC18D3">
        <w:rPr>
          <w:sz w:val="22"/>
          <w:szCs w:val="22"/>
        </w:rPr>
        <w:t>2021-06-09</w:t>
      </w:r>
    </w:p>
    <w:p w14:paraId="7B8F41C5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F928289" w14:textId="77777777" w:rsidR="00CC18D3" w:rsidRPr="00CC18D3" w:rsidRDefault="00CC18D3" w:rsidP="00DA2A7E">
      <w:pPr>
        <w:spacing w:after="40"/>
        <w:rPr>
          <w:b/>
          <w:bCs/>
          <w:sz w:val="22"/>
          <w:szCs w:val="22"/>
        </w:rPr>
      </w:pPr>
      <w:r w:rsidRPr="00CC18D3">
        <w:rPr>
          <w:b/>
          <w:bCs/>
          <w:sz w:val="22"/>
          <w:szCs w:val="22"/>
        </w:rPr>
        <w:t>Szpital Wojewódzki w Poznaniu</w:t>
      </w:r>
    </w:p>
    <w:p w14:paraId="41DB2BFC" w14:textId="22A699BD" w:rsidR="00DA2A7E" w:rsidRPr="003261E7" w:rsidRDefault="00CC18D3" w:rsidP="00DA2A7E">
      <w:pPr>
        <w:spacing w:after="40"/>
        <w:rPr>
          <w:b/>
          <w:bCs/>
          <w:sz w:val="22"/>
          <w:szCs w:val="22"/>
        </w:rPr>
      </w:pPr>
      <w:r w:rsidRPr="00CC18D3">
        <w:rPr>
          <w:b/>
          <w:bCs/>
          <w:sz w:val="22"/>
          <w:szCs w:val="22"/>
        </w:rPr>
        <w:t>Dział Zamówień Publicznych</w:t>
      </w:r>
    </w:p>
    <w:p w14:paraId="1033417C" w14:textId="19DD8F8E" w:rsidR="00DA2A7E" w:rsidRPr="003261E7" w:rsidRDefault="00650314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C18D3" w:rsidRPr="00CC18D3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CC18D3" w:rsidRPr="00CC18D3">
        <w:rPr>
          <w:sz w:val="22"/>
          <w:szCs w:val="22"/>
        </w:rPr>
        <w:t>7/19</w:t>
      </w:r>
    </w:p>
    <w:p w14:paraId="1963EAD8" w14:textId="7523F21C" w:rsidR="00DA2A7E" w:rsidRPr="003261E7" w:rsidRDefault="00CC18D3" w:rsidP="00DA2A7E">
      <w:pPr>
        <w:rPr>
          <w:sz w:val="22"/>
          <w:szCs w:val="22"/>
        </w:rPr>
      </w:pPr>
      <w:r w:rsidRPr="00CC18D3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CC18D3">
        <w:rPr>
          <w:sz w:val="22"/>
          <w:szCs w:val="22"/>
        </w:rPr>
        <w:t>Poznań</w:t>
      </w:r>
    </w:p>
    <w:p w14:paraId="29352E2C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8390F52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400DA59D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697565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6D94849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8B7073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CC18D3" w:rsidRPr="003261E7" w14:paraId="7D67B7B5" w14:textId="77777777" w:rsidTr="009F68FA">
        <w:trPr>
          <w:trHeight w:val="638"/>
        </w:trPr>
        <w:tc>
          <w:tcPr>
            <w:tcW w:w="959" w:type="dxa"/>
            <w:shd w:val="clear" w:color="auto" w:fill="auto"/>
          </w:tcPr>
          <w:p w14:paraId="68653E1E" w14:textId="77777777" w:rsidR="00CC18D3" w:rsidRPr="003261E7" w:rsidRDefault="00CC18D3" w:rsidP="009F68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0CE988" w14:textId="63D8F34E" w:rsidR="00CC18D3" w:rsidRPr="003261E7" w:rsidRDefault="00CC18D3" w:rsidP="009F68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="00650314">
              <w:rPr>
                <w:sz w:val="22"/>
                <w:szCs w:val="22"/>
              </w:rPr>
              <w:t>:</w:t>
            </w:r>
            <w:r w:rsidRPr="003261E7">
              <w:rPr>
                <w:sz w:val="22"/>
                <w:szCs w:val="22"/>
              </w:rPr>
              <w:t xml:space="preserve"> </w:t>
            </w:r>
            <w:r w:rsidRPr="00CC18D3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C18D3">
              <w:rPr>
                <w:b/>
                <w:bCs/>
                <w:sz w:val="22"/>
                <w:szCs w:val="22"/>
              </w:rPr>
              <w:t>Sukcesywne usuwanie awarii instalacyjnych wodno-kanalizacyjnych i C.O. w budynkach Szpitala Wojewódzkiego w Poznaniu.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C18D3">
              <w:rPr>
                <w:b/>
                <w:sz w:val="22"/>
                <w:szCs w:val="22"/>
              </w:rPr>
              <w:t>SZW/DZP/16/2021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401DEBE" w14:textId="77777777" w:rsidR="00CC18D3" w:rsidRPr="00CC18D3" w:rsidRDefault="00CC18D3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 xml:space="preserve">Zamawiający, </w:t>
      </w:r>
      <w:r w:rsidRPr="00CC18D3">
        <w:rPr>
          <w:b/>
          <w:sz w:val="22"/>
          <w:szCs w:val="22"/>
        </w:rPr>
        <w:t>Szpital Wojewódzki w Poznaniu</w:t>
      </w:r>
    </w:p>
    <w:p w14:paraId="055D108B" w14:textId="35610AC2" w:rsidR="00DA2A7E" w:rsidRDefault="00CC18D3" w:rsidP="00DA2A7E">
      <w:pPr>
        <w:spacing w:before="480" w:after="120" w:line="276" w:lineRule="auto"/>
        <w:jc w:val="both"/>
        <w:rPr>
          <w:sz w:val="22"/>
          <w:szCs w:val="22"/>
        </w:rPr>
      </w:pPr>
      <w:r w:rsidRPr="00CC18D3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CC18D3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5E504BFB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C18D3" w:rsidRPr="007240DA" w14:paraId="17C2E6CA" w14:textId="77777777" w:rsidTr="009F68FA">
        <w:tc>
          <w:tcPr>
            <w:tcW w:w="2660" w:type="dxa"/>
            <w:shd w:val="clear" w:color="auto" w:fill="auto"/>
          </w:tcPr>
          <w:p w14:paraId="7798EBCD" w14:textId="28CFBE81" w:rsidR="00CC18D3" w:rsidRPr="007240DA" w:rsidRDefault="00CC18D3" w:rsidP="009F68F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C18D3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409B1008" w14:textId="6537A6CB" w:rsidR="00CC18D3" w:rsidRPr="007240DA" w:rsidRDefault="00CC18D3" w:rsidP="009F68F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C18D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226AB4F2" w14:textId="2B1C8BBB" w:rsidR="00DA2A7E" w:rsidRPr="003261E7" w:rsidRDefault="00CC18D3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DA2A7E">
        <w:rPr>
          <w:rFonts w:ascii="Times New Roman" w:hAnsi="Times New Roman"/>
          <w:szCs w:val="22"/>
        </w:rPr>
        <w:t>Uzasadnienie faktyczne</w:t>
      </w:r>
      <w:r w:rsidR="00DA2A7E" w:rsidRPr="007F118B">
        <w:rPr>
          <w:rFonts w:ascii="Times New Roman" w:hAnsi="Times New Roman"/>
          <w:b w:val="0"/>
          <w:bCs/>
          <w:szCs w:val="22"/>
        </w:rPr>
        <w:t>:</w:t>
      </w:r>
    </w:p>
    <w:p w14:paraId="72AC717E" w14:textId="781A3BC8" w:rsidR="00DA2A7E" w:rsidRPr="003261E7" w:rsidRDefault="00650314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CC18D3">
        <w:rPr>
          <w:sz w:val="22"/>
          <w:szCs w:val="22"/>
        </w:rPr>
        <w:t>szystkie złożone oferty podlegały odrzuceniu</w:t>
      </w:r>
      <w:r>
        <w:rPr>
          <w:sz w:val="22"/>
          <w:szCs w:val="22"/>
        </w:rPr>
        <w:t>.</w:t>
      </w:r>
    </w:p>
    <w:p w14:paraId="27EEBF16" w14:textId="62C3700B" w:rsidR="00020DF5" w:rsidRPr="00650314" w:rsidRDefault="00650314" w:rsidP="00650314">
      <w:pPr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sectPr w:rsidR="00020DF5" w:rsidRPr="006503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00956" w14:textId="77777777" w:rsidR="005C0F40" w:rsidRDefault="005C0F40">
      <w:r>
        <w:separator/>
      </w:r>
    </w:p>
  </w:endnote>
  <w:endnote w:type="continuationSeparator" w:id="0">
    <w:p w14:paraId="21FF2C89" w14:textId="77777777" w:rsidR="005C0F40" w:rsidRDefault="005C0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4312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6E25D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8858E" w14:textId="21148DBE" w:rsidR="003F0CBE" w:rsidRDefault="0065031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048B5A" wp14:editId="1FF8A66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AEBAC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E78755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FF3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63D7A3" w14:textId="77777777" w:rsidR="003F0CBE" w:rsidRDefault="003F0CBE">
    <w:pPr>
      <w:pStyle w:val="Stopka"/>
      <w:tabs>
        <w:tab w:val="clear" w:pos="4536"/>
      </w:tabs>
      <w:jc w:val="center"/>
    </w:pPr>
  </w:p>
  <w:p w14:paraId="65546413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779F1" w14:textId="77777777" w:rsidR="005C0F40" w:rsidRDefault="005C0F40">
      <w:r>
        <w:separator/>
      </w:r>
    </w:p>
  </w:footnote>
  <w:footnote w:type="continuationSeparator" w:id="0">
    <w:p w14:paraId="69722CD4" w14:textId="77777777" w:rsidR="005C0F40" w:rsidRDefault="005C0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616EB" w14:textId="77777777" w:rsidR="00CC18D3" w:rsidRDefault="00CC18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2A2DF" w14:textId="77777777" w:rsidR="00CC18D3" w:rsidRDefault="00CC18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ED1B0" w14:textId="77777777" w:rsidR="00CC18D3" w:rsidRDefault="00CC18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F40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36C19"/>
    <w:rsid w:val="005644C6"/>
    <w:rsid w:val="005C0F40"/>
    <w:rsid w:val="00650314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18D3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CA1270"/>
  <w15:chartTrackingRefBased/>
  <w15:docId w15:val="{23D3AC29-3341-48C7-9FF8-2D7D62A38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Wojciech Ślusarski</dc:creator>
  <cp:keywords/>
  <cp:lastModifiedBy>Wojciech Ślusarski</cp:lastModifiedBy>
  <cp:revision>2</cp:revision>
  <cp:lastPrinted>2021-06-09T10:55:00Z</cp:lastPrinted>
  <dcterms:created xsi:type="dcterms:W3CDTF">2021-06-09T10:55:00Z</dcterms:created>
  <dcterms:modified xsi:type="dcterms:W3CDTF">2021-06-09T10:55:00Z</dcterms:modified>
</cp:coreProperties>
</file>