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F01" w:rsidRPr="00581F01" w:rsidRDefault="00581F01" w:rsidP="00FA4697">
      <w:pPr>
        <w:rPr>
          <w:b/>
          <w:bCs/>
        </w:rPr>
      </w:pPr>
      <w:r w:rsidRPr="00581F01">
        <w:rPr>
          <w:b/>
          <w:bCs/>
        </w:rPr>
        <w:t>Szpital Wojewódzki w Poznaniu</w:t>
      </w:r>
    </w:p>
    <w:p w:rsidR="00280CF6" w:rsidRDefault="00581F01" w:rsidP="00FA4697">
      <w:pPr>
        <w:rPr>
          <w:b/>
          <w:bCs/>
        </w:rPr>
      </w:pPr>
      <w:r w:rsidRPr="00581F01">
        <w:rPr>
          <w:b/>
          <w:bCs/>
        </w:rPr>
        <w:t>Dział Zamówień Publicznych</w:t>
      </w:r>
    </w:p>
    <w:p w:rsidR="00280CF6" w:rsidRDefault="004523FF" w:rsidP="00280CF6">
      <w:pPr>
        <w:rPr>
          <w:b/>
          <w:bCs/>
        </w:rPr>
      </w:pPr>
      <w:r>
        <w:rPr>
          <w:b/>
          <w:bCs/>
        </w:rPr>
        <w:t xml:space="preserve">ul. </w:t>
      </w:r>
      <w:r w:rsidR="00581F01" w:rsidRPr="00581F01">
        <w:rPr>
          <w:b/>
          <w:bCs/>
        </w:rPr>
        <w:t>Juraszów</w:t>
      </w:r>
      <w:r w:rsidR="00280CF6">
        <w:rPr>
          <w:b/>
          <w:bCs/>
        </w:rPr>
        <w:t xml:space="preserve"> </w:t>
      </w:r>
      <w:r w:rsidR="00581F01" w:rsidRPr="00581F01">
        <w:rPr>
          <w:b/>
          <w:bCs/>
        </w:rPr>
        <w:t>7/19</w:t>
      </w:r>
    </w:p>
    <w:p w:rsidR="00280CF6" w:rsidRDefault="00581F01" w:rsidP="00280CF6">
      <w:pPr>
        <w:rPr>
          <w:b/>
          <w:bCs/>
        </w:rPr>
      </w:pPr>
      <w:r w:rsidRPr="00581F01">
        <w:rPr>
          <w:b/>
          <w:bCs/>
        </w:rPr>
        <w:t>60-479</w:t>
      </w:r>
      <w:r w:rsidR="00280CF6">
        <w:rPr>
          <w:b/>
          <w:bCs/>
        </w:rPr>
        <w:t xml:space="preserve"> </w:t>
      </w:r>
      <w:r w:rsidRPr="00581F01">
        <w:rPr>
          <w:b/>
          <w:bCs/>
        </w:rPr>
        <w:t>Poznań</w:t>
      </w:r>
    </w:p>
    <w:p w:rsidR="00280CF6" w:rsidRDefault="00280CF6" w:rsidP="00280CF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581F01" w:rsidRPr="00581F01">
        <w:rPr>
          <w:b/>
          <w:bCs/>
        </w:rPr>
        <w:t>SZW/DZP/40/2020/53</w:t>
      </w:r>
      <w:r>
        <w:tab/>
        <w:t xml:space="preserve"> </w:t>
      </w:r>
      <w:r w:rsidR="00581F01" w:rsidRPr="00581F01">
        <w:t>Poznań</w:t>
      </w:r>
      <w:r>
        <w:t xml:space="preserve"> dnia: </w:t>
      </w:r>
      <w:r w:rsidR="00581F01" w:rsidRPr="00581F01">
        <w:t>2021-04-07</w:t>
      </w:r>
    </w:p>
    <w:p w:rsidR="00280CF6" w:rsidRDefault="00105A3D" w:rsidP="00280CF6">
      <w:pPr>
        <w:ind w:left="5245"/>
        <w:rPr>
          <w:b/>
        </w:rPr>
      </w:pPr>
      <w:r>
        <w:rPr>
          <w:b/>
        </w:rPr>
        <w:t>DO WYKONAWCÓW</w:t>
      </w:r>
    </w:p>
    <w:p w:rsidR="00280CF6" w:rsidRDefault="00030EB2" w:rsidP="00030EB2">
      <w:pPr>
        <w:pStyle w:val="Nagwek1"/>
        <w:spacing w:before="600"/>
        <w:rPr>
          <w:sz w:val="28"/>
        </w:rPr>
      </w:pPr>
      <w:r>
        <w:rPr>
          <w:sz w:val="28"/>
        </w:rPr>
        <w:t xml:space="preserve">SPROSTOWANIE </w:t>
      </w:r>
      <w:r w:rsidR="00280CF6">
        <w:rPr>
          <w:sz w:val="28"/>
        </w:rPr>
        <w:t>P O W I A D O M I E N I E</w:t>
      </w:r>
      <w:r>
        <w:rPr>
          <w:sz w:val="28"/>
        </w:rPr>
        <w:t xml:space="preserve">A                                                       </w:t>
      </w:r>
      <w:r w:rsidR="00280CF6">
        <w:rPr>
          <w:sz w:val="28"/>
        </w:rPr>
        <w:t>o wyborze najkorzystniejszej oferty</w:t>
      </w:r>
      <w:r>
        <w:rPr>
          <w:sz w:val="28"/>
        </w:rPr>
        <w:t xml:space="preserve"> –</w:t>
      </w:r>
      <w:r w:rsidR="002024AE">
        <w:rPr>
          <w:sz w:val="28"/>
        </w:rPr>
        <w:t xml:space="preserve">                                                                         </w:t>
      </w:r>
      <w:r>
        <w:rPr>
          <w:sz w:val="28"/>
        </w:rPr>
        <w:t xml:space="preserve"> </w:t>
      </w:r>
      <w:r w:rsidRPr="00014F3C">
        <w:rPr>
          <w:sz w:val="28"/>
        </w:rPr>
        <w:t>w zakresie zadania częściowego nr 7</w:t>
      </w:r>
      <w:r w:rsidR="002024AE" w:rsidRPr="00014F3C">
        <w:rPr>
          <w:sz w:val="28"/>
        </w:rPr>
        <w:t xml:space="preserve"> i 21</w:t>
      </w:r>
    </w:p>
    <w:p w:rsidR="00014F3C" w:rsidRPr="00014F3C" w:rsidRDefault="00014F3C" w:rsidP="00014F3C">
      <w:pPr>
        <w:jc w:val="center"/>
        <w:rPr>
          <w:b/>
          <w:sz w:val="28"/>
          <w:szCs w:val="28"/>
        </w:rPr>
      </w:pPr>
      <w:r w:rsidRPr="00014F3C">
        <w:rPr>
          <w:b/>
          <w:sz w:val="28"/>
          <w:szCs w:val="28"/>
        </w:rPr>
        <w:t>oraz powiadomienie o wyborze najkorzystniejszej oferty na zadania</w:t>
      </w:r>
      <w:r w:rsidR="00AF6EF0">
        <w:rPr>
          <w:b/>
          <w:sz w:val="28"/>
          <w:szCs w:val="28"/>
        </w:rPr>
        <w:t xml:space="preserve">                 </w:t>
      </w:r>
      <w:r w:rsidRPr="00014F3C">
        <w:rPr>
          <w:b/>
          <w:sz w:val="28"/>
          <w:szCs w:val="28"/>
        </w:rPr>
        <w:t xml:space="preserve"> nr 9,27,31</w:t>
      </w:r>
    </w:p>
    <w:p w:rsidR="00280CF6" w:rsidRDefault="00280CF6" w:rsidP="00280CF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280CF6" w:rsidRPr="002D6788" w:rsidRDefault="00280CF6" w:rsidP="002D6788">
      <w:pPr>
        <w:pStyle w:val="pkt"/>
        <w:ind w:left="0" w:firstLine="0"/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="00581F01" w:rsidRPr="00581F01">
        <w:t>(</w:t>
      </w:r>
      <w:proofErr w:type="spellStart"/>
      <w:r w:rsidR="00581F01" w:rsidRPr="00581F01">
        <w:t>t.j</w:t>
      </w:r>
      <w:proofErr w:type="spellEnd"/>
      <w:r w:rsidR="00581F01" w:rsidRPr="00581F01">
        <w:t>. Dz.U. z 2019 r. poz. 1843)</w:t>
      </w:r>
      <w:r>
        <w:t xml:space="preserve"> </w:t>
      </w:r>
      <w:r>
        <w:rPr>
          <w:bCs/>
        </w:rPr>
        <w:t xml:space="preserve">w trybie </w:t>
      </w:r>
      <w:r w:rsidR="00581F01" w:rsidRPr="00581F01">
        <w:rPr>
          <w:b/>
          <w:bCs/>
        </w:rPr>
        <w:t>przetarg</w:t>
      </w:r>
      <w:r w:rsidR="00105A3D">
        <w:rPr>
          <w:b/>
          <w:bCs/>
        </w:rPr>
        <w:t>u</w:t>
      </w:r>
      <w:r w:rsidR="0089695C">
        <w:rPr>
          <w:b/>
          <w:bCs/>
        </w:rPr>
        <w:t xml:space="preserve"> nieograniczonego</w:t>
      </w:r>
      <w:r>
        <w:rPr>
          <w:b/>
        </w:rPr>
        <w:t xml:space="preserve"> </w:t>
      </w:r>
      <w:r>
        <w:rPr>
          <w:bCs/>
        </w:rPr>
        <w:t>na:</w:t>
      </w:r>
    </w:p>
    <w:p w:rsidR="00280CF6" w:rsidRDefault="00581F01" w:rsidP="00F761BD">
      <w:pPr>
        <w:spacing w:before="120" w:after="240"/>
        <w:jc w:val="center"/>
        <w:rPr>
          <w:b/>
        </w:rPr>
      </w:pPr>
      <w:r w:rsidRPr="00581F01">
        <w:rPr>
          <w:b/>
        </w:rPr>
        <w:t>Dostawa antybiotyków, leków p/wirusowych o raz p/grzybiczych dla Szpitala Wojewódzkiego w Poznaniu</w:t>
      </w:r>
    </w:p>
    <w:p w:rsidR="00280CF6" w:rsidRDefault="00280CF6" w:rsidP="00280C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81F01" w:rsidTr="00030EB2">
        <w:trPr>
          <w:cantSplit/>
        </w:trPr>
        <w:tc>
          <w:tcPr>
            <w:tcW w:w="9210" w:type="dxa"/>
          </w:tcPr>
          <w:p w:rsidR="00030EB2" w:rsidRDefault="00030EB2" w:rsidP="00105A3D">
            <w:pPr>
              <w:spacing w:before="60"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>BYŁO:</w:t>
            </w:r>
          </w:p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NEUCA S.A.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SZOSA BYDGOSKA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58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TORUŃ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7</w:t>
            </w:r>
            <w:r>
              <w:t xml:space="preserve">: </w:t>
            </w:r>
            <w:r w:rsidRPr="00581F01">
              <w:t>Pakiet nr 7</w:t>
            </w:r>
            <w:r>
              <w:t xml:space="preserve"> za cenę </w:t>
            </w:r>
            <w:r w:rsidRPr="00581F01">
              <w:rPr>
                <w:b/>
              </w:rPr>
              <w:t>64 537.04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030EB2">
        <w:trPr>
          <w:cantSplit/>
        </w:trPr>
        <w:tc>
          <w:tcPr>
            <w:tcW w:w="9210" w:type="dxa"/>
          </w:tcPr>
          <w:p w:rsidR="00581F01" w:rsidRPr="00030EB2" w:rsidRDefault="00030EB2" w:rsidP="00105A3D">
            <w:pPr>
              <w:spacing w:after="60"/>
              <w:ind w:left="142"/>
              <w:jc w:val="both"/>
              <w:rPr>
                <w:b/>
              </w:rPr>
            </w:pPr>
            <w:r w:rsidRPr="00030EB2">
              <w:rPr>
                <w:b/>
              </w:rPr>
              <w:lastRenderedPageBreak/>
              <w:t>JEST:</w:t>
            </w:r>
          </w:p>
          <w:p w:rsidR="00827175" w:rsidRPr="00827175" w:rsidRDefault="00827175" w:rsidP="00827175">
            <w:pPr>
              <w:spacing w:after="60"/>
              <w:ind w:left="142"/>
              <w:jc w:val="both"/>
              <w:rPr>
                <w:b/>
              </w:rPr>
            </w:pPr>
            <w:r w:rsidRPr="00827175">
              <w:rPr>
                <w:b/>
              </w:rPr>
              <w:t>Urtica Sp. z o. o.</w:t>
            </w:r>
          </w:p>
          <w:p w:rsidR="00827175" w:rsidRPr="00827175" w:rsidRDefault="00827175" w:rsidP="00827175">
            <w:pPr>
              <w:spacing w:after="60"/>
              <w:ind w:left="142"/>
              <w:jc w:val="both"/>
              <w:rPr>
                <w:b/>
              </w:rPr>
            </w:pPr>
            <w:r w:rsidRPr="00827175">
              <w:rPr>
                <w:b/>
              </w:rPr>
              <w:t>ul. Krzemieniecka 120</w:t>
            </w:r>
          </w:p>
          <w:p w:rsidR="00827175" w:rsidRPr="00827175" w:rsidRDefault="00827175" w:rsidP="00827175">
            <w:pPr>
              <w:spacing w:after="60"/>
              <w:ind w:left="142"/>
              <w:jc w:val="both"/>
              <w:rPr>
                <w:b/>
              </w:rPr>
            </w:pPr>
            <w:r w:rsidRPr="00827175">
              <w:rPr>
                <w:b/>
              </w:rPr>
              <w:t>54-613 Wrocław</w:t>
            </w:r>
          </w:p>
          <w:p w:rsidR="00827175" w:rsidRPr="00827175" w:rsidRDefault="00827175" w:rsidP="00827175">
            <w:pPr>
              <w:spacing w:after="60"/>
              <w:ind w:left="142"/>
              <w:jc w:val="both"/>
            </w:pPr>
            <w:r w:rsidRPr="00827175">
              <w:t>na:</w:t>
            </w:r>
          </w:p>
          <w:p w:rsidR="00827175" w:rsidRPr="00827175" w:rsidRDefault="00827175" w:rsidP="00827175">
            <w:pPr>
              <w:spacing w:after="60"/>
              <w:ind w:left="142"/>
              <w:jc w:val="both"/>
              <w:rPr>
                <w:b/>
              </w:rPr>
            </w:pPr>
            <w:r w:rsidRPr="00827175">
              <w:t xml:space="preserve">Zadanie nr </w:t>
            </w:r>
            <w:r>
              <w:t>7</w:t>
            </w:r>
            <w:r w:rsidRPr="00827175">
              <w:t xml:space="preserve">: </w:t>
            </w:r>
            <w:r>
              <w:t>Pakiet nr 7</w:t>
            </w:r>
            <w:r w:rsidRPr="00827175">
              <w:t xml:space="preserve"> za cenę </w:t>
            </w:r>
            <w:r>
              <w:rPr>
                <w:b/>
              </w:rPr>
              <w:t>69 088,00 zł</w:t>
            </w:r>
          </w:p>
          <w:p w:rsidR="00827175" w:rsidRPr="00827175" w:rsidRDefault="00827175" w:rsidP="00827175">
            <w:pPr>
              <w:spacing w:after="60"/>
              <w:ind w:left="142"/>
              <w:jc w:val="both"/>
            </w:pPr>
            <w:r w:rsidRPr="00827175">
              <w:t>Uzasadnienie wyboru:</w:t>
            </w:r>
          </w:p>
          <w:p w:rsidR="00030EB2" w:rsidRDefault="00827175" w:rsidP="00827175">
            <w:pPr>
              <w:spacing w:after="60"/>
              <w:ind w:left="142"/>
              <w:jc w:val="both"/>
            </w:pPr>
            <w:r w:rsidRPr="00827175">
              <w:t xml:space="preserve">Oferta spełnia wszystkie wymagania </w:t>
            </w:r>
            <w:proofErr w:type="spellStart"/>
            <w:r>
              <w:t>formalno</w:t>
            </w:r>
            <w:proofErr w:type="spellEnd"/>
            <w:r w:rsidRPr="00827175">
              <w:t xml:space="preserve"> prawne i jest zgodna z zapisami SIWZ.</w:t>
            </w:r>
          </w:p>
          <w:p w:rsidR="004523FF" w:rsidRDefault="004523FF" w:rsidP="00827175">
            <w:pPr>
              <w:spacing w:after="60"/>
              <w:ind w:left="142"/>
              <w:jc w:val="both"/>
            </w:pPr>
          </w:p>
          <w:p w:rsidR="00827175" w:rsidRDefault="00827175" w:rsidP="00827175">
            <w:pPr>
              <w:spacing w:after="60"/>
              <w:ind w:left="142"/>
              <w:jc w:val="both"/>
            </w:pPr>
            <w:r>
              <w:t>W wyniku powtórnej analizy wartości ofert złożonych na zadanie częściowe nr 7 stwierdzono, iż;</w:t>
            </w:r>
          </w:p>
          <w:p w:rsidR="00827175" w:rsidRDefault="00827175" w:rsidP="00827175">
            <w:pPr>
              <w:spacing w:after="60"/>
              <w:ind w:left="142"/>
              <w:jc w:val="both"/>
            </w:pPr>
            <w:r>
              <w:t xml:space="preserve">- Wykonawca </w:t>
            </w:r>
            <w:proofErr w:type="spellStart"/>
            <w:r>
              <w:t>Neuca</w:t>
            </w:r>
            <w:proofErr w:type="spellEnd"/>
            <w:r>
              <w:t xml:space="preserve"> S.A. w formularzu ofertowym wpisał taką samą wartość netto i brutto, jednak wpisał również kwotę podatku Vat oraz w formularzu cenowym stwierdzono poprawne przeliczenia arytmetyczne.</w:t>
            </w:r>
          </w:p>
          <w:p w:rsidR="00827175" w:rsidRDefault="00827175" w:rsidP="00827175">
            <w:pPr>
              <w:spacing w:after="60"/>
              <w:ind w:left="142"/>
              <w:jc w:val="both"/>
            </w:pPr>
            <w:r>
              <w:t xml:space="preserve">W wyniku </w:t>
            </w:r>
            <w:r w:rsidR="004523FF">
              <w:t xml:space="preserve">uwzględnienia </w:t>
            </w:r>
            <w:r>
              <w:t xml:space="preserve">powyższego </w:t>
            </w:r>
            <w:r w:rsidR="004523FF">
              <w:t xml:space="preserve">faktu </w:t>
            </w:r>
            <w:r w:rsidR="00CE5458">
              <w:t xml:space="preserve">zgodnie z art. 87 ust 2 pkt 1 </w:t>
            </w:r>
            <w:proofErr w:type="spellStart"/>
            <w:r w:rsidR="00CE5458">
              <w:t>uPzp</w:t>
            </w:r>
            <w:proofErr w:type="spellEnd"/>
            <w:r w:rsidR="00CE5458">
              <w:t xml:space="preserve"> </w:t>
            </w:r>
            <w:r>
              <w:t xml:space="preserve">oferta ww. Wykonawcy na przedmiotowe zadanie częściowe przestała być najkorzystniejsza. </w:t>
            </w:r>
          </w:p>
          <w:p w:rsidR="00827175" w:rsidRDefault="00827175" w:rsidP="00827175">
            <w:pPr>
              <w:spacing w:after="60"/>
              <w:ind w:left="142"/>
              <w:jc w:val="both"/>
            </w:pPr>
            <w:r>
              <w:t>Tym samym wybrano ofertę wykonawcy Urtica Sp. z o.o., która jest poprawna pod względem formalnym i merytorycznym.</w:t>
            </w:r>
          </w:p>
          <w:p w:rsidR="00030EB2" w:rsidRDefault="00827175" w:rsidP="00827175">
            <w:pPr>
              <w:spacing w:after="60"/>
              <w:ind w:left="142"/>
              <w:jc w:val="both"/>
            </w:pPr>
            <w:r>
              <w:t xml:space="preserve">W związku </w:t>
            </w:r>
            <w:r w:rsidR="00A42839">
              <w:t>z powyższym Zamawiający koryguje</w:t>
            </w:r>
            <w:r>
              <w:t xml:space="preserve"> powiadomienie o wyborze najkorzystniejszej oferty w zakresie zadania częściowego nr 7.</w:t>
            </w:r>
          </w:p>
          <w:p w:rsidR="00030EB2" w:rsidRDefault="00030EB2" w:rsidP="00105A3D">
            <w:pPr>
              <w:spacing w:after="60"/>
              <w:ind w:left="142"/>
              <w:jc w:val="both"/>
            </w:pPr>
          </w:p>
        </w:tc>
      </w:tr>
      <w:tr w:rsidR="002024AE" w:rsidTr="00030EB2">
        <w:trPr>
          <w:cantSplit/>
        </w:trPr>
        <w:tc>
          <w:tcPr>
            <w:tcW w:w="9210" w:type="dxa"/>
          </w:tcPr>
          <w:p w:rsidR="002024AE" w:rsidRDefault="002024AE" w:rsidP="00105A3D">
            <w:pPr>
              <w:spacing w:after="60"/>
              <w:ind w:left="142"/>
              <w:jc w:val="both"/>
              <w:rPr>
                <w:b/>
              </w:rPr>
            </w:pPr>
          </w:p>
          <w:p w:rsidR="002024AE" w:rsidRDefault="002024AE" w:rsidP="002024AE">
            <w:pPr>
              <w:spacing w:after="60"/>
              <w:ind w:left="142"/>
              <w:jc w:val="both"/>
              <w:rPr>
                <w:b/>
              </w:rPr>
            </w:pPr>
            <w:r>
              <w:rPr>
                <w:b/>
              </w:rPr>
              <w:t>BYŁO</w:t>
            </w:r>
          </w:p>
          <w:p w:rsidR="002024AE" w:rsidRPr="002024AE" w:rsidRDefault="002024AE" w:rsidP="002024AE">
            <w:pPr>
              <w:spacing w:after="60"/>
              <w:ind w:left="142"/>
              <w:jc w:val="both"/>
              <w:rPr>
                <w:b/>
              </w:rPr>
            </w:pPr>
            <w:r w:rsidRPr="002024AE">
              <w:rPr>
                <w:b/>
              </w:rPr>
              <w:t>Farmacol Logistyka Sp. z o.o.</w:t>
            </w:r>
          </w:p>
          <w:p w:rsidR="002024AE" w:rsidRPr="002024AE" w:rsidRDefault="002024AE" w:rsidP="002024AE">
            <w:pPr>
              <w:spacing w:after="60"/>
              <w:ind w:left="142"/>
              <w:jc w:val="both"/>
              <w:rPr>
                <w:b/>
              </w:rPr>
            </w:pPr>
            <w:r w:rsidRPr="002024AE">
              <w:rPr>
                <w:b/>
              </w:rPr>
              <w:t>Szopienicka 77</w:t>
            </w:r>
          </w:p>
          <w:p w:rsidR="002024AE" w:rsidRPr="002024AE" w:rsidRDefault="002024AE" w:rsidP="002024AE">
            <w:pPr>
              <w:spacing w:after="60"/>
              <w:ind w:left="142"/>
              <w:jc w:val="both"/>
              <w:rPr>
                <w:b/>
              </w:rPr>
            </w:pPr>
            <w:r w:rsidRPr="002024AE">
              <w:rPr>
                <w:b/>
              </w:rPr>
              <w:t>40-431 Katowice</w:t>
            </w:r>
          </w:p>
          <w:p w:rsidR="002024AE" w:rsidRPr="00E81824" w:rsidRDefault="002024AE" w:rsidP="002024AE">
            <w:pPr>
              <w:spacing w:after="60"/>
              <w:ind w:left="142"/>
              <w:jc w:val="both"/>
            </w:pPr>
            <w:r w:rsidRPr="00E81824">
              <w:t>na:</w:t>
            </w:r>
          </w:p>
          <w:p w:rsidR="002024AE" w:rsidRPr="00E81824" w:rsidRDefault="002024AE" w:rsidP="002024AE">
            <w:pPr>
              <w:spacing w:after="60"/>
              <w:ind w:left="142"/>
              <w:jc w:val="both"/>
            </w:pPr>
            <w:r w:rsidRPr="00E81824">
              <w:t xml:space="preserve">Zadanie nr 21: Pakiet nr 21 za cenę </w:t>
            </w:r>
            <w:r w:rsidRPr="002647E5">
              <w:rPr>
                <w:b/>
              </w:rPr>
              <w:t>878.20 zł</w:t>
            </w:r>
          </w:p>
          <w:p w:rsidR="002024AE" w:rsidRPr="00E81824" w:rsidRDefault="002024AE" w:rsidP="002024AE">
            <w:pPr>
              <w:spacing w:after="60"/>
              <w:ind w:left="142"/>
              <w:jc w:val="both"/>
            </w:pPr>
            <w:r w:rsidRPr="00E81824">
              <w:t>Uzasadnienie wyboru:</w:t>
            </w:r>
          </w:p>
          <w:p w:rsidR="002024AE" w:rsidRPr="00E81824" w:rsidRDefault="002024AE" w:rsidP="002024AE">
            <w:pPr>
              <w:spacing w:after="60"/>
              <w:ind w:left="142"/>
              <w:jc w:val="both"/>
            </w:pPr>
            <w:r w:rsidRPr="00E81824">
              <w:t xml:space="preserve">Oferta spełnia wszystkie wymagania </w:t>
            </w:r>
            <w:proofErr w:type="spellStart"/>
            <w:r w:rsidRPr="00E81824">
              <w:t>formalno</w:t>
            </w:r>
            <w:proofErr w:type="spellEnd"/>
            <w:r w:rsidRPr="00E81824">
              <w:t xml:space="preserve"> prawne i jest zgodna z zapisami SIWZ.</w:t>
            </w:r>
          </w:p>
          <w:p w:rsidR="002024AE" w:rsidRDefault="002024AE" w:rsidP="00105A3D">
            <w:pPr>
              <w:spacing w:after="60"/>
              <w:ind w:left="142"/>
              <w:jc w:val="both"/>
              <w:rPr>
                <w:b/>
              </w:rPr>
            </w:pPr>
          </w:p>
          <w:p w:rsidR="002024AE" w:rsidRDefault="002024AE" w:rsidP="00105A3D">
            <w:pPr>
              <w:spacing w:after="60"/>
              <w:ind w:left="142"/>
              <w:jc w:val="both"/>
              <w:rPr>
                <w:b/>
              </w:rPr>
            </w:pPr>
          </w:p>
          <w:p w:rsidR="002024AE" w:rsidRDefault="002024AE" w:rsidP="00105A3D">
            <w:pPr>
              <w:spacing w:after="60"/>
              <w:ind w:left="142"/>
              <w:jc w:val="both"/>
              <w:rPr>
                <w:b/>
              </w:rPr>
            </w:pPr>
          </w:p>
          <w:p w:rsidR="002024AE" w:rsidRDefault="002024AE" w:rsidP="00105A3D">
            <w:pPr>
              <w:spacing w:after="60"/>
              <w:ind w:left="142"/>
              <w:jc w:val="both"/>
              <w:rPr>
                <w:b/>
              </w:rPr>
            </w:pPr>
          </w:p>
          <w:p w:rsidR="002024AE" w:rsidRPr="00030EB2" w:rsidRDefault="002024AE" w:rsidP="00105A3D">
            <w:pPr>
              <w:spacing w:after="60"/>
              <w:ind w:left="142"/>
              <w:jc w:val="both"/>
              <w:rPr>
                <w:b/>
              </w:rPr>
            </w:pPr>
          </w:p>
        </w:tc>
      </w:tr>
      <w:tr w:rsidR="002024AE" w:rsidTr="00030EB2">
        <w:trPr>
          <w:cantSplit/>
        </w:trPr>
        <w:tc>
          <w:tcPr>
            <w:tcW w:w="9210" w:type="dxa"/>
          </w:tcPr>
          <w:p w:rsidR="002024AE" w:rsidRDefault="002024AE" w:rsidP="00105A3D">
            <w:pPr>
              <w:spacing w:after="60"/>
              <w:ind w:left="142"/>
              <w:jc w:val="both"/>
              <w:rPr>
                <w:b/>
              </w:rPr>
            </w:pPr>
          </w:p>
          <w:p w:rsidR="002024AE" w:rsidRDefault="002024AE" w:rsidP="00105A3D">
            <w:pPr>
              <w:spacing w:after="60"/>
              <w:ind w:left="142"/>
              <w:jc w:val="both"/>
              <w:rPr>
                <w:b/>
              </w:rPr>
            </w:pPr>
            <w:r>
              <w:rPr>
                <w:b/>
              </w:rPr>
              <w:t>JEST</w:t>
            </w:r>
          </w:p>
          <w:p w:rsidR="00D53095" w:rsidRPr="002647E5" w:rsidRDefault="00D53095" w:rsidP="00D53095">
            <w:pPr>
              <w:spacing w:after="60"/>
              <w:ind w:left="142"/>
              <w:jc w:val="both"/>
            </w:pPr>
            <w:proofErr w:type="spellStart"/>
            <w:r w:rsidRPr="002647E5">
              <w:t>Fresenius</w:t>
            </w:r>
            <w:proofErr w:type="spellEnd"/>
            <w:r w:rsidRPr="002647E5">
              <w:t xml:space="preserve"> </w:t>
            </w:r>
            <w:proofErr w:type="spellStart"/>
            <w:r w:rsidRPr="002647E5">
              <w:t>Kabi</w:t>
            </w:r>
            <w:proofErr w:type="spellEnd"/>
            <w:r w:rsidRPr="002647E5">
              <w:t xml:space="preserve"> Polska Sp. z o.o.</w:t>
            </w:r>
          </w:p>
          <w:p w:rsidR="00D53095" w:rsidRPr="002647E5" w:rsidRDefault="00D53095" w:rsidP="00D53095">
            <w:pPr>
              <w:spacing w:after="60"/>
              <w:ind w:left="142"/>
              <w:jc w:val="both"/>
            </w:pPr>
            <w:r w:rsidRPr="002647E5">
              <w:t>Al. Jerozolimskie 134</w:t>
            </w:r>
          </w:p>
          <w:p w:rsidR="002024AE" w:rsidRPr="002647E5" w:rsidRDefault="00D53095" w:rsidP="00D53095">
            <w:pPr>
              <w:spacing w:after="60"/>
              <w:ind w:left="142"/>
              <w:jc w:val="both"/>
            </w:pPr>
            <w:r w:rsidRPr="002647E5">
              <w:t>02-305 Warszawa</w:t>
            </w:r>
          </w:p>
          <w:p w:rsidR="00D53095" w:rsidRPr="00D53095" w:rsidRDefault="00D53095" w:rsidP="00D53095">
            <w:pPr>
              <w:spacing w:after="60"/>
              <w:ind w:left="142"/>
              <w:jc w:val="both"/>
              <w:rPr>
                <w:b/>
              </w:rPr>
            </w:pPr>
            <w:r w:rsidRPr="002647E5">
              <w:t>Zadanie nr 21: Pakiet nr 21 za cenę</w:t>
            </w:r>
            <w:r w:rsidRPr="00D53095">
              <w:rPr>
                <w:b/>
              </w:rPr>
              <w:t xml:space="preserve"> </w:t>
            </w:r>
            <w:r>
              <w:rPr>
                <w:b/>
              </w:rPr>
              <w:t>6 107,40</w:t>
            </w:r>
            <w:r w:rsidRPr="00D53095">
              <w:rPr>
                <w:b/>
              </w:rPr>
              <w:t xml:space="preserve"> zł</w:t>
            </w:r>
          </w:p>
          <w:p w:rsidR="00D53095" w:rsidRPr="002647E5" w:rsidRDefault="00D53095" w:rsidP="00D53095">
            <w:pPr>
              <w:spacing w:after="60"/>
              <w:ind w:left="142"/>
              <w:jc w:val="both"/>
            </w:pPr>
            <w:r w:rsidRPr="002647E5">
              <w:t>Uzasadnienie wyboru:</w:t>
            </w:r>
          </w:p>
          <w:p w:rsidR="00D53095" w:rsidRPr="002647E5" w:rsidRDefault="00D53095" w:rsidP="00D53095">
            <w:pPr>
              <w:spacing w:after="60"/>
              <w:ind w:left="142"/>
              <w:jc w:val="both"/>
            </w:pPr>
            <w:r w:rsidRPr="002647E5">
              <w:t xml:space="preserve">Oferta spełnia wszystkie wymagania </w:t>
            </w:r>
            <w:proofErr w:type="spellStart"/>
            <w:r w:rsidRPr="002647E5">
              <w:t>formalno</w:t>
            </w:r>
            <w:proofErr w:type="spellEnd"/>
            <w:r w:rsidRPr="002647E5">
              <w:t xml:space="preserve"> prawne i jest zgodna z zapisami SIWZ.</w:t>
            </w:r>
          </w:p>
          <w:p w:rsidR="002024AE" w:rsidRDefault="002024AE" w:rsidP="002024AE">
            <w:pPr>
              <w:spacing w:after="60"/>
              <w:ind w:left="142"/>
              <w:jc w:val="both"/>
              <w:rPr>
                <w:b/>
              </w:rPr>
            </w:pPr>
          </w:p>
          <w:p w:rsidR="002024AE" w:rsidRPr="00E81824" w:rsidRDefault="002024AE" w:rsidP="002024AE">
            <w:pPr>
              <w:spacing w:after="60"/>
              <w:ind w:left="142"/>
              <w:jc w:val="both"/>
            </w:pPr>
          </w:p>
          <w:p w:rsidR="002024AE" w:rsidRPr="00E81824" w:rsidRDefault="002024AE" w:rsidP="002024AE">
            <w:pPr>
              <w:spacing w:after="60"/>
              <w:ind w:left="142"/>
              <w:jc w:val="both"/>
            </w:pPr>
            <w:r w:rsidRPr="00E81824">
              <w:t>Powtórnej analizy wartości ofert złożonych na zadanie częściowe nr 21 stwierdzono, iż;</w:t>
            </w:r>
          </w:p>
          <w:p w:rsidR="002024AE" w:rsidRPr="00E81824" w:rsidRDefault="002024AE" w:rsidP="002024AE">
            <w:pPr>
              <w:spacing w:after="60"/>
              <w:ind w:left="142"/>
              <w:jc w:val="both"/>
            </w:pPr>
            <w:r w:rsidRPr="00E81824">
              <w:t>- na podstawie informacji otrzymanej od Wykonawcy Farmacol - Logistyka Sp. z o.o, który poinformował Zamawiającego, iż w przedmiotowym zadaniu częściowym omyłkowo podał błędną ilość oferowanego asortymentu tj. wpisał 65 opakowań a powinno być 650 opakowań.</w:t>
            </w:r>
          </w:p>
          <w:p w:rsidR="002024AE" w:rsidRPr="00E81824" w:rsidRDefault="002024AE" w:rsidP="002024AE">
            <w:pPr>
              <w:spacing w:after="60"/>
              <w:ind w:left="142"/>
              <w:jc w:val="both"/>
            </w:pPr>
            <w:r w:rsidRPr="00E81824">
              <w:t>W wyniku poprawienia tej oczywistej omyłki pisarskiej</w:t>
            </w:r>
            <w:r w:rsidR="00CE5458" w:rsidRPr="00CE5458">
              <w:t xml:space="preserve"> zgodnie z art. 87 ust 2 pkt 1 </w:t>
            </w:r>
            <w:proofErr w:type="spellStart"/>
            <w:r w:rsidR="00CE5458" w:rsidRPr="00CE5458">
              <w:t>uPzp</w:t>
            </w:r>
            <w:proofErr w:type="spellEnd"/>
            <w:r w:rsidRPr="00E81824">
              <w:t xml:space="preserve">. </w:t>
            </w:r>
            <w:r w:rsidR="00CE5458">
              <w:t>w</w:t>
            </w:r>
            <w:r w:rsidRPr="00E81824">
              <w:t>artość oferty na przedmiotowe zadanie częściowe zmienia się z 878,20 zł na 8 782,02 zł.</w:t>
            </w:r>
          </w:p>
          <w:p w:rsidR="002024AE" w:rsidRPr="00E81824" w:rsidRDefault="002024AE" w:rsidP="002024AE">
            <w:pPr>
              <w:spacing w:after="60"/>
              <w:ind w:left="142"/>
              <w:jc w:val="both"/>
            </w:pPr>
            <w:r w:rsidRPr="00E81824">
              <w:t xml:space="preserve">W wyniku powyższego oferta ww. Wykonawcy na przedmiotowe zadanie częściowe przestała być najkorzystniejsza. </w:t>
            </w:r>
          </w:p>
          <w:p w:rsidR="002024AE" w:rsidRPr="00E81824" w:rsidRDefault="002024AE" w:rsidP="002024AE">
            <w:pPr>
              <w:spacing w:after="60"/>
              <w:ind w:left="142"/>
              <w:jc w:val="both"/>
            </w:pPr>
            <w:r w:rsidRPr="00E81824">
              <w:t>Tym samym wybrano ofertę wykonawcy Urtica Sp. z o.o., która jest poprawna pod względem formalnym i merytorycznym.</w:t>
            </w:r>
          </w:p>
          <w:p w:rsidR="002024AE" w:rsidRPr="00E81824" w:rsidRDefault="002024AE" w:rsidP="002024AE">
            <w:pPr>
              <w:spacing w:after="60"/>
              <w:ind w:left="142"/>
              <w:jc w:val="both"/>
            </w:pPr>
            <w:r w:rsidRPr="00E81824">
              <w:t xml:space="preserve">W związku </w:t>
            </w:r>
            <w:r w:rsidR="00A42839">
              <w:t>z powyższym Zamawiający koryguje</w:t>
            </w:r>
            <w:r w:rsidRPr="00E81824">
              <w:t xml:space="preserve"> powiadomienie o wyborze najkorzystniejszej oferty w zakresie zadania częściowego nr 21.</w:t>
            </w:r>
          </w:p>
          <w:p w:rsidR="002024AE" w:rsidRDefault="002024AE" w:rsidP="00105A3D">
            <w:pPr>
              <w:spacing w:after="60"/>
              <w:ind w:left="142"/>
              <w:jc w:val="both"/>
              <w:rPr>
                <w:b/>
              </w:rPr>
            </w:pPr>
          </w:p>
          <w:p w:rsidR="002024AE" w:rsidRDefault="002024AE" w:rsidP="00105A3D">
            <w:pPr>
              <w:spacing w:after="60"/>
              <w:ind w:left="142"/>
              <w:jc w:val="both"/>
              <w:rPr>
                <w:b/>
              </w:rPr>
            </w:pPr>
          </w:p>
        </w:tc>
      </w:tr>
      <w:tr w:rsidR="002647E5" w:rsidTr="00030EB2">
        <w:trPr>
          <w:cantSplit/>
        </w:trPr>
        <w:tc>
          <w:tcPr>
            <w:tcW w:w="9210" w:type="dxa"/>
          </w:tcPr>
          <w:p w:rsidR="002647E5" w:rsidRDefault="002647E5" w:rsidP="00105A3D">
            <w:pPr>
              <w:spacing w:after="60"/>
              <w:ind w:left="142"/>
              <w:jc w:val="both"/>
              <w:rPr>
                <w:b/>
              </w:rPr>
            </w:pPr>
          </w:p>
          <w:p w:rsidR="002647E5" w:rsidRDefault="002647E5" w:rsidP="002647E5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581F01">
              <w:rPr>
                <w:b/>
              </w:rPr>
              <w:t>Salus</w:t>
            </w:r>
            <w:proofErr w:type="spellEnd"/>
            <w:r w:rsidRPr="00581F01">
              <w:rPr>
                <w:b/>
              </w:rPr>
              <w:t xml:space="preserve"> International Sp. z o.o. Hurtownia Farmaceutyczna</w:t>
            </w:r>
          </w:p>
          <w:p w:rsidR="002647E5" w:rsidRDefault="002647E5" w:rsidP="002647E5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Pułaskiego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9</w:t>
            </w:r>
          </w:p>
          <w:p w:rsidR="002647E5" w:rsidRDefault="002647E5" w:rsidP="002647E5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40-273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Katowice</w:t>
            </w:r>
          </w:p>
          <w:p w:rsidR="002647E5" w:rsidRDefault="002647E5" w:rsidP="002647E5">
            <w:pPr>
              <w:spacing w:after="60"/>
              <w:ind w:left="142"/>
              <w:jc w:val="both"/>
            </w:pPr>
            <w:r>
              <w:t>na:</w:t>
            </w:r>
          </w:p>
          <w:p w:rsidR="002647E5" w:rsidRDefault="002647E5" w:rsidP="002647E5">
            <w:pPr>
              <w:ind w:left="142"/>
              <w:jc w:val="both"/>
              <w:rPr>
                <w:b/>
              </w:rPr>
            </w:pPr>
            <w:r>
              <w:t xml:space="preserve">Zadanie nr 9: </w:t>
            </w:r>
            <w:r w:rsidRPr="00581F01">
              <w:t xml:space="preserve">Pakiet nr </w:t>
            </w:r>
            <w:r>
              <w:t xml:space="preserve">9 za cenę </w:t>
            </w:r>
            <w:r w:rsidRPr="002647E5">
              <w:rPr>
                <w:b/>
              </w:rPr>
              <w:t>9 620,00</w:t>
            </w:r>
            <w:r w:rsidRPr="00581F01">
              <w:rPr>
                <w:b/>
              </w:rPr>
              <w:t xml:space="preserve"> zł</w:t>
            </w:r>
          </w:p>
          <w:p w:rsidR="002647E5" w:rsidRDefault="002647E5" w:rsidP="002647E5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2647E5" w:rsidRDefault="002647E5" w:rsidP="002647E5">
            <w:pPr>
              <w:spacing w:after="60"/>
              <w:ind w:left="142"/>
              <w:jc w:val="both"/>
              <w:rPr>
                <w:b/>
              </w:rPr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  <w:p w:rsidR="002647E5" w:rsidRDefault="002647E5" w:rsidP="00105A3D">
            <w:pPr>
              <w:spacing w:after="60"/>
              <w:ind w:left="142"/>
              <w:jc w:val="both"/>
              <w:rPr>
                <w:b/>
              </w:rPr>
            </w:pPr>
          </w:p>
          <w:p w:rsidR="002647E5" w:rsidRDefault="002647E5" w:rsidP="00105A3D">
            <w:pPr>
              <w:spacing w:after="60"/>
              <w:ind w:left="142"/>
              <w:jc w:val="both"/>
              <w:rPr>
                <w:b/>
              </w:rPr>
            </w:pPr>
          </w:p>
          <w:p w:rsidR="002647E5" w:rsidRDefault="002647E5" w:rsidP="00105A3D">
            <w:pPr>
              <w:spacing w:after="60"/>
              <w:ind w:left="142"/>
              <w:jc w:val="both"/>
              <w:rPr>
                <w:b/>
              </w:rPr>
            </w:pPr>
          </w:p>
        </w:tc>
      </w:tr>
      <w:tr w:rsidR="00F336B7" w:rsidTr="00030EB2">
        <w:trPr>
          <w:cantSplit/>
        </w:trPr>
        <w:tc>
          <w:tcPr>
            <w:tcW w:w="9210" w:type="dxa"/>
          </w:tcPr>
          <w:p w:rsidR="00F336B7" w:rsidRPr="00F336B7" w:rsidRDefault="00F336B7" w:rsidP="00F336B7">
            <w:pPr>
              <w:spacing w:after="60"/>
              <w:ind w:left="142"/>
              <w:jc w:val="both"/>
              <w:rPr>
                <w:b/>
              </w:rPr>
            </w:pPr>
            <w:proofErr w:type="spellStart"/>
            <w:r w:rsidRPr="00F336B7">
              <w:rPr>
                <w:b/>
              </w:rPr>
              <w:t>Aesculap</w:t>
            </w:r>
            <w:proofErr w:type="spellEnd"/>
            <w:r w:rsidRPr="00F336B7">
              <w:rPr>
                <w:b/>
              </w:rPr>
              <w:t xml:space="preserve"> - </w:t>
            </w:r>
            <w:proofErr w:type="spellStart"/>
            <w:r w:rsidRPr="00F336B7">
              <w:rPr>
                <w:b/>
              </w:rPr>
              <w:t>Chifa</w:t>
            </w:r>
            <w:proofErr w:type="spellEnd"/>
            <w:r w:rsidRPr="00F336B7">
              <w:rPr>
                <w:b/>
              </w:rPr>
              <w:t xml:space="preserve"> Sp. z o.o.</w:t>
            </w:r>
          </w:p>
          <w:p w:rsidR="00F336B7" w:rsidRPr="00F336B7" w:rsidRDefault="00F336B7" w:rsidP="00F336B7">
            <w:pPr>
              <w:spacing w:after="60"/>
              <w:ind w:left="142"/>
              <w:jc w:val="both"/>
              <w:rPr>
                <w:b/>
              </w:rPr>
            </w:pPr>
            <w:r w:rsidRPr="00F336B7">
              <w:rPr>
                <w:b/>
              </w:rPr>
              <w:t>ul. Tysiąclecia 14</w:t>
            </w:r>
          </w:p>
          <w:p w:rsidR="00F336B7" w:rsidRDefault="00F336B7" w:rsidP="00F336B7">
            <w:pPr>
              <w:spacing w:after="60"/>
              <w:ind w:left="142"/>
              <w:jc w:val="both"/>
              <w:rPr>
                <w:b/>
              </w:rPr>
            </w:pPr>
            <w:r w:rsidRPr="00F336B7">
              <w:rPr>
                <w:b/>
              </w:rPr>
              <w:t>64-300 Nowy Tomyśl</w:t>
            </w:r>
          </w:p>
          <w:p w:rsidR="00F336B7" w:rsidRDefault="00F336B7" w:rsidP="00F336B7">
            <w:pPr>
              <w:spacing w:after="60"/>
              <w:ind w:left="142"/>
              <w:jc w:val="both"/>
            </w:pPr>
            <w:r w:rsidRPr="00F336B7">
              <w:t>na:</w:t>
            </w:r>
          </w:p>
          <w:p w:rsidR="00F336B7" w:rsidRPr="00F336B7" w:rsidRDefault="00F336B7" w:rsidP="00F336B7">
            <w:pPr>
              <w:spacing w:after="60"/>
              <w:ind w:left="142"/>
              <w:jc w:val="both"/>
              <w:rPr>
                <w:b/>
              </w:rPr>
            </w:pPr>
            <w:r w:rsidRPr="00F336B7">
              <w:t xml:space="preserve">Zadanie nr </w:t>
            </w:r>
            <w:r>
              <w:t>27</w:t>
            </w:r>
            <w:r w:rsidRPr="00F336B7">
              <w:t xml:space="preserve">: Pakiet nr </w:t>
            </w:r>
            <w:r>
              <w:t>27</w:t>
            </w:r>
            <w:r w:rsidRPr="00F336B7">
              <w:t xml:space="preserve"> za cenę </w:t>
            </w:r>
            <w:r w:rsidRPr="00F336B7">
              <w:rPr>
                <w:b/>
              </w:rPr>
              <w:t>9 620,00 zł</w:t>
            </w:r>
          </w:p>
          <w:p w:rsidR="00F336B7" w:rsidRPr="00F336B7" w:rsidRDefault="00F336B7" w:rsidP="00F336B7">
            <w:pPr>
              <w:spacing w:after="60"/>
              <w:ind w:left="142"/>
              <w:jc w:val="both"/>
            </w:pPr>
            <w:r w:rsidRPr="00F336B7">
              <w:t>Uzasadnienie wyboru:</w:t>
            </w:r>
          </w:p>
          <w:p w:rsidR="00F336B7" w:rsidRPr="00F336B7" w:rsidRDefault="00F336B7" w:rsidP="00F336B7">
            <w:pPr>
              <w:spacing w:after="60"/>
              <w:ind w:left="142"/>
              <w:jc w:val="both"/>
            </w:pPr>
            <w:r w:rsidRPr="00F336B7">
              <w:t xml:space="preserve">Oferta spełnia wszystkie wymagania </w:t>
            </w:r>
            <w:proofErr w:type="spellStart"/>
            <w:r w:rsidRPr="00F336B7">
              <w:t>formalno</w:t>
            </w:r>
            <w:proofErr w:type="spellEnd"/>
            <w:r w:rsidRPr="00F336B7">
              <w:t xml:space="preserve"> prawne i jest zgodna z zapisami SIWZ.</w:t>
            </w:r>
          </w:p>
          <w:p w:rsidR="00F336B7" w:rsidRDefault="00F336B7" w:rsidP="00105A3D">
            <w:pPr>
              <w:spacing w:after="60"/>
              <w:ind w:left="142"/>
              <w:jc w:val="both"/>
              <w:rPr>
                <w:b/>
              </w:rPr>
            </w:pPr>
          </w:p>
          <w:p w:rsidR="00F336B7" w:rsidRDefault="00F336B7" w:rsidP="00105A3D">
            <w:pPr>
              <w:spacing w:after="60"/>
              <w:ind w:left="142"/>
              <w:jc w:val="both"/>
              <w:rPr>
                <w:b/>
              </w:rPr>
            </w:pPr>
          </w:p>
          <w:p w:rsidR="00F336B7" w:rsidRDefault="00F336B7" w:rsidP="00105A3D">
            <w:pPr>
              <w:spacing w:after="60"/>
              <w:ind w:left="142"/>
              <w:jc w:val="both"/>
              <w:rPr>
                <w:b/>
              </w:rPr>
            </w:pPr>
          </w:p>
        </w:tc>
      </w:tr>
      <w:tr w:rsidR="00014F3C" w:rsidTr="00030EB2">
        <w:trPr>
          <w:cantSplit/>
        </w:trPr>
        <w:tc>
          <w:tcPr>
            <w:tcW w:w="9210" w:type="dxa"/>
          </w:tcPr>
          <w:p w:rsidR="00014F3C" w:rsidRDefault="00014F3C" w:rsidP="00F336B7">
            <w:pPr>
              <w:spacing w:after="60"/>
              <w:ind w:left="142"/>
              <w:jc w:val="both"/>
              <w:rPr>
                <w:b/>
              </w:rPr>
            </w:pPr>
          </w:p>
          <w:p w:rsidR="00014F3C" w:rsidRPr="00014F3C" w:rsidRDefault="00014F3C" w:rsidP="00014F3C">
            <w:pPr>
              <w:spacing w:after="60"/>
              <w:ind w:left="142"/>
              <w:jc w:val="both"/>
              <w:rPr>
                <w:b/>
              </w:rPr>
            </w:pPr>
            <w:proofErr w:type="spellStart"/>
            <w:r w:rsidRPr="00014F3C">
              <w:rPr>
                <w:b/>
              </w:rPr>
              <w:t>Salus</w:t>
            </w:r>
            <w:proofErr w:type="spellEnd"/>
            <w:r w:rsidRPr="00014F3C">
              <w:rPr>
                <w:b/>
              </w:rPr>
              <w:t xml:space="preserve"> International Sp. z o.o. Hurtownia Farmaceutyczna</w:t>
            </w:r>
          </w:p>
          <w:p w:rsidR="00014F3C" w:rsidRPr="00014F3C" w:rsidRDefault="00014F3C" w:rsidP="00014F3C">
            <w:pPr>
              <w:spacing w:after="60"/>
              <w:ind w:left="142"/>
              <w:jc w:val="both"/>
              <w:rPr>
                <w:b/>
              </w:rPr>
            </w:pPr>
            <w:r w:rsidRPr="00014F3C">
              <w:rPr>
                <w:b/>
              </w:rPr>
              <w:t>Pułaskiego 9</w:t>
            </w:r>
          </w:p>
          <w:p w:rsidR="00014F3C" w:rsidRPr="00014F3C" w:rsidRDefault="00014F3C" w:rsidP="00014F3C">
            <w:pPr>
              <w:spacing w:after="60"/>
              <w:ind w:left="142"/>
              <w:jc w:val="both"/>
              <w:rPr>
                <w:b/>
              </w:rPr>
            </w:pPr>
            <w:r w:rsidRPr="00014F3C">
              <w:rPr>
                <w:b/>
              </w:rPr>
              <w:t>40-273 Katowice</w:t>
            </w:r>
          </w:p>
          <w:p w:rsidR="00014F3C" w:rsidRPr="00014F3C" w:rsidRDefault="00014F3C" w:rsidP="00014F3C">
            <w:pPr>
              <w:spacing w:after="60"/>
              <w:ind w:left="142"/>
              <w:jc w:val="both"/>
              <w:rPr>
                <w:b/>
              </w:rPr>
            </w:pPr>
            <w:r w:rsidRPr="00014F3C">
              <w:rPr>
                <w:b/>
              </w:rPr>
              <w:t>na:</w:t>
            </w:r>
          </w:p>
          <w:p w:rsidR="00014F3C" w:rsidRPr="00014F3C" w:rsidRDefault="00014F3C" w:rsidP="00014F3C">
            <w:pPr>
              <w:spacing w:after="60"/>
              <w:ind w:left="142"/>
              <w:jc w:val="both"/>
              <w:rPr>
                <w:b/>
              </w:rPr>
            </w:pPr>
            <w:r w:rsidRPr="00014F3C">
              <w:rPr>
                <w:b/>
              </w:rPr>
              <w:t xml:space="preserve">Zadanie nr </w:t>
            </w:r>
            <w:r>
              <w:rPr>
                <w:b/>
              </w:rPr>
              <w:t>31</w:t>
            </w:r>
            <w:r w:rsidRPr="00014F3C">
              <w:rPr>
                <w:b/>
              </w:rPr>
              <w:t xml:space="preserve">: Pakiet nr </w:t>
            </w:r>
            <w:r>
              <w:rPr>
                <w:b/>
              </w:rPr>
              <w:t>31</w:t>
            </w:r>
            <w:r w:rsidRPr="00014F3C">
              <w:rPr>
                <w:b/>
              </w:rPr>
              <w:t xml:space="preserve"> za cenę </w:t>
            </w:r>
            <w:r>
              <w:rPr>
                <w:b/>
              </w:rPr>
              <w:t>2 580,83</w:t>
            </w:r>
            <w:r w:rsidRPr="00014F3C">
              <w:rPr>
                <w:b/>
              </w:rPr>
              <w:t>,00 zł</w:t>
            </w:r>
          </w:p>
          <w:p w:rsidR="00014F3C" w:rsidRPr="00014F3C" w:rsidRDefault="00014F3C" w:rsidP="00014F3C">
            <w:pPr>
              <w:spacing w:after="60"/>
              <w:ind w:left="142"/>
              <w:jc w:val="both"/>
              <w:rPr>
                <w:b/>
              </w:rPr>
            </w:pPr>
            <w:r w:rsidRPr="00014F3C">
              <w:rPr>
                <w:b/>
              </w:rPr>
              <w:t>Uzasadnienie wyboru:</w:t>
            </w:r>
          </w:p>
          <w:p w:rsidR="00014F3C" w:rsidRPr="00014F3C" w:rsidRDefault="00014F3C" w:rsidP="00014F3C">
            <w:pPr>
              <w:spacing w:after="60"/>
              <w:ind w:left="142"/>
              <w:jc w:val="both"/>
              <w:rPr>
                <w:b/>
              </w:rPr>
            </w:pPr>
            <w:r w:rsidRPr="00014F3C">
              <w:rPr>
                <w:b/>
              </w:rPr>
              <w:t xml:space="preserve">Oferta spełnia wszystkie wymagania </w:t>
            </w:r>
            <w:proofErr w:type="spellStart"/>
            <w:r w:rsidRPr="00014F3C">
              <w:rPr>
                <w:b/>
              </w:rPr>
              <w:t>formalno</w:t>
            </w:r>
            <w:proofErr w:type="spellEnd"/>
            <w:r w:rsidRPr="00014F3C">
              <w:rPr>
                <w:b/>
              </w:rPr>
              <w:t xml:space="preserve"> prawne i jest zgodna z zapisami SIWZ.</w:t>
            </w:r>
          </w:p>
          <w:p w:rsidR="00014F3C" w:rsidRDefault="00014F3C" w:rsidP="00F336B7">
            <w:pPr>
              <w:spacing w:after="60"/>
              <w:ind w:left="142"/>
              <w:jc w:val="both"/>
              <w:rPr>
                <w:b/>
              </w:rPr>
            </w:pPr>
          </w:p>
          <w:p w:rsidR="00014F3C" w:rsidRPr="00F336B7" w:rsidRDefault="00014F3C" w:rsidP="00F336B7">
            <w:pPr>
              <w:spacing w:after="60"/>
              <w:ind w:left="142"/>
              <w:jc w:val="both"/>
              <w:rPr>
                <w:b/>
              </w:rPr>
            </w:pPr>
          </w:p>
        </w:tc>
      </w:tr>
    </w:tbl>
    <w:p w:rsidR="002024AE" w:rsidRDefault="002024AE" w:rsidP="00840B8A">
      <w:pPr>
        <w:spacing w:before="240" w:after="120"/>
        <w:jc w:val="both"/>
        <w:rPr>
          <w:color w:val="000000"/>
        </w:rPr>
      </w:pPr>
    </w:p>
    <w:p w:rsidR="002024AE" w:rsidRDefault="002024AE" w:rsidP="00840B8A">
      <w:pPr>
        <w:spacing w:before="240" w:after="120"/>
        <w:jc w:val="both"/>
        <w:rPr>
          <w:color w:val="000000"/>
        </w:rPr>
      </w:pPr>
    </w:p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511"/>
        <w:gridCol w:w="2988"/>
        <w:gridCol w:w="1512"/>
      </w:tblGrid>
      <w:tr w:rsidR="00811CBB" w:rsidRPr="00834EF4" w:rsidTr="00030EB2">
        <w:tc>
          <w:tcPr>
            <w:tcW w:w="2277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11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88" w:type="dxa"/>
            <w:shd w:val="clear" w:color="auto" w:fill="F3F3F3"/>
          </w:tcPr>
          <w:p w:rsidR="00811CBB" w:rsidRPr="00834EF4" w:rsidRDefault="00A46D85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1512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81F01" w:rsidRPr="00834EF4" w:rsidTr="00030EB2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7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030EB2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– 100,00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030EB2" w:rsidP="00105A3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100,00</w:t>
            </w:r>
          </w:p>
        </w:tc>
      </w:tr>
      <w:tr w:rsidR="00581F01" w:rsidRPr="00834EF4" w:rsidTr="00030EB2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7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- 92.89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FA0CDC" w:rsidP="00105A3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99,44</w:t>
            </w:r>
          </w:p>
        </w:tc>
      </w:tr>
      <w:tr w:rsidR="00581F01" w:rsidRPr="00834EF4" w:rsidTr="00030EB2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7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- 92.86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FA0CDC" w:rsidP="00105A3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99,41</w:t>
            </w:r>
          </w:p>
        </w:tc>
      </w:tr>
      <w:tr w:rsidR="00581F01" w:rsidRPr="00834EF4" w:rsidTr="00030EB2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7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- 92.59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FA0CDC" w:rsidP="00105A3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99,12</w:t>
            </w:r>
          </w:p>
        </w:tc>
      </w:tr>
      <w:tr w:rsidR="00030EB2" w:rsidRPr="00834EF4" w:rsidTr="00030EB2">
        <w:tc>
          <w:tcPr>
            <w:tcW w:w="2277" w:type="dxa"/>
            <w:shd w:val="clear" w:color="auto" w:fill="auto"/>
          </w:tcPr>
          <w:p w:rsidR="00030EB2" w:rsidRPr="00834EF4" w:rsidRDefault="00030EB2" w:rsidP="00030EB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7</w:t>
            </w:r>
          </w:p>
        </w:tc>
        <w:tc>
          <w:tcPr>
            <w:tcW w:w="2511" w:type="dxa"/>
            <w:shd w:val="clear" w:color="auto" w:fill="auto"/>
          </w:tcPr>
          <w:p w:rsidR="00030EB2" w:rsidRPr="00834EF4" w:rsidRDefault="00030EB2" w:rsidP="00030EB2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NEUCA S.A.</w:t>
            </w:r>
          </w:p>
          <w:p w:rsidR="00030EB2" w:rsidRPr="00834EF4" w:rsidRDefault="00030EB2" w:rsidP="00030EB2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58</w:t>
            </w:r>
          </w:p>
          <w:p w:rsidR="00030EB2" w:rsidRPr="00834EF4" w:rsidRDefault="00030EB2" w:rsidP="00030EB2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030EB2" w:rsidRPr="00834EF4" w:rsidRDefault="00030EB2" w:rsidP="00030EB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92</w:t>
            </w:r>
            <w:r w:rsidRPr="00581F01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59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030EB2" w:rsidRPr="00834EF4" w:rsidRDefault="00FA0CDC" w:rsidP="00030EB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99,12</w:t>
            </w:r>
          </w:p>
        </w:tc>
      </w:tr>
      <w:tr w:rsidR="002647E5" w:rsidRPr="00834EF4" w:rsidTr="00030EB2">
        <w:tc>
          <w:tcPr>
            <w:tcW w:w="2277" w:type="dxa"/>
            <w:shd w:val="clear" w:color="auto" w:fill="auto"/>
          </w:tcPr>
          <w:p w:rsidR="002647E5" w:rsidRPr="00834EF4" w:rsidRDefault="00A42839" w:rsidP="002647E5">
            <w:pPr>
              <w:spacing w:before="40" w:after="4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bookmarkStart w:id="0" w:name="_GoBack"/>
            <w:bookmarkEnd w:id="0"/>
            <w:r w:rsidR="002647E5" w:rsidRPr="00834EF4">
              <w:rPr>
                <w:sz w:val="18"/>
                <w:szCs w:val="18"/>
              </w:rPr>
              <w:t xml:space="preserve"> - </w:t>
            </w:r>
            <w:r w:rsidR="002647E5" w:rsidRPr="00581F01">
              <w:rPr>
                <w:sz w:val="18"/>
                <w:szCs w:val="18"/>
              </w:rPr>
              <w:t xml:space="preserve">Pakiet nr </w:t>
            </w:r>
            <w:r w:rsidR="002647E5">
              <w:rPr>
                <w:sz w:val="18"/>
                <w:szCs w:val="18"/>
              </w:rPr>
              <w:t>9</w:t>
            </w:r>
          </w:p>
        </w:tc>
        <w:tc>
          <w:tcPr>
            <w:tcW w:w="2511" w:type="dxa"/>
            <w:shd w:val="clear" w:color="auto" w:fill="auto"/>
          </w:tcPr>
          <w:p w:rsidR="002647E5" w:rsidRPr="00834EF4" w:rsidRDefault="002647E5" w:rsidP="002647E5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2647E5" w:rsidRPr="00834EF4" w:rsidRDefault="002647E5" w:rsidP="002647E5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2647E5" w:rsidRPr="00834EF4" w:rsidRDefault="002647E5" w:rsidP="002647E5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2647E5" w:rsidRPr="00834EF4" w:rsidRDefault="002647E5" w:rsidP="002647E5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2647E5" w:rsidRPr="00834EF4" w:rsidRDefault="002647E5" w:rsidP="002647E5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D53095" w:rsidRPr="00834EF4" w:rsidTr="00030EB2">
        <w:tc>
          <w:tcPr>
            <w:tcW w:w="2277" w:type="dxa"/>
            <w:shd w:val="clear" w:color="auto" w:fill="auto"/>
          </w:tcPr>
          <w:p w:rsidR="00D53095" w:rsidRPr="00834EF4" w:rsidRDefault="00D53095" w:rsidP="00D53095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21</w:t>
            </w:r>
          </w:p>
        </w:tc>
        <w:tc>
          <w:tcPr>
            <w:tcW w:w="2511" w:type="dxa"/>
            <w:shd w:val="clear" w:color="auto" w:fill="auto"/>
          </w:tcPr>
          <w:p w:rsidR="00D53095" w:rsidRPr="00834EF4" w:rsidRDefault="00D53095" w:rsidP="00D53095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D53095" w:rsidRPr="00834EF4" w:rsidRDefault="00D53095" w:rsidP="00D53095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D53095" w:rsidRPr="00834EF4" w:rsidRDefault="00D53095" w:rsidP="00D53095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D53095" w:rsidRPr="00834EF4" w:rsidRDefault="00D53095" w:rsidP="00D53095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D53095" w:rsidRPr="00834EF4" w:rsidRDefault="00D53095" w:rsidP="00D53095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D53095" w:rsidRPr="00834EF4" w:rsidTr="00030EB2">
        <w:tc>
          <w:tcPr>
            <w:tcW w:w="2277" w:type="dxa"/>
            <w:shd w:val="clear" w:color="auto" w:fill="auto"/>
          </w:tcPr>
          <w:p w:rsidR="00D53095" w:rsidRPr="00834EF4" w:rsidRDefault="00D53095" w:rsidP="00D53095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21</w:t>
            </w:r>
          </w:p>
        </w:tc>
        <w:tc>
          <w:tcPr>
            <w:tcW w:w="2511" w:type="dxa"/>
            <w:shd w:val="clear" w:color="auto" w:fill="auto"/>
          </w:tcPr>
          <w:p w:rsidR="00D53095" w:rsidRPr="00834EF4" w:rsidRDefault="00D53095" w:rsidP="00D53095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Fresenius</w:t>
            </w:r>
            <w:proofErr w:type="spellEnd"/>
            <w:r w:rsidRPr="00581F01">
              <w:rPr>
                <w:sz w:val="18"/>
                <w:szCs w:val="18"/>
              </w:rPr>
              <w:t xml:space="preserve"> </w:t>
            </w:r>
            <w:proofErr w:type="spellStart"/>
            <w:r w:rsidRPr="00581F01">
              <w:rPr>
                <w:sz w:val="18"/>
                <w:szCs w:val="18"/>
              </w:rPr>
              <w:t>Kabi</w:t>
            </w:r>
            <w:proofErr w:type="spellEnd"/>
            <w:r w:rsidRPr="00581F01">
              <w:rPr>
                <w:sz w:val="18"/>
                <w:szCs w:val="18"/>
              </w:rPr>
              <w:t xml:space="preserve"> Polska Sp. z o.o.</w:t>
            </w:r>
          </w:p>
          <w:p w:rsidR="00D53095" w:rsidRPr="00834EF4" w:rsidRDefault="00D53095" w:rsidP="00D53095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Al. Jerozolimskie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134</w:t>
            </w:r>
          </w:p>
          <w:p w:rsidR="00D53095" w:rsidRPr="00834EF4" w:rsidRDefault="00D53095" w:rsidP="00D53095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02-305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D53095" w:rsidRPr="00834EF4" w:rsidRDefault="00D53095" w:rsidP="00D53095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- 14.38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D53095" w:rsidRPr="00834EF4" w:rsidRDefault="00D53095" w:rsidP="00D53095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85,26</w:t>
            </w:r>
          </w:p>
        </w:tc>
      </w:tr>
      <w:tr w:rsidR="00D53095" w:rsidRPr="00834EF4" w:rsidTr="00030EB2">
        <w:tc>
          <w:tcPr>
            <w:tcW w:w="2277" w:type="dxa"/>
            <w:shd w:val="clear" w:color="auto" w:fill="auto"/>
          </w:tcPr>
          <w:p w:rsidR="00D53095" w:rsidRPr="00834EF4" w:rsidRDefault="00D53095" w:rsidP="00D53095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21</w:t>
            </w:r>
          </w:p>
        </w:tc>
        <w:tc>
          <w:tcPr>
            <w:tcW w:w="2511" w:type="dxa"/>
            <w:shd w:val="clear" w:color="auto" w:fill="auto"/>
          </w:tcPr>
          <w:p w:rsidR="00D53095" w:rsidRPr="00834EF4" w:rsidRDefault="00D53095" w:rsidP="00D53095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D53095" w:rsidRPr="00834EF4" w:rsidRDefault="00D53095" w:rsidP="00D53095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D53095" w:rsidRPr="00834EF4" w:rsidRDefault="00D53095" w:rsidP="00D53095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D53095" w:rsidRPr="00834EF4" w:rsidRDefault="00D53095" w:rsidP="00D53095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- 12.26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D53095" w:rsidRPr="00834EF4" w:rsidRDefault="00D53095" w:rsidP="00D5309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69,55</w:t>
            </w:r>
          </w:p>
        </w:tc>
      </w:tr>
      <w:tr w:rsidR="00D53095" w:rsidRPr="00834EF4" w:rsidTr="00030EB2">
        <w:tc>
          <w:tcPr>
            <w:tcW w:w="2277" w:type="dxa"/>
            <w:shd w:val="clear" w:color="auto" w:fill="auto"/>
          </w:tcPr>
          <w:p w:rsidR="00D53095" w:rsidRPr="00834EF4" w:rsidRDefault="00D53095" w:rsidP="00D53095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21</w:t>
            </w:r>
          </w:p>
        </w:tc>
        <w:tc>
          <w:tcPr>
            <w:tcW w:w="2511" w:type="dxa"/>
            <w:shd w:val="clear" w:color="auto" w:fill="auto"/>
          </w:tcPr>
          <w:p w:rsidR="00D53095" w:rsidRPr="00834EF4" w:rsidRDefault="00D53095" w:rsidP="00D53095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D53095" w:rsidRPr="00834EF4" w:rsidRDefault="00D53095" w:rsidP="00D53095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D53095" w:rsidRPr="00834EF4" w:rsidRDefault="00D53095" w:rsidP="00D53095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D53095" w:rsidRPr="00834EF4" w:rsidRDefault="00D53095" w:rsidP="00D53095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D53095" w:rsidRPr="00834EF4" w:rsidRDefault="00D53095" w:rsidP="00D5309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69,54</w:t>
            </w:r>
          </w:p>
        </w:tc>
      </w:tr>
      <w:tr w:rsidR="00D53095" w:rsidRPr="00834EF4" w:rsidTr="00030EB2">
        <w:tc>
          <w:tcPr>
            <w:tcW w:w="2277" w:type="dxa"/>
            <w:shd w:val="clear" w:color="auto" w:fill="auto"/>
          </w:tcPr>
          <w:p w:rsidR="00D53095" w:rsidRPr="00834EF4" w:rsidRDefault="00D53095" w:rsidP="00D53095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21</w:t>
            </w:r>
          </w:p>
        </w:tc>
        <w:tc>
          <w:tcPr>
            <w:tcW w:w="2511" w:type="dxa"/>
            <w:shd w:val="clear" w:color="auto" w:fill="auto"/>
          </w:tcPr>
          <w:p w:rsidR="00D53095" w:rsidRPr="00834EF4" w:rsidRDefault="00D53095" w:rsidP="00D53095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D53095" w:rsidRPr="00834EF4" w:rsidRDefault="00D53095" w:rsidP="00D53095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D53095" w:rsidRPr="00834EF4" w:rsidRDefault="00D53095" w:rsidP="00D53095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D53095" w:rsidRPr="00834EF4" w:rsidRDefault="00D53095" w:rsidP="00D53095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- 9.71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D53095" w:rsidRPr="00834EF4" w:rsidRDefault="00D53095" w:rsidP="00D5309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67,55</w:t>
            </w:r>
          </w:p>
        </w:tc>
      </w:tr>
      <w:tr w:rsidR="00F336B7" w:rsidRPr="00834EF4" w:rsidTr="00030EB2">
        <w:tc>
          <w:tcPr>
            <w:tcW w:w="2277" w:type="dxa"/>
            <w:shd w:val="clear" w:color="auto" w:fill="auto"/>
          </w:tcPr>
          <w:p w:rsidR="00F336B7" w:rsidRPr="00834EF4" w:rsidRDefault="00F336B7" w:rsidP="00F336B7">
            <w:pPr>
              <w:spacing w:before="40" w:after="4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 xml:space="preserve">Pakiet nr </w:t>
            </w:r>
            <w:r>
              <w:rPr>
                <w:sz w:val="18"/>
                <w:szCs w:val="18"/>
              </w:rPr>
              <w:t>27</w:t>
            </w:r>
          </w:p>
        </w:tc>
        <w:tc>
          <w:tcPr>
            <w:tcW w:w="2511" w:type="dxa"/>
            <w:shd w:val="clear" w:color="auto" w:fill="auto"/>
          </w:tcPr>
          <w:p w:rsidR="00F336B7" w:rsidRPr="00834EF4" w:rsidRDefault="00F336B7" w:rsidP="00F336B7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Aesculap</w:t>
            </w:r>
            <w:proofErr w:type="spellEnd"/>
            <w:r w:rsidRPr="00581F01">
              <w:rPr>
                <w:sz w:val="18"/>
                <w:szCs w:val="18"/>
              </w:rPr>
              <w:t xml:space="preserve"> - </w:t>
            </w:r>
            <w:proofErr w:type="spellStart"/>
            <w:r w:rsidRPr="00581F01">
              <w:rPr>
                <w:sz w:val="18"/>
                <w:szCs w:val="18"/>
              </w:rPr>
              <w:t>Chifa</w:t>
            </w:r>
            <w:proofErr w:type="spellEnd"/>
            <w:r w:rsidRPr="00581F01">
              <w:rPr>
                <w:sz w:val="18"/>
                <w:szCs w:val="18"/>
              </w:rPr>
              <w:t xml:space="preserve"> Sp. z o.o.</w:t>
            </w:r>
          </w:p>
          <w:p w:rsidR="00F336B7" w:rsidRPr="00834EF4" w:rsidRDefault="00F336B7" w:rsidP="00F336B7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Tysiąclecia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14</w:t>
            </w:r>
          </w:p>
          <w:p w:rsidR="00F336B7" w:rsidRPr="00834EF4" w:rsidRDefault="00F336B7" w:rsidP="00F336B7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lastRenderedPageBreak/>
              <w:t>64-300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Nowy Tomyśl</w:t>
            </w:r>
          </w:p>
        </w:tc>
        <w:tc>
          <w:tcPr>
            <w:tcW w:w="2988" w:type="dxa"/>
            <w:shd w:val="clear" w:color="auto" w:fill="auto"/>
          </w:tcPr>
          <w:p w:rsidR="00F336B7" w:rsidRPr="00834EF4" w:rsidRDefault="00F336B7" w:rsidP="00F336B7">
            <w:pPr>
              <w:spacing w:before="40" w:after="4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1 - Cena –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336B7" w:rsidRPr="00834EF4" w:rsidRDefault="00F336B7" w:rsidP="00F336B7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100,00</w:t>
            </w:r>
          </w:p>
        </w:tc>
      </w:tr>
      <w:tr w:rsidR="00FB7A5C" w:rsidRPr="00834EF4" w:rsidTr="00030EB2">
        <w:tc>
          <w:tcPr>
            <w:tcW w:w="2277" w:type="dxa"/>
            <w:shd w:val="clear" w:color="auto" w:fill="auto"/>
          </w:tcPr>
          <w:p w:rsidR="00FB7A5C" w:rsidRDefault="00FB7A5C" w:rsidP="00FB7A5C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 w:rsidRPr="00FB7A5C">
              <w:rPr>
                <w:sz w:val="18"/>
                <w:szCs w:val="18"/>
              </w:rPr>
              <w:t xml:space="preserve"> - Pakiet nr </w:t>
            </w:r>
            <w:r>
              <w:rPr>
                <w:sz w:val="18"/>
                <w:szCs w:val="18"/>
              </w:rPr>
              <w:t>31</w:t>
            </w:r>
          </w:p>
        </w:tc>
        <w:tc>
          <w:tcPr>
            <w:tcW w:w="2511" w:type="dxa"/>
            <w:shd w:val="clear" w:color="auto" w:fill="auto"/>
          </w:tcPr>
          <w:p w:rsidR="00FB7A5C" w:rsidRPr="00FB7A5C" w:rsidRDefault="00FB7A5C" w:rsidP="00FB7A5C">
            <w:pPr>
              <w:spacing w:before="40"/>
              <w:rPr>
                <w:sz w:val="18"/>
                <w:szCs w:val="18"/>
              </w:rPr>
            </w:pPr>
            <w:proofErr w:type="spellStart"/>
            <w:r w:rsidRPr="00FB7A5C">
              <w:rPr>
                <w:sz w:val="18"/>
                <w:szCs w:val="18"/>
              </w:rPr>
              <w:t>Salus</w:t>
            </w:r>
            <w:proofErr w:type="spellEnd"/>
            <w:r w:rsidRPr="00FB7A5C">
              <w:rPr>
                <w:sz w:val="18"/>
                <w:szCs w:val="18"/>
              </w:rPr>
              <w:t xml:space="preserve"> International </w:t>
            </w:r>
          </w:p>
          <w:p w:rsidR="00FB7A5C" w:rsidRPr="00FB7A5C" w:rsidRDefault="00FB7A5C" w:rsidP="00FB7A5C">
            <w:pPr>
              <w:spacing w:before="40"/>
              <w:rPr>
                <w:sz w:val="18"/>
                <w:szCs w:val="18"/>
              </w:rPr>
            </w:pPr>
            <w:r w:rsidRPr="00FB7A5C">
              <w:rPr>
                <w:sz w:val="18"/>
                <w:szCs w:val="18"/>
              </w:rPr>
              <w:t>Sp. z o.o. Hurtownia Farmaceutyczna</w:t>
            </w:r>
          </w:p>
          <w:p w:rsidR="00FB7A5C" w:rsidRPr="00FB7A5C" w:rsidRDefault="00FB7A5C" w:rsidP="00FB7A5C">
            <w:pPr>
              <w:spacing w:before="40"/>
              <w:rPr>
                <w:sz w:val="18"/>
                <w:szCs w:val="18"/>
              </w:rPr>
            </w:pPr>
            <w:r w:rsidRPr="00FB7A5C">
              <w:rPr>
                <w:sz w:val="18"/>
                <w:szCs w:val="18"/>
              </w:rPr>
              <w:t xml:space="preserve">Pułaskiego 9 </w:t>
            </w:r>
          </w:p>
          <w:p w:rsidR="00FB7A5C" w:rsidRPr="00581F01" w:rsidRDefault="00FB7A5C" w:rsidP="00FB7A5C">
            <w:pPr>
              <w:spacing w:before="40"/>
              <w:rPr>
                <w:sz w:val="18"/>
                <w:szCs w:val="18"/>
              </w:rPr>
            </w:pPr>
            <w:r w:rsidRPr="00FB7A5C">
              <w:rPr>
                <w:sz w:val="18"/>
                <w:szCs w:val="18"/>
              </w:rPr>
              <w:t>40-273 Katowice</w:t>
            </w:r>
          </w:p>
        </w:tc>
        <w:tc>
          <w:tcPr>
            <w:tcW w:w="2988" w:type="dxa"/>
            <w:shd w:val="clear" w:color="auto" w:fill="auto"/>
          </w:tcPr>
          <w:p w:rsidR="00FB7A5C" w:rsidRPr="00834EF4" w:rsidRDefault="00FB7A5C" w:rsidP="00FB7A5C">
            <w:pPr>
              <w:spacing w:before="40" w:after="4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–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B7A5C" w:rsidRPr="00834EF4" w:rsidRDefault="00FB7A5C" w:rsidP="00FB7A5C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100,00</w:t>
            </w:r>
          </w:p>
        </w:tc>
      </w:tr>
      <w:tr w:rsidR="00FB7A5C" w:rsidRPr="00834EF4" w:rsidTr="00030EB2">
        <w:tc>
          <w:tcPr>
            <w:tcW w:w="2277" w:type="dxa"/>
            <w:shd w:val="clear" w:color="auto" w:fill="auto"/>
          </w:tcPr>
          <w:p w:rsidR="00FB7A5C" w:rsidRDefault="00FB7A5C" w:rsidP="00FB7A5C">
            <w:r w:rsidRPr="00BB0D4E">
              <w:rPr>
                <w:sz w:val="18"/>
                <w:szCs w:val="18"/>
              </w:rPr>
              <w:t>31 - Pakiet nr 31</w:t>
            </w:r>
          </w:p>
        </w:tc>
        <w:tc>
          <w:tcPr>
            <w:tcW w:w="2511" w:type="dxa"/>
            <w:shd w:val="clear" w:color="auto" w:fill="auto"/>
          </w:tcPr>
          <w:p w:rsidR="00FB7A5C" w:rsidRPr="00FB7A5C" w:rsidRDefault="00FB7A5C" w:rsidP="00FB7A5C">
            <w:pPr>
              <w:spacing w:before="40"/>
              <w:rPr>
                <w:sz w:val="18"/>
                <w:szCs w:val="18"/>
              </w:rPr>
            </w:pPr>
            <w:r w:rsidRPr="00FB7A5C">
              <w:rPr>
                <w:sz w:val="18"/>
                <w:szCs w:val="18"/>
              </w:rPr>
              <w:t>Urtica Sp. z o. o. (Lider)</w:t>
            </w:r>
          </w:p>
          <w:p w:rsidR="00FB7A5C" w:rsidRPr="00FB7A5C" w:rsidRDefault="00FB7A5C" w:rsidP="00FB7A5C">
            <w:pPr>
              <w:spacing w:before="40"/>
              <w:rPr>
                <w:sz w:val="18"/>
                <w:szCs w:val="18"/>
              </w:rPr>
            </w:pPr>
            <w:r w:rsidRPr="00FB7A5C">
              <w:rPr>
                <w:sz w:val="18"/>
                <w:szCs w:val="18"/>
              </w:rPr>
              <w:t xml:space="preserve">Krzemieniecka 120 </w:t>
            </w:r>
          </w:p>
          <w:p w:rsidR="00FB7A5C" w:rsidRPr="00FB7A5C" w:rsidRDefault="00FB7A5C" w:rsidP="00FB7A5C">
            <w:pPr>
              <w:spacing w:before="40"/>
              <w:rPr>
                <w:sz w:val="18"/>
                <w:szCs w:val="18"/>
              </w:rPr>
            </w:pPr>
            <w:r w:rsidRPr="00FB7A5C">
              <w:rPr>
                <w:sz w:val="18"/>
                <w:szCs w:val="18"/>
              </w:rPr>
              <w:t>54-613 Wrocław</w:t>
            </w:r>
          </w:p>
          <w:p w:rsidR="00FB7A5C" w:rsidRPr="00FB7A5C" w:rsidRDefault="00FB7A5C" w:rsidP="00FB7A5C">
            <w:pPr>
              <w:spacing w:before="40"/>
              <w:rPr>
                <w:sz w:val="18"/>
                <w:szCs w:val="18"/>
              </w:rPr>
            </w:pPr>
            <w:r w:rsidRPr="00FB7A5C">
              <w:rPr>
                <w:sz w:val="18"/>
                <w:szCs w:val="18"/>
              </w:rPr>
              <w:t>PGF SA</w:t>
            </w:r>
          </w:p>
          <w:p w:rsidR="00FB7A5C" w:rsidRPr="00FB7A5C" w:rsidRDefault="00FB7A5C" w:rsidP="00FB7A5C">
            <w:pPr>
              <w:spacing w:before="40"/>
              <w:rPr>
                <w:sz w:val="18"/>
                <w:szCs w:val="18"/>
              </w:rPr>
            </w:pPr>
            <w:r w:rsidRPr="00FB7A5C">
              <w:rPr>
                <w:sz w:val="18"/>
                <w:szCs w:val="18"/>
              </w:rPr>
              <w:t>Zbąszyńska 3</w:t>
            </w:r>
          </w:p>
          <w:p w:rsidR="00FB7A5C" w:rsidRPr="00581F01" w:rsidRDefault="00FB7A5C" w:rsidP="00FB7A5C">
            <w:pPr>
              <w:spacing w:before="40"/>
              <w:rPr>
                <w:sz w:val="18"/>
                <w:szCs w:val="18"/>
              </w:rPr>
            </w:pPr>
            <w:r w:rsidRPr="00FB7A5C">
              <w:rPr>
                <w:sz w:val="18"/>
                <w:szCs w:val="18"/>
              </w:rPr>
              <w:t>91-342 Łódź</w:t>
            </w:r>
          </w:p>
        </w:tc>
        <w:tc>
          <w:tcPr>
            <w:tcW w:w="2988" w:type="dxa"/>
            <w:shd w:val="clear" w:color="auto" w:fill="auto"/>
          </w:tcPr>
          <w:p w:rsidR="00FB7A5C" w:rsidRPr="00834EF4" w:rsidRDefault="00FB7A5C" w:rsidP="00FB7A5C">
            <w:pPr>
              <w:spacing w:before="40" w:after="4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– 88.92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B7A5C" w:rsidRPr="00834EF4" w:rsidRDefault="00FB7A5C" w:rsidP="00FB7A5C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88,92</w:t>
            </w:r>
          </w:p>
        </w:tc>
      </w:tr>
      <w:tr w:rsidR="00FB7A5C" w:rsidRPr="00834EF4" w:rsidTr="00030EB2">
        <w:tc>
          <w:tcPr>
            <w:tcW w:w="2277" w:type="dxa"/>
            <w:shd w:val="clear" w:color="auto" w:fill="auto"/>
          </w:tcPr>
          <w:p w:rsidR="00FB7A5C" w:rsidRDefault="00FB7A5C" w:rsidP="00FB7A5C">
            <w:r w:rsidRPr="00BB0D4E">
              <w:rPr>
                <w:sz w:val="18"/>
                <w:szCs w:val="18"/>
              </w:rPr>
              <w:t>31 - Pakiet nr 31</w:t>
            </w:r>
          </w:p>
        </w:tc>
        <w:tc>
          <w:tcPr>
            <w:tcW w:w="2511" w:type="dxa"/>
            <w:shd w:val="clear" w:color="auto" w:fill="auto"/>
          </w:tcPr>
          <w:p w:rsidR="00FB7A5C" w:rsidRPr="00FB7A5C" w:rsidRDefault="00FB7A5C" w:rsidP="00FB7A5C">
            <w:pPr>
              <w:spacing w:before="40"/>
              <w:rPr>
                <w:sz w:val="18"/>
                <w:szCs w:val="18"/>
              </w:rPr>
            </w:pPr>
            <w:r w:rsidRPr="00FB7A5C">
              <w:rPr>
                <w:sz w:val="18"/>
                <w:szCs w:val="18"/>
              </w:rPr>
              <w:t xml:space="preserve">Farmacol Logistyka </w:t>
            </w:r>
          </w:p>
          <w:p w:rsidR="00FB7A5C" w:rsidRPr="00FB7A5C" w:rsidRDefault="00FB7A5C" w:rsidP="00FB7A5C">
            <w:pPr>
              <w:spacing w:before="40"/>
              <w:rPr>
                <w:sz w:val="18"/>
                <w:szCs w:val="18"/>
              </w:rPr>
            </w:pPr>
            <w:r w:rsidRPr="00FB7A5C">
              <w:rPr>
                <w:sz w:val="18"/>
                <w:szCs w:val="18"/>
              </w:rPr>
              <w:t>Sp. z o.o.</w:t>
            </w:r>
          </w:p>
          <w:p w:rsidR="00FB7A5C" w:rsidRPr="00FB7A5C" w:rsidRDefault="00FB7A5C" w:rsidP="00FB7A5C">
            <w:pPr>
              <w:spacing w:before="40"/>
              <w:rPr>
                <w:sz w:val="18"/>
                <w:szCs w:val="18"/>
              </w:rPr>
            </w:pPr>
            <w:r w:rsidRPr="00FB7A5C">
              <w:rPr>
                <w:sz w:val="18"/>
                <w:szCs w:val="18"/>
              </w:rPr>
              <w:t xml:space="preserve">Szopienicka 77 </w:t>
            </w:r>
          </w:p>
          <w:p w:rsidR="00FB7A5C" w:rsidRPr="00581F01" w:rsidRDefault="00FB7A5C" w:rsidP="00FB7A5C">
            <w:pPr>
              <w:spacing w:before="40"/>
              <w:rPr>
                <w:sz w:val="18"/>
                <w:szCs w:val="18"/>
              </w:rPr>
            </w:pPr>
            <w:r w:rsidRPr="00FB7A5C">
              <w:rPr>
                <w:sz w:val="18"/>
                <w:szCs w:val="18"/>
              </w:rPr>
              <w:t>40-431 Katowice</w:t>
            </w:r>
          </w:p>
        </w:tc>
        <w:tc>
          <w:tcPr>
            <w:tcW w:w="2988" w:type="dxa"/>
            <w:shd w:val="clear" w:color="auto" w:fill="auto"/>
          </w:tcPr>
          <w:p w:rsidR="00FB7A5C" w:rsidRPr="00834EF4" w:rsidRDefault="00FB7A5C" w:rsidP="00FB7A5C">
            <w:pPr>
              <w:spacing w:before="40" w:after="4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– 78,83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B7A5C" w:rsidRPr="00834EF4" w:rsidRDefault="00FB7A5C" w:rsidP="00FB7A5C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78,83</w:t>
            </w:r>
          </w:p>
        </w:tc>
      </w:tr>
      <w:tr w:rsidR="00FB7A5C" w:rsidRPr="00834EF4" w:rsidTr="00030EB2">
        <w:tc>
          <w:tcPr>
            <w:tcW w:w="2277" w:type="dxa"/>
            <w:shd w:val="clear" w:color="auto" w:fill="auto"/>
          </w:tcPr>
          <w:p w:rsidR="00FB7A5C" w:rsidRDefault="00FB7A5C" w:rsidP="00FB7A5C">
            <w:r w:rsidRPr="00BB0D4E">
              <w:rPr>
                <w:sz w:val="18"/>
                <w:szCs w:val="18"/>
              </w:rPr>
              <w:t>31 - Pakiet nr 31</w:t>
            </w:r>
          </w:p>
        </w:tc>
        <w:tc>
          <w:tcPr>
            <w:tcW w:w="2511" w:type="dxa"/>
            <w:shd w:val="clear" w:color="auto" w:fill="auto"/>
          </w:tcPr>
          <w:p w:rsidR="00FB7A5C" w:rsidRPr="00FB7A5C" w:rsidRDefault="00FB7A5C" w:rsidP="00FB7A5C">
            <w:pPr>
              <w:spacing w:before="40"/>
              <w:rPr>
                <w:sz w:val="18"/>
                <w:szCs w:val="18"/>
              </w:rPr>
            </w:pPr>
            <w:r w:rsidRPr="00FB7A5C">
              <w:rPr>
                <w:sz w:val="18"/>
                <w:szCs w:val="18"/>
              </w:rPr>
              <w:t>NEUCA S.A.</w:t>
            </w:r>
          </w:p>
          <w:p w:rsidR="00FB7A5C" w:rsidRPr="00FB7A5C" w:rsidRDefault="00FB7A5C" w:rsidP="00FB7A5C">
            <w:pPr>
              <w:spacing w:before="40"/>
              <w:rPr>
                <w:sz w:val="18"/>
                <w:szCs w:val="18"/>
              </w:rPr>
            </w:pPr>
            <w:r w:rsidRPr="00FB7A5C">
              <w:rPr>
                <w:sz w:val="18"/>
                <w:szCs w:val="18"/>
              </w:rPr>
              <w:t>Forteczna 35-37</w:t>
            </w:r>
          </w:p>
          <w:p w:rsidR="00FB7A5C" w:rsidRPr="00581F01" w:rsidRDefault="00FB7A5C" w:rsidP="00FB7A5C">
            <w:pPr>
              <w:spacing w:before="40"/>
              <w:rPr>
                <w:sz w:val="18"/>
                <w:szCs w:val="18"/>
              </w:rPr>
            </w:pPr>
            <w:r w:rsidRPr="00FB7A5C">
              <w:rPr>
                <w:sz w:val="18"/>
                <w:szCs w:val="18"/>
              </w:rPr>
              <w:t>87-100 Toruń</w:t>
            </w:r>
          </w:p>
        </w:tc>
        <w:tc>
          <w:tcPr>
            <w:tcW w:w="2988" w:type="dxa"/>
            <w:shd w:val="clear" w:color="auto" w:fill="auto"/>
          </w:tcPr>
          <w:p w:rsidR="00FB7A5C" w:rsidRPr="00834EF4" w:rsidRDefault="00FB7A5C" w:rsidP="00FB7A5C">
            <w:pPr>
              <w:spacing w:before="40" w:after="4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– 77,70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B7A5C" w:rsidRPr="00834EF4" w:rsidRDefault="00FB7A5C" w:rsidP="00FB7A5C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77,70</w:t>
            </w:r>
          </w:p>
        </w:tc>
      </w:tr>
      <w:tr w:rsidR="00FB7A5C" w:rsidRPr="00834EF4" w:rsidTr="00030EB2">
        <w:tc>
          <w:tcPr>
            <w:tcW w:w="2277" w:type="dxa"/>
            <w:shd w:val="clear" w:color="auto" w:fill="auto"/>
          </w:tcPr>
          <w:p w:rsidR="00FB7A5C" w:rsidRDefault="00FB7A5C" w:rsidP="00FB7A5C">
            <w:r w:rsidRPr="00BB0D4E">
              <w:rPr>
                <w:sz w:val="18"/>
                <w:szCs w:val="18"/>
              </w:rPr>
              <w:t>31 - Pakiet nr 31</w:t>
            </w:r>
          </w:p>
        </w:tc>
        <w:tc>
          <w:tcPr>
            <w:tcW w:w="2511" w:type="dxa"/>
            <w:shd w:val="clear" w:color="auto" w:fill="auto"/>
          </w:tcPr>
          <w:p w:rsidR="00FB7A5C" w:rsidRPr="00FB7A5C" w:rsidRDefault="00FB7A5C" w:rsidP="00FB7A5C">
            <w:pPr>
              <w:spacing w:before="40"/>
              <w:rPr>
                <w:sz w:val="18"/>
                <w:szCs w:val="18"/>
              </w:rPr>
            </w:pPr>
            <w:r w:rsidRPr="00FB7A5C">
              <w:rPr>
                <w:sz w:val="18"/>
                <w:szCs w:val="18"/>
              </w:rPr>
              <w:t>ASCLEPIOS S.A.</w:t>
            </w:r>
          </w:p>
          <w:p w:rsidR="00FB7A5C" w:rsidRPr="00FB7A5C" w:rsidRDefault="00FB7A5C" w:rsidP="00FB7A5C">
            <w:pPr>
              <w:spacing w:before="40"/>
              <w:rPr>
                <w:sz w:val="18"/>
                <w:szCs w:val="18"/>
              </w:rPr>
            </w:pPr>
            <w:proofErr w:type="spellStart"/>
            <w:r w:rsidRPr="00FB7A5C">
              <w:rPr>
                <w:sz w:val="18"/>
                <w:szCs w:val="18"/>
              </w:rPr>
              <w:t>Hubska</w:t>
            </w:r>
            <w:proofErr w:type="spellEnd"/>
            <w:r w:rsidRPr="00FB7A5C">
              <w:rPr>
                <w:sz w:val="18"/>
                <w:szCs w:val="18"/>
              </w:rPr>
              <w:t xml:space="preserve"> 44 </w:t>
            </w:r>
          </w:p>
          <w:p w:rsidR="00FB7A5C" w:rsidRPr="00581F01" w:rsidRDefault="00FB7A5C" w:rsidP="00FB7A5C">
            <w:pPr>
              <w:spacing w:before="40"/>
              <w:rPr>
                <w:sz w:val="18"/>
                <w:szCs w:val="18"/>
              </w:rPr>
            </w:pPr>
            <w:r w:rsidRPr="00FB7A5C">
              <w:rPr>
                <w:sz w:val="18"/>
                <w:szCs w:val="18"/>
              </w:rPr>
              <w:t>50-502 Wrocław</w:t>
            </w:r>
          </w:p>
        </w:tc>
        <w:tc>
          <w:tcPr>
            <w:tcW w:w="2988" w:type="dxa"/>
            <w:shd w:val="clear" w:color="auto" w:fill="auto"/>
          </w:tcPr>
          <w:p w:rsidR="00FB7A5C" w:rsidRPr="00834EF4" w:rsidRDefault="00FB7A5C" w:rsidP="00FB7A5C">
            <w:pPr>
              <w:spacing w:before="40" w:after="4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– 76,27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B7A5C" w:rsidRPr="00834EF4" w:rsidRDefault="00FB7A5C" w:rsidP="00FB7A5C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76.27</w:t>
            </w:r>
          </w:p>
        </w:tc>
      </w:tr>
    </w:tbl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957"/>
        <w:gridCol w:w="5327"/>
      </w:tblGrid>
      <w:tr w:rsidR="00280CF6" w:rsidTr="009B049C">
        <w:tc>
          <w:tcPr>
            <w:tcW w:w="941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957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327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8361D2" w:rsidTr="00985BA1">
        <w:tc>
          <w:tcPr>
            <w:tcW w:w="9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361D2" w:rsidRPr="005C50F6" w:rsidRDefault="008361D2" w:rsidP="008361D2">
            <w:pPr>
              <w:spacing w:after="60"/>
            </w:pPr>
            <w:r>
              <w:t>9</w:t>
            </w:r>
          </w:p>
        </w:tc>
        <w:tc>
          <w:tcPr>
            <w:tcW w:w="2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361D2" w:rsidRPr="008361D2" w:rsidRDefault="008361D2" w:rsidP="008361D2">
            <w:pPr>
              <w:spacing w:before="60" w:after="40"/>
              <w:jc w:val="center"/>
              <w:rPr>
                <w:b/>
              </w:rPr>
            </w:pPr>
            <w:r w:rsidRPr="008361D2">
              <w:rPr>
                <w:b/>
              </w:rPr>
              <w:t>NEUCA S.A.</w:t>
            </w:r>
          </w:p>
          <w:p w:rsidR="008361D2" w:rsidRPr="008361D2" w:rsidRDefault="008361D2" w:rsidP="008361D2">
            <w:pPr>
              <w:spacing w:before="60" w:after="40"/>
              <w:jc w:val="center"/>
            </w:pPr>
            <w:r w:rsidRPr="008361D2">
              <w:t xml:space="preserve">SZOSA BYDGOSKA 58 </w:t>
            </w:r>
          </w:p>
          <w:p w:rsidR="008361D2" w:rsidRPr="005C50F6" w:rsidRDefault="008361D2" w:rsidP="008361D2">
            <w:pPr>
              <w:spacing w:before="60" w:after="40"/>
              <w:jc w:val="center"/>
            </w:pPr>
            <w:r w:rsidRPr="008361D2">
              <w:t>87-100 TORUŃ</w:t>
            </w:r>
          </w:p>
        </w:tc>
        <w:tc>
          <w:tcPr>
            <w:tcW w:w="53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61D2" w:rsidRDefault="008361D2" w:rsidP="008361D2">
            <w:pPr>
              <w:spacing w:before="60" w:after="40"/>
            </w:pPr>
            <w:r w:rsidRPr="00011922">
              <w:t>Art. 89. ust.1 pkt 2</w:t>
            </w:r>
          </w:p>
          <w:p w:rsidR="008361D2" w:rsidRPr="005C50F6" w:rsidRDefault="008361D2" w:rsidP="008361D2">
            <w:pPr>
              <w:spacing w:before="60" w:after="40"/>
            </w:pPr>
            <w:r w:rsidRPr="00011922">
              <w:t xml:space="preserve">Zamawiający wymagał </w:t>
            </w:r>
            <w:proofErr w:type="spellStart"/>
            <w:r w:rsidRPr="00011922">
              <w:t>benzylopenicylinę</w:t>
            </w:r>
            <w:proofErr w:type="spellEnd"/>
            <w:r w:rsidRPr="00011922">
              <w:t xml:space="preserve"> </w:t>
            </w:r>
            <w:proofErr w:type="spellStart"/>
            <w:r w:rsidRPr="00011922">
              <w:t>benzatynową</w:t>
            </w:r>
            <w:proofErr w:type="spellEnd"/>
            <w:r w:rsidRPr="00011922">
              <w:t>, natomiast Wykonawca zaoferował penicylinę prokainową, która jest inna substancją</w:t>
            </w:r>
          </w:p>
        </w:tc>
      </w:tr>
    </w:tbl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098"/>
        <w:gridCol w:w="5186"/>
      </w:tblGrid>
      <w:tr w:rsidR="00280CF6" w:rsidTr="009B049C">
        <w:tc>
          <w:tcPr>
            <w:tcW w:w="941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3098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186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280CF6" w:rsidTr="009B049C">
        <w:tc>
          <w:tcPr>
            <w:tcW w:w="941" w:type="dxa"/>
            <w:vAlign w:val="center"/>
          </w:tcPr>
          <w:p w:rsidR="00280CF6" w:rsidRDefault="00581F01" w:rsidP="00F761BD">
            <w:pPr>
              <w:jc w:val="center"/>
            </w:pPr>
            <w:r w:rsidRPr="00581F01">
              <w:t>0</w:t>
            </w:r>
          </w:p>
        </w:tc>
        <w:tc>
          <w:tcPr>
            <w:tcW w:w="3098" w:type="dxa"/>
            <w:vAlign w:val="center"/>
          </w:tcPr>
          <w:p w:rsidR="002B7FD3" w:rsidRDefault="002B7FD3" w:rsidP="00176EFA">
            <w:pPr>
              <w:spacing w:before="40"/>
            </w:pPr>
          </w:p>
          <w:p w:rsidR="002B7FD3" w:rsidRDefault="002B7FD3" w:rsidP="002B7FD3"/>
          <w:p w:rsidR="002B7FD3" w:rsidRDefault="002B7FD3" w:rsidP="002B7FD3">
            <w:r>
              <w:t xml:space="preserve">  </w:t>
            </w:r>
          </w:p>
          <w:p w:rsidR="00280CF6" w:rsidRDefault="002B7FD3" w:rsidP="00176EFA">
            <w:pPr>
              <w:spacing w:after="40"/>
              <w:jc w:val="both"/>
            </w:pPr>
            <w:r>
              <w:t xml:space="preserve"> </w:t>
            </w:r>
          </w:p>
        </w:tc>
        <w:tc>
          <w:tcPr>
            <w:tcW w:w="5186" w:type="dxa"/>
            <w:vAlign w:val="center"/>
          </w:tcPr>
          <w:p w:rsidR="002B7FD3" w:rsidRDefault="002B7FD3" w:rsidP="002B7FD3"/>
          <w:p w:rsidR="00280CF6" w:rsidRDefault="00280CF6" w:rsidP="002B7FD3">
            <w:pPr>
              <w:jc w:val="both"/>
            </w:pPr>
          </w:p>
        </w:tc>
      </w:tr>
    </w:tbl>
    <w:p w:rsidR="00280CF6" w:rsidRDefault="00280CF6" w:rsidP="00FA4697">
      <w:pPr>
        <w:spacing w:before="240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581F01" w:rsidRPr="0012155B">
        <w:t xml:space="preserve"> nie krótszym niż 10 dni od dnia przesłania niniejszego zawiadomienia o wyborze najkorzystniejszej oferty</w:t>
      </w:r>
      <w:r w:rsidR="00581F01">
        <w:t>.</w:t>
      </w:r>
    </w:p>
    <w:p w:rsidR="00280CF6" w:rsidRPr="00840B8A" w:rsidRDefault="00280CF6" w:rsidP="00F761BD">
      <w:pPr>
        <w:spacing w:after="120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280CF6" w:rsidRDefault="00280CF6" w:rsidP="00F761BD">
      <w:pPr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1E1E01" w:rsidRPr="001E1E01" w:rsidRDefault="001E1E01" w:rsidP="001E1E01">
      <w:pPr>
        <w:spacing w:line="276" w:lineRule="auto"/>
        <w:jc w:val="both"/>
        <w:rPr>
          <w:color w:val="000000"/>
        </w:rPr>
      </w:pPr>
    </w:p>
    <w:p w:rsidR="00280CF6" w:rsidRDefault="00280CF6" w:rsidP="00280C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sectPr w:rsidR="00280CF6" w:rsidSect="00FA46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A3D" w:rsidRDefault="00105A3D">
      <w:r>
        <w:separator/>
      </w:r>
    </w:p>
  </w:endnote>
  <w:endnote w:type="continuationSeparator" w:id="0">
    <w:p w:rsidR="00105A3D" w:rsidRDefault="00105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A3D" w:rsidRDefault="00105A3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A3D" w:rsidRDefault="00105A3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105A3D" w:rsidRDefault="00105A3D">
    <w:pPr>
      <w:pStyle w:val="Stopka"/>
      <w:tabs>
        <w:tab w:val="clear" w:pos="4536"/>
      </w:tabs>
      <w:jc w:val="center"/>
      <w:rPr>
        <w:sz w:val="18"/>
        <w:szCs w:val="18"/>
      </w:rPr>
    </w:pPr>
  </w:p>
  <w:p w:rsidR="00105A3D" w:rsidRDefault="00105A3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A3D" w:rsidRDefault="00105A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A3D" w:rsidRDefault="00105A3D">
      <w:r>
        <w:separator/>
      </w:r>
    </w:p>
  </w:footnote>
  <w:footnote w:type="continuationSeparator" w:id="0">
    <w:p w:rsidR="00105A3D" w:rsidRDefault="00105A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A3D" w:rsidRDefault="00105A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A3D" w:rsidRDefault="00105A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A3D" w:rsidRDefault="00105A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F17"/>
    <w:rsid w:val="00014F3C"/>
    <w:rsid w:val="00030EB2"/>
    <w:rsid w:val="00034F15"/>
    <w:rsid w:val="000A4A43"/>
    <w:rsid w:val="000B6515"/>
    <w:rsid w:val="000D1E6C"/>
    <w:rsid w:val="000D6259"/>
    <w:rsid w:val="001036FB"/>
    <w:rsid w:val="00105A3D"/>
    <w:rsid w:val="00114DD2"/>
    <w:rsid w:val="00176EFA"/>
    <w:rsid w:val="001E1E01"/>
    <w:rsid w:val="001F67FA"/>
    <w:rsid w:val="002024AE"/>
    <w:rsid w:val="002371E6"/>
    <w:rsid w:val="00251690"/>
    <w:rsid w:val="002647E5"/>
    <w:rsid w:val="00280CF6"/>
    <w:rsid w:val="002B7FD3"/>
    <w:rsid w:val="002D6788"/>
    <w:rsid w:val="002F587A"/>
    <w:rsid w:val="0033076C"/>
    <w:rsid w:val="003756FE"/>
    <w:rsid w:val="003C27EC"/>
    <w:rsid w:val="004523FF"/>
    <w:rsid w:val="004B5777"/>
    <w:rsid w:val="004D46B8"/>
    <w:rsid w:val="005652D5"/>
    <w:rsid w:val="005811DF"/>
    <w:rsid w:val="00581F01"/>
    <w:rsid w:val="00596F83"/>
    <w:rsid w:val="0060301B"/>
    <w:rsid w:val="00654E82"/>
    <w:rsid w:val="0068637A"/>
    <w:rsid w:val="006B7962"/>
    <w:rsid w:val="006D0465"/>
    <w:rsid w:val="006D41D5"/>
    <w:rsid w:val="006F0507"/>
    <w:rsid w:val="00793D0A"/>
    <w:rsid w:val="007B1701"/>
    <w:rsid w:val="007D44B7"/>
    <w:rsid w:val="007E5104"/>
    <w:rsid w:val="007E622F"/>
    <w:rsid w:val="007E7D8F"/>
    <w:rsid w:val="00802201"/>
    <w:rsid w:val="008113FF"/>
    <w:rsid w:val="00811CBB"/>
    <w:rsid w:val="00827175"/>
    <w:rsid w:val="00834EF4"/>
    <w:rsid w:val="008361D2"/>
    <w:rsid w:val="00840B8A"/>
    <w:rsid w:val="0089695C"/>
    <w:rsid w:val="0089707A"/>
    <w:rsid w:val="008C0372"/>
    <w:rsid w:val="008E241C"/>
    <w:rsid w:val="00917FEB"/>
    <w:rsid w:val="00953D9A"/>
    <w:rsid w:val="009747C2"/>
    <w:rsid w:val="00982A11"/>
    <w:rsid w:val="009B049C"/>
    <w:rsid w:val="009D45DC"/>
    <w:rsid w:val="00A42839"/>
    <w:rsid w:val="00A46D85"/>
    <w:rsid w:val="00A978A9"/>
    <w:rsid w:val="00AA3A13"/>
    <w:rsid w:val="00AD5B8D"/>
    <w:rsid w:val="00AE6513"/>
    <w:rsid w:val="00AF6EF0"/>
    <w:rsid w:val="00B047A1"/>
    <w:rsid w:val="00B37924"/>
    <w:rsid w:val="00B51EC7"/>
    <w:rsid w:val="00BA1245"/>
    <w:rsid w:val="00BB13B8"/>
    <w:rsid w:val="00BE3FC5"/>
    <w:rsid w:val="00BF6195"/>
    <w:rsid w:val="00C63070"/>
    <w:rsid w:val="00C73714"/>
    <w:rsid w:val="00C806F1"/>
    <w:rsid w:val="00CE5458"/>
    <w:rsid w:val="00D26C67"/>
    <w:rsid w:val="00D5181E"/>
    <w:rsid w:val="00D53095"/>
    <w:rsid w:val="00E05A7A"/>
    <w:rsid w:val="00E4520D"/>
    <w:rsid w:val="00E81824"/>
    <w:rsid w:val="00E81ED4"/>
    <w:rsid w:val="00EB4311"/>
    <w:rsid w:val="00EB56AB"/>
    <w:rsid w:val="00EF36C3"/>
    <w:rsid w:val="00EF7F17"/>
    <w:rsid w:val="00F14FCC"/>
    <w:rsid w:val="00F15792"/>
    <w:rsid w:val="00F336B7"/>
    <w:rsid w:val="00F51CB2"/>
    <w:rsid w:val="00F65311"/>
    <w:rsid w:val="00F761BD"/>
    <w:rsid w:val="00F92BBF"/>
    <w:rsid w:val="00F973C8"/>
    <w:rsid w:val="00FA0CDC"/>
    <w:rsid w:val="00FA4697"/>
    <w:rsid w:val="00FB2FA2"/>
    <w:rsid w:val="00FB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C20CC366-5B3A-47F0-933A-C32DF8112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rsid w:val="00A428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428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144</TotalTime>
  <Pages>5</Pages>
  <Words>1137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cp:lastModifiedBy>Zaopatrzenie</cp:lastModifiedBy>
  <cp:revision>16</cp:revision>
  <cp:lastPrinted>2021-06-01T05:53:00Z</cp:lastPrinted>
  <dcterms:created xsi:type="dcterms:W3CDTF">2021-05-27T10:13:00Z</dcterms:created>
  <dcterms:modified xsi:type="dcterms:W3CDTF">2021-06-01T05:56:00Z</dcterms:modified>
</cp:coreProperties>
</file>