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46521" w:rsidRDefault="006676AE" w:rsidP="00B46521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97919" w:rsidRPr="00497919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7919" w:rsidRPr="00497919">
        <w:rPr>
          <w:rFonts w:ascii="Times New Roman" w:hAnsi="Times New Roman"/>
          <w:b/>
        </w:rPr>
        <w:t>ZP.271.16.2021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7919" w:rsidRPr="00497919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7919" w:rsidRPr="00497919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497919" w:rsidRPr="00497919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7919" w:rsidRPr="00497919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497919" w:rsidRPr="00497919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B46521" w:rsidRDefault="007936D6" w:rsidP="00B4652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497919" w:rsidRPr="00110593" w:rsidTr="00AD2CBD">
        <w:tc>
          <w:tcPr>
            <w:tcW w:w="9212" w:type="dxa"/>
            <w:shd w:val="clear" w:color="auto" w:fill="D9D9D9"/>
          </w:tcPr>
          <w:p w:rsidR="00497919" w:rsidRPr="00110593" w:rsidRDefault="00497919" w:rsidP="00AD2CB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97919" w:rsidRPr="00110593" w:rsidRDefault="00497919" w:rsidP="00AD2CB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97919">
              <w:rPr>
                <w:rFonts w:ascii="Times New Roman" w:hAnsi="Times New Roman"/>
              </w:rPr>
              <w:t>(</w:t>
            </w:r>
            <w:proofErr w:type="spellStart"/>
            <w:r w:rsidRPr="00497919">
              <w:rPr>
                <w:rFonts w:ascii="Times New Roman" w:hAnsi="Times New Roman"/>
              </w:rPr>
              <w:t>Dz.U</w:t>
            </w:r>
            <w:proofErr w:type="spellEnd"/>
            <w:r w:rsidRPr="00497919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97919" w:rsidRPr="00110593" w:rsidRDefault="00497919" w:rsidP="00AD2CB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97919" w:rsidRPr="00110593" w:rsidRDefault="00497919" w:rsidP="00AD2CB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97919" w:rsidRPr="00110593" w:rsidRDefault="00497919" w:rsidP="00AD2CB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97919" w:rsidRPr="00497919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9791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97919">
        <w:rPr>
          <w:rFonts w:ascii="Times New Roman" w:hAnsi="Times New Roman"/>
          <w:b/>
        </w:rPr>
        <w:t xml:space="preserve">Rozbudowa ul. Jodłowej w ramach budowy systemu </w:t>
      </w:r>
      <w:proofErr w:type="spellStart"/>
      <w:r w:rsidRPr="00497919">
        <w:rPr>
          <w:rFonts w:ascii="Times New Roman" w:hAnsi="Times New Roman"/>
          <w:b/>
        </w:rPr>
        <w:t>P&amp;R</w:t>
      </w:r>
      <w:proofErr w:type="spellEnd"/>
      <w:r w:rsidRPr="00497919">
        <w:rPr>
          <w:rFonts w:ascii="Times New Roman" w:hAnsi="Times New Roman"/>
          <w:b/>
        </w:rPr>
        <w:t xml:space="preserve"> na terenie Niepołomic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710937" w:rsidRPr="00292198" w:rsidRDefault="00C113BF" w:rsidP="00B46521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B4652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b/>
          <w:sz w:val="21"/>
          <w:szCs w:val="21"/>
        </w:rPr>
      </w:pPr>
    </w:p>
    <w:p w:rsidR="00D2702A" w:rsidRPr="00B46521" w:rsidRDefault="004F23F7" w:rsidP="000857C0">
      <w:pPr>
        <w:spacing w:after="120" w:line="276" w:lineRule="auto"/>
        <w:jc w:val="both"/>
        <w:rPr>
          <w:rFonts w:ascii="Times New Roman" w:hAnsi="Times New Roman"/>
          <w:b/>
        </w:rPr>
      </w:pPr>
      <w:r w:rsidRPr="00B46521">
        <w:rPr>
          <w:rFonts w:ascii="Times New Roman" w:hAnsi="Times New Roman"/>
          <w:b/>
        </w:rPr>
        <w:t>Oświadczam,</w:t>
      </w:r>
      <w:r w:rsidR="00313417" w:rsidRPr="00B46521">
        <w:rPr>
          <w:rFonts w:ascii="Times New Roman" w:hAnsi="Times New Roman"/>
          <w:b/>
        </w:rPr>
        <w:t xml:space="preserve"> że spełniam</w:t>
      </w:r>
      <w:r w:rsidR="004541F9" w:rsidRPr="00B46521">
        <w:rPr>
          <w:rFonts w:ascii="Times New Roman" w:hAnsi="Times New Roman"/>
          <w:b/>
        </w:rPr>
        <w:t>, określone przez Zamawiającego,</w:t>
      </w:r>
      <w:r w:rsidR="00313417" w:rsidRPr="00B46521">
        <w:rPr>
          <w:rFonts w:ascii="Times New Roman" w:hAnsi="Times New Roman"/>
          <w:b/>
        </w:rPr>
        <w:t xml:space="preserve"> warunki udziału </w:t>
      </w:r>
      <w:r w:rsidR="004541F9" w:rsidRPr="00B46521">
        <w:rPr>
          <w:rFonts w:ascii="Times New Roman" w:hAnsi="Times New Roman"/>
          <w:b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B46521" w:rsidRPr="00B46521" w:rsidTr="00B8055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521" w:rsidRPr="00B46521" w:rsidRDefault="00B46521" w:rsidP="00B80553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465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521" w:rsidRPr="00B46521" w:rsidRDefault="00B46521" w:rsidP="00B80553">
            <w:pPr>
              <w:spacing w:before="60" w:after="120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46521" w:rsidRPr="00B46521" w:rsidTr="00B8055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21" w:rsidRPr="00B46521" w:rsidRDefault="00B46521" w:rsidP="00B8055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65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 xml:space="preserve">a) w okresie ostatnich pięciu lat przed upływem terminu składania ofert, a jeżeli okres prowadzenia działalności jest krótszy,  w tym okresie wykonał </w:t>
            </w:r>
            <w:r w:rsidRPr="00B46521">
              <w:rPr>
                <w:rFonts w:ascii="Times New Roman" w:hAnsi="Times New Roman"/>
                <w:iCs/>
              </w:rPr>
              <w:t xml:space="preserve">co najmniej jedno  zamówienie  o wartości  </w:t>
            </w:r>
            <w:r w:rsidRPr="00B46521">
              <w:rPr>
                <w:rFonts w:ascii="Times New Roman" w:hAnsi="Times New Roman"/>
                <w:b/>
                <w:iCs/>
              </w:rPr>
              <w:t>50 000,00 zł brutto</w:t>
            </w:r>
            <w:r w:rsidRPr="00B46521">
              <w:rPr>
                <w:rFonts w:ascii="Times New Roman" w:hAnsi="Times New Roman"/>
                <w:iCs/>
              </w:rPr>
              <w:t xml:space="preserve"> w branży drogowej w szczególności </w:t>
            </w:r>
            <w:r w:rsidRPr="00B46521">
              <w:rPr>
                <w:rFonts w:ascii="Times New Roman" w:hAnsi="Times New Roman"/>
                <w:bCs/>
                <w:iCs/>
              </w:rPr>
              <w:t>polegające na wykonaniu nawierzchni z mas asfaltowych, podbudów z kruszywa łamanego i realizacji przebudowy dróg ( na wartość 50 000,00 może składać się jedno zamówienie)</w:t>
            </w:r>
            <w:r w:rsidRPr="00B46521">
              <w:rPr>
                <w:rFonts w:ascii="Times New Roman" w:hAnsi="Times New Roman"/>
              </w:rPr>
              <w:t xml:space="preserve"> oraz  załączy dowody, określające czy roboty te zostały wykonane w sposób należyty oraz czy zostały wykonane zgodnie z zasadami sztuki budowlanej i prawidłowo ukończone. </w:t>
            </w:r>
          </w:p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>b) dysponuje co najmniej  osobą posiadającą uprawnienia do kierowania robotami w branży drogowej   - kierownik budowy lub   kierownik robót.</w:t>
            </w:r>
          </w:p>
        </w:tc>
      </w:tr>
      <w:tr w:rsidR="00B46521" w:rsidRPr="00B46521" w:rsidTr="00B8055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21" w:rsidRPr="00B46521" w:rsidRDefault="00B46521" w:rsidP="00B8055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65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:rsidR="00B46521" w:rsidRPr="00B46521" w:rsidRDefault="00B46521" w:rsidP="00B8055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6521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D733F" w:rsidRDefault="008D733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D733F" w:rsidRPr="00B46521" w:rsidRDefault="008D733F" w:rsidP="00B4652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 w:rsidRPr="00C83C3B">
        <w:rPr>
          <w:b/>
        </w:rPr>
        <w:t>Oświadczam, że w celu potwierdzenia spełniania warunków udziału w postępowaniu:</w:t>
      </w:r>
    </w:p>
    <w:p w:rsidR="008D733F" w:rsidRPr="0004357D" w:rsidRDefault="008D733F" w:rsidP="00B46521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C83C3B">
        <w:rPr>
          <w:bCs/>
        </w:rPr>
        <w:t xml:space="preserve">□ </w:t>
      </w:r>
      <w:r w:rsidRPr="00C83C3B">
        <w:rPr>
          <w:u w:val="single"/>
        </w:rPr>
        <w:t>nie będę polegał na zasobach podmiotów innych</w:t>
      </w:r>
    </w:p>
    <w:p w:rsidR="008D733F" w:rsidRPr="008D733F" w:rsidRDefault="008D733F" w:rsidP="00B46521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E1570A"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:rsidR="008D733F" w:rsidRPr="0004357D" w:rsidRDefault="008D733F" w:rsidP="00B46521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04357D">
        <w:rPr>
          <w:rFonts w:ascii="Times New Roman" w:hAnsi="Times New Roman"/>
        </w:rPr>
        <w:t>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8D733F" w:rsidRPr="0004357D" w:rsidTr="00AD2CBD">
        <w:tc>
          <w:tcPr>
            <w:tcW w:w="54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zakres  udostępnienia</w:t>
            </w:r>
          </w:p>
        </w:tc>
      </w:tr>
      <w:tr w:rsidR="008D733F" w:rsidRPr="0004357D" w:rsidTr="00AD2CBD">
        <w:tc>
          <w:tcPr>
            <w:tcW w:w="54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8D733F" w:rsidRPr="0004357D" w:rsidTr="00AD2CBD">
        <w:tc>
          <w:tcPr>
            <w:tcW w:w="54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8D733F" w:rsidRPr="0004357D" w:rsidRDefault="008D733F" w:rsidP="00AD2C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8D733F" w:rsidRPr="00B46521" w:rsidRDefault="008D733F" w:rsidP="008D733F">
      <w:pPr>
        <w:spacing w:after="0" w:line="240" w:lineRule="auto"/>
        <w:jc w:val="both"/>
        <w:rPr>
          <w:rFonts w:ascii="Times New Roman" w:hAnsi="Times New Roman"/>
        </w:rPr>
      </w:pPr>
      <w:r w:rsidRPr="00B46521">
        <w:rPr>
          <w:rFonts w:ascii="Times New Roman" w:hAnsi="Times New Roman"/>
        </w:rPr>
        <w:t>Oświadczam, że ww. podmioty będą realizować roboty budowlane /usługi do realizacji których ich zdolności są wymagane</w:t>
      </w:r>
    </w:p>
    <w:p w:rsidR="008D733F" w:rsidRPr="00B46521" w:rsidRDefault="008D733F" w:rsidP="008D733F">
      <w:pPr>
        <w:spacing w:after="0" w:line="240" w:lineRule="auto"/>
        <w:jc w:val="both"/>
        <w:rPr>
          <w:rFonts w:ascii="Times New Roman" w:hAnsi="Times New Roman"/>
        </w:rPr>
      </w:pPr>
    </w:p>
    <w:p w:rsidR="008D733F" w:rsidRDefault="008D733F" w:rsidP="008D733F">
      <w:pPr>
        <w:spacing w:after="0" w:line="240" w:lineRule="auto"/>
        <w:jc w:val="both"/>
      </w:pPr>
    </w:p>
    <w:p w:rsidR="008D733F" w:rsidRPr="006676AE" w:rsidRDefault="008D733F" w:rsidP="008D733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8D733F" w:rsidRPr="006676AE" w:rsidRDefault="008D733F" w:rsidP="008D733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8D733F" w:rsidRPr="00B46521" w:rsidRDefault="008D733F" w:rsidP="00B46521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D733F" w:rsidRDefault="008D733F" w:rsidP="008D733F">
      <w:pPr>
        <w:spacing w:after="0" w:line="240" w:lineRule="auto"/>
        <w:jc w:val="both"/>
      </w:pPr>
    </w:p>
    <w:p w:rsidR="008D733F" w:rsidRPr="006676AE" w:rsidRDefault="008D733F" w:rsidP="008D733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B82" w:rsidRDefault="007C4B82" w:rsidP="0038231F">
      <w:pPr>
        <w:spacing w:after="0" w:line="240" w:lineRule="auto"/>
      </w:pPr>
      <w:r>
        <w:separator/>
      </w:r>
    </w:p>
  </w:endnote>
  <w:endnote w:type="continuationSeparator" w:id="0">
    <w:p w:rsidR="007C4B82" w:rsidRDefault="007C4B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19" w:rsidRDefault="004979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3300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33000">
      <w:rPr>
        <w:b/>
        <w:bCs/>
        <w:sz w:val="24"/>
        <w:szCs w:val="24"/>
      </w:rPr>
      <w:fldChar w:fldCharType="separate"/>
    </w:r>
    <w:r w:rsidR="00B46521">
      <w:rPr>
        <w:b/>
        <w:bCs/>
        <w:noProof/>
      </w:rPr>
      <w:t>2</w:t>
    </w:r>
    <w:r w:rsidR="00D33000">
      <w:rPr>
        <w:b/>
        <w:bCs/>
        <w:sz w:val="24"/>
        <w:szCs w:val="24"/>
      </w:rPr>
      <w:fldChar w:fldCharType="end"/>
    </w:r>
    <w:r>
      <w:t xml:space="preserve"> z </w:t>
    </w:r>
    <w:r w:rsidR="00D3300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33000">
      <w:rPr>
        <w:b/>
        <w:bCs/>
        <w:sz w:val="24"/>
        <w:szCs w:val="24"/>
      </w:rPr>
      <w:fldChar w:fldCharType="separate"/>
    </w:r>
    <w:r w:rsidR="00B46521">
      <w:rPr>
        <w:b/>
        <w:bCs/>
        <w:noProof/>
      </w:rPr>
      <w:t>3</w:t>
    </w:r>
    <w:r w:rsidR="00D3300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19" w:rsidRDefault="004979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B82" w:rsidRDefault="007C4B82" w:rsidP="0038231F">
      <w:pPr>
        <w:spacing w:after="0" w:line="240" w:lineRule="auto"/>
      </w:pPr>
      <w:r>
        <w:separator/>
      </w:r>
    </w:p>
  </w:footnote>
  <w:footnote w:type="continuationSeparator" w:id="0">
    <w:p w:rsidR="007C4B82" w:rsidRDefault="007C4B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19" w:rsidRDefault="004979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19" w:rsidRDefault="004979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19" w:rsidRDefault="004979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91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19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4B8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33F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652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3000"/>
    <w:rsid w:val="00D34D9A"/>
    <w:rsid w:val="00D409DE"/>
    <w:rsid w:val="00D42C9B"/>
    <w:rsid w:val="00D531D5"/>
    <w:rsid w:val="00D7532C"/>
    <w:rsid w:val="00D9344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4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B0057-E3CD-43C8-98CD-3BD0C86D7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2021-05-25T13:19:00Z</cp:lastPrinted>
  <dcterms:created xsi:type="dcterms:W3CDTF">2021-05-25T13:19:00Z</dcterms:created>
  <dcterms:modified xsi:type="dcterms:W3CDTF">2021-05-25T13:19:00Z</dcterms:modified>
</cp:coreProperties>
</file>