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EF44" w14:textId="77777777" w:rsidR="002F4C36" w:rsidRPr="002F4C36" w:rsidRDefault="002F4C36" w:rsidP="0067418D">
      <w:pPr>
        <w:rPr>
          <w:b/>
          <w:bCs/>
        </w:rPr>
      </w:pPr>
      <w:r w:rsidRPr="002F4C36">
        <w:rPr>
          <w:b/>
          <w:bCs/>
        </w:rPr>
        <w:t>Szpital Wojewódzki w Poznaniu</w:t>
      </w:r>
    </w:p>
    <w:p w14:paraId="2BB4B0D0" w14:textId="77777777" w:rsidR="0033076C" w:rsidRDefault="002F4C36" w:rsidP="0067418D">
      <w:pPr>
        <w:rPr>
          <w:b/>
          <w:bCs/>
        </w:rPr>
      </w:pPr>
      <w:r w:rsidRPr="002F4C36">
        <w:rPr>
          <w:b/>
          <w:bCs/>
        </w:rPr>
        <w:t>Dział Zamówień Publicznych</w:t>
      </w:r>
    </w:p>
    <w:p w14:paraId="4DEFDC60" w14:textId="77777777" w:rsidR="0033076C" w:rsidRDefault="002F4C36" w:rsidP="0067418D">
      <w:pPr>
        <w:rPr>
          <w:b/>
          <w:bCs/>
        </w:rPr>
      </w:pPr>
      <w:r w:rsidRPr="002F4C36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Pr="002F4C36">
        <w:rPr>
          <w:b/>
          <w:bCs/>
        </w:rPr>
        <w:t>7/19</w:t>
      </w:r>
    </w:p>
    <w:p w14:paraId="05E62D4A" w14:textId="262EF115" w:rsidR="0033076C" w:rsidRDefault="002F4C36" w:rsidP="0067418D">
      <w:pPr>
        <w:rPr>
          <w:b/>
          <w:bCs/>
        </w:rPr>
      </w:pPr>
      <w:r w:rsidRPr="002F4C36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2F4C36">
        <w:rPr>
          <w:b/>
          <w:bCs/>
        </w:rPr>
        <w:t>Poznań</w:t>
      </w:r>
    </w:p>
    <w:p w14:paraId="71E36C52" w14:textId="77777777" w:rsidR="0067418D" w:rsidRDefault="0067418D" w:rsidP="0067418D">
      <w:pPr>
        <w:rPr>
          <w:b/>
          <w:bCs/>
        </w:rPr>
      </w:pPr>
    </w:p>
    <w:p w14:paraId="6A641E43" w14:textId="3CBF80BF" w:rsidR="0033076C" w:rsidRDefault="0033076C" w:rsidP="0067418D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2F4C36" w:rsidRPr="002F4C36">
        <w:rPr>
          <w:b/>
          <w:bCs/>
        </w:rPr>
        <w:t>SZW/DZP/93/2020/43</w:t>
      </w:r>
      <w:r>
        <w:tab/>
        <w:t xml:space="preserve"> </w:t>
      </w:r>
      <w:r w:rsidR="002F4C36" w:rsidRPr="002F4C36">
        <w:t>Poznań</w:t>
      </w:r>
      <w:r>
        <w:t xml:space="preserve"> dnia: </w:t>
      </w:r>
      <w:r w:rsidR="002F4C36" w:rsidRPr="002F4C36">
        <w:t>2021-05-11</w:t>
      </w:r>
    </w:p>
    <w:p w14:paraId="19BAFC13" w14:textId="356532D4" w:rsidR="0067418D" w:rsidRDefault="0067418D" w:rsidP="0067418D">
      <w:pPr>
        <w:pStyle w:val="Nagwek"/>
        <w:tabs>
          <w:tab w:val="clear" w:pos="4536"/>
        </w:tabs>
      </w:pPr>
    </w:p>
    <w:p w14:paraId="065BC543" w14:textId="77777777" w:rsidR="0067418D" w:rsidRDefault="0067418D" w:rsidP="0067418D">
      <w:pPr>
        <w:pStyle w:val="Nagwek"/>
        <w:tabs>
          <w:tab w:val="clear" w:pos="4536"/>
        </w:tabs>
      </w:pPr>
    </w:p>
    <w:p w14:paraId="1DE9DAE4" w14:textId="77777777" w:rsidR="0033076C" w:rsidRDefault="0033076C" w:rsidP="0067418D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6E19E5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2F7F1B8B" w14:textId="77777777" w:rsidR="0033076C" w:rsidRDefault="0033076C" w:rsidP="0067418D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6E19E5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6E19E5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6E19E5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3A507E9C" w14:textId="77777777" w:rsidR="0033076C" w:rsidRDefault="0033076C" w:rsidP="0067418D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6E19E5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6E19E5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3D15FBB7" w14:textId="09AB5171" w:rsidR="0033076C" w:rsidRDefault="0033076C" w:rsidP="0067418D">
      <w:pPr>
        <w:ind w:left="5245"/>
        <w:rPr>
          <w:b/>
        </w:rPr>
      </w:pPr>
    </w:p>
    <w:p w14:paraId="0C601513" w14:textId="77777777" w:rsidR="0067418D" w:rsidRDefault="0067418D" w:rsidP="0067418D">
      <w:pPr>
        <w:ind w:left="5245"/>
        <w:rPr>
          <w:b/>
        </w:rPr>
      </w:pPr>
    </w:p>
    <w:p w14:paraId="0F667B8B" w14:textId="77777777" w:rsidR="0033076C" w:rsidRDefault="0033076C" w:rsidP="0067418D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14:paraId="699E31BA" w14:textId="5D153625" w:rsidR="0033076C" w:rsidRDefault="0033076C" w:rsidP="0067418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11CB04C8" w14:textId="77777777" w:rsidR="0067418D" w:rsidRDefault="0067418D" w:rsidP="0067418D">
      <w:pPr>
        <w:jc w:val="center"/>
        <w:rPr>
          <w:b/>
          <w:sz w:val="28"/>
        </w:rPr>
      </w:pPr>
    </w:p>
    <w:p w14:paraId="74E6892E" w14:textId="27DE8E38" w:rsidR="0033076C" w:rsidRDefault="0033076C" w:rsidP="0067418D">
      <w:pPr>
        <w:pStyle w:val="Nagwek"/>
        <w:tabs>
          <w:tab w:val="clear" w:pos="4536"/>
          <w:tab w:val="clear" w:pos="9072"/>
        </w:tabs>
        <w:rPr>
          <w:bCs/>
        </w:rPr>
      </w:pPr>
    </w:p>
    <w:p w14:paraId="1593E859" w14:textId="3941198B" w:rsidR="0033076C" w:rsidRDefault="0033076C" w:rsidP="0067418D">
      <w:pPr>
        <w:ind w:firstLine="708"/>
        <w:jc w:val="both"/>
        <w:rPr>
          <w:b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F4C36" w:rsidRPr="002F4C36">
        <w:t>(t.j. Dz.U. z 2019 r. poz. 1843)</w:t>
      </w:r>
      <w:r>
        <w:t xml:space="preserve"> </w:t>
      </w:r>
      <w:r>
        <w:rPr>
          <w:bCs/>
        </w:rPr>
        <w:t xml:space="preserve">w trybie </w:t>
      </w:r>
      <w:r w:rsidR="002F4C36" w:rsidRPr="002F4C36">
        <w:rPr>
          <w:b/>
          <w:bCs/>
        </w:rPr>
        <w:t>przetarg</w:t>
      </w:r>
      <w:r w:rsidR="0067418D">
        <w:rPr>
          <w:b/>
          <w:bCs/>
        </w:rPr>
        <w:t>u</w:t>
      </w:r>
      <w:r w:rsidR="002F4C36" w:rsidRPr="002F4C36">
        <w:rPr>
          <w:b/>
          <w:bCs/>
        </w:rPr>
        <w:t xml:space="preserve"> nieograniczon</w:t>
      </w:r>
      <w:r w:rsidR="0067418D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  <w:r w:rsidR="0067418D">
        <w:rPr>
          <w:bCs/>
        </w:rPr>
        <w:t xml:space="preserve"> </w:t>
      </w:r>
      <w:r w:rsidR="002F4C36" w:rsidRPr="002F4C36">
        <w:rPr>
          <w:b/>
        </w:rPr>
        <w:t>Integracja aptek szpitalnych w Centralną Aptekę Szpitalną i procesu zaopatrzenia w asortyment apteczny w Szpitalu Wojewódzkim w Poznaniu</w:t>
      </w:r>
    </w:p>
    <w:p w14:paraId="117DB481" w14:textId="77777777" w:rsidR="0067418D" w:rsidRDefault="0067418D" w:rsidP="0067418D">
      <w:pPr>
        <w:ind w:firstLine="708"/>
        <w:jc w:val="both"/>
        <w:rPr>
          <w:b/>
        </w:rPr>
      </w:pPr>
    </w:p>
    <w:p w14:paraId="66455B06" w14:textId="77777777" w:rsidR="0033076C" w:rsidRDefault="0033076C" w:rsidP="0067418D">
      <w:pPr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F4C36" w14:paraId="734348BD" w14:textId="77777777" w:rsidTr="00707A68">
        <w:trPr>
          <w:cantSplit/>
        </w:trPr>
        <w:tc>
          <w:tcPr>
            <w:tcW w:w="9210" w:type="dxa"/>
          </w:tcPr>
          <w:p w14:paraId="0DC1D3F8" w14:textId="77777777" w:rsidR="002F4C36" w:rsidRDefault="002F4C36" w:rsidP="0067418D">
            <w:pPr>
              <w:ind w:firstLine="284"/>
              <w:jc w:val="both"/>
              <w:rPr>
                <w:b/>
              </w:rPr>
            </w:pPr>
            <w:proofErr w:type="spellStart"/>
            <w:r w:rsidRPr="002F4C36">
              <w:rPr>
                <w:b/>
              </w:rPr>
              <w:t>Inwest</w:t>
            </w:r>
            <w:proofErr w:type="spellEnd"/>
            <w:r w:rsidRPr="002F4C36">
              <w:rPr>
                <w:b/>
              </w:rPr>
              <w:t xml:space="preserve"> Lim Sp. z o.o. Spółka komandytowa</w:t>
            </w:r>
          </w:p>
          <w:p w14:paraId="5FED7BF3" w14:textId="77777777" w:rsidR="002F4C36" w:rsidRDefault="002F4C36" w:rsidP="0067418D">
            <w:pPr>
              <w:ind w:firstLine="284"/>
              <w:jc w:val="both"/>
              <w:rPr>
                <w:b/>
              </w:rPr>
            </w:pPr>
            <w:r w:rsidRPr="002F4C36">
              <w:rPr>
                <w:b/>
              </w:rPr>
              <w:t>Bukowska</w:t>
            </w:r>
            <w:r>
              <w:rPr>
                <w:b/>
              </w:rPr>
              <w:t xml:space="preserve"> </w:t>
            </w:r>
            <w:r w:rsidRPr="002F4C36">
              <w:rPr>
                <w:b/>
              </w:rPr>
              <w:t>41B</w:t>
            </w:r>
          </w:p>
          <w:p w14:paraId="34B91596" w14:textId="77777777" w:rsidR="002F4C36" w:rsidRDefault="002F4C36" w:rsidP="0067418D">
            <w:pPr>
              <w:ind w:firstLine="284"/>
              <w:jc w:val="both"/>
              <w:rPr>
                <w:b/>
              </w:rPr>
            </w:pPr>
            <w:r w:rsidRPr="002F4C36">
              <w:rPr>
                <w:b/>
              </w:rPr>
              <w:t>62-081</w:t>
            </w:r>
            <w:r>
              <w:rPr>
                <w:b/>
              </w:rPr>
              <w:t xml:space="preserve"> </w:t>
            </w:r>
            <w:r w:rsidRPr="002F4C36">
              <w:rPr>
                <w:b/>
              </w:rPr>
              <w:t>Przeźmierowo</w:t>
            </w:r>
          </w:p>
          <w:p w14:paraId="38C88B4C" w14:textId="77777777" w:rsidR="00943D68" w:rsidRDefault="002F4C36" w:rsidP="0067418D">
            <w:pPr>
              <w:ind w:left="284"/>
              <w:jc w:val="both"/>
            </w:pPr>
            <w:r>
              <w:t>na:</w:t>
            </w:r>
            <w:r w:rsidR="0067418D">
              <w:t xml:space="preserve"> </w:t>
            </w:r>
            <w:r w:rsidR="0067418D" w:rsidRPr="002F4C36">
              <w:rPr>
                <w:b/>
              </w:rPr>
              <w:t>Integracja aptek szpitalnych w Centralną Aptekę Szpitalną i procesu zaopatrzenia w asortyment apteczny w Szpitalu Wojewódzkim w Poznaniu</w:t>
            </w:r>
            <w:r w:rsidR="0067418D">
              <w:t xml:space="preserve"> </w:t>
            </w:r>
            <w:r>
              <w:t xml:space="preserve">za cenę </w:t>
            </w:r>
          </w:p>
          <w:p w14:paraId="6670DB22" w14:textId="18E58914" w:rsidR="002F4C36" w:rsidRDefault="002F4C36" w:rsidP="0067418D">
            <w:pPr>
              <w:ind w:left="284"/>
              <w:jc w:val="both"/>
              <w:rPr>
                <w:b/>
              </w:rPr>
            </w:pPr>
            <w:r w:rsidRPr="002F4C36">
              <w:rPr>
                <w:b/>
              </w:rPr>
              <w:t>3 350 919.08 zł</w:t>
            </w:r>
          </w:p>
          <w:p w14:paraId="40E6D9EE" w14:textId="3B9BBF8D" w:rsidR="002F4C36" w:rsidRPr="002F4C36" w:rsidRDefault="0067418D" w:rsidP="0067418D">
            <w:pPr>
              <w:ind w:left="180"/>
              <w:jc w:val="both"/>
              <w:rPr>
                <w:highlight w:val="darkGray"/>
              </w:rPr>
            </w:pPr>
            <w:r>
              <w:rPr>
                <w:color w:val="000000"/>
              </w:rPr>
              <w:t xml:space="preserve"> </w:t>
            </w:r>
            <w:r w:rsidR="002F4C36">
              <w:rPr>
                <w:color w:val="000000"/>
              </w:rPr>
              <w:t>Uzasadnienie wyboru:</w:t>
            </w:r>
            <w:r>
              <w:rPr>
                <w:color w:val="000000"/>
              </w:rPr>
              <w:t xml:space="preserve"> Oferta spełnia wymagania formalno-prawne SIWZ.</w:t>
            </w:r>
          </w:p>
        </w:tc>
      </w:tr>
    </w:tbl>
    <w:p w14:paraId="774A6D39" w14:textId="77777777" w:rsidR="000B6515" w:rsidRDefault="000B6515" w:rsidP="0067418D">
      <w:pPr>
        <w:jc w:val="both"/>
        <w:rPr>
          <w:color w:val="000000"/>
        </w:rPr>
      </w:pPr>
    </w:p>
    <w:p w14:paraId="7D4D1991" w14:textId="77777777" w:rsidR="000B6515" w:rsidRDefault="000B6515" w:rsidP="0067418D">
      <w:pPr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410"/>
        <w:gridCol w:w="1134"/>
        <w:gridCol w:w="2410"/>
        <w:gridCol w:w="1559"/>
        <w:gridCol w:w="992"/>
      </w:tblGrid>
      <w:tr w:rsidR="00CA5A85" w:rsidRPr="005811DF" w14:paraId="37BA3C55" w14:textId="77777777" w:rsidTr="00943D68">
        <w:tc>
          <w:tcPr>
            <w:tcW w:w="747" w:type="dxa"/>
            <w:vAlign w:val="center"/>
          </w:tcPr>
          <w:p w14:paraId="11DAC53E" w14:textId="1DFF686F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oferty</w:t>
            </w:r>
          </w:p>
        </w:tc>
        <w:tc>
          <w:tcPr>
            <w:tcW w:w="2410" w:type="dxa"/>
            <w:vAlign w:val="center"/>
          </w:tcPr>
          <w:p w14:paraId="10CD8EDA" w14:textId="77777777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38EE04EE" w14:textId="7EB50BFF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400018" w14:textId="77777777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14:paraId="4A0701D0" w14:textId="77777777" w:rsidR="00943D68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Doświadczenie Kierownika Budowy przy realizacji zadania o podobnym charakterze i wartości min. </w:t>
            </w:r>
          </w:p>
          <w:p w14:paraId="18506633" w14:textId="2D44F8BC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2 000 000 </w:t>
            </w:r>
            <w:proofErr w:type="spellStart"/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pln</w:t>
            </w:r>
            <w:proofErr w:type="spellEnd"/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brutto</w:t>
            </w:r>
          </w:p>
        </w:tc>
        <w:tc>
          <w:tcPr>
            <w:tcW w:w="1559" w:type="dxa"/>
            <w:vAlign w:val="center"/>
          </w:tcPr>
          <w:p w14:paraId="5F6D5EF5" w14:textId="77777777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Termin wykonania - skrócenie terminu wykonania zamówienia</w:t>
            </w:r>
          </w:p>
        </w:tc>
        <w:tc>
          <w:tcPr>
            <w:tcW w:w="992" w:type="dxa"/>
            <w:vAlign w:val="center"/>
          </w:tcPr>
          <w:p w14:paraId="10200706" w14:textId="77777777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A5A85" w:rsidRPr="005811DF" w14:paraId="136A59A8" w14:textId="77777777" w:rsidTr="00943D68">
        <w:tc>
          <w:tcPr>
            <w:tcW w:w="747" w:type="dxa"/>
            <w:vAlign w:val="center"/>
          </w:tcPr>
          <w:p w14:paraId="7EA969D5" w14:textId="47A3629C" w:rsidR="00CA5A85" w:rsidRPr="005811DF" w:rsidRDefault="00943D68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4A00B9D2" w14:textId="77777777" w:rsidR="00943D68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Inwest</w:t>
            </w:r>
            <w:proofErr w:type="spellEnd"/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Lim Sp. z o.o. </w:t>
            </w:r>
          </w:p>
          <w:p w14:paraId="444E123B" w14:textId="3F7A183D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Spółka komandytowa</w:t>
            </w:r>
          </w:p>
          <w:p w14:paraId="021E3309" w14:textId="77777777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41B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988C53" w14:textId="77777777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Przeźmierowo</w:t>
            </w:r>
          </w:p>
          <w:p w14:paraId="064C44DE" w14:textId="620ADE66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FAB4AB" w14:textId="2D90FAA9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20C1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410" w:type="dxa"/>
            <w:vAlign w:val="center"/>
          </w:tcPr>
          <w:p w14:paraId="4AF1CA8E" w14:textId="631BC0B9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20C1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vAlign w:val="center"/>
          </w:tcPr>
          <w:p w14:paraId="38F47989" w14:textId="580D60B6" w:rsidR="00CA5A85" w:rsidRPr="005811DF" w:rsidRDefault="00943D68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CA5A85" w:rsidRPr="002F4C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14:paraId="54992D44" w14:textId="090BAF26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43D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  <w:tr w:rsidR="00CA5A85" w:rsidRPr="005811DF" w14:paraId="0DB2D6EF" w14:textId="77777777" w:rsidTr="00943D68">
        <w:tc>
          <w:tcPr>
            <w:tcW w:w="747" w:type="dxa"/>
            <w:vAlign w:val="center"/>
          </w:tcPr>
          <w:p w14:paraId="71FE2E3C" w14:textId="77777777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07CC1C2A" w14:textId="77777777" w:rsidR="00943D68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Jack-Bud Polska </w:t>
            </w:r>
          </w:p>
          <w:p w14:paraId="3F40BA72" w14:textId="1EE9BB88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Sp. z o.o. Sp.k.</w:t>
            </w:r>
          </w:p>
          <w:p w14:paraId="313D6AA0" w14:textId="00D31DED" w:rsidR="00CA5A85" w:rsidRPr="005811DF" w:rsidRDefault="00943D68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Obornicka 352</w:t>
            </w:r>
          </w:p>
          <w:p w14:paraId="1C305358" w14:textId="46D971A6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60-68</w:t>
            </w:r>
            <w:r w:rsidR="00943D68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4C3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14:paraId="04FA1AEF" w14:textId="5602E631" w:rsidR="00CA5A85" w:rsidRPr="005811DF" w:rsidRDefault="00CA5A85" w:rsidP="00943D68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E7ECA3" w14:textId="7EC3AAD3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20C18">
              <w:rPr>
                <w:rFonts w:ascii="Times New Roman" w:hAnsi="Times New Roman" w:cs="Times New Roman"/>
                <w:sz w:val="18"/>
                <w:szCs w:val="18"/>
              </w:rPr>
              <w:t>56,03</w:t>
            </w:r>
          </w:p>
        </w:tc>
        <w:tc>
          <w:tcPr>
            <w:tcW w:w="2410" w:type="dxa"/>
            <w:vAlign w:val="center"/>
          </w:tcPr>
          <w:p w14:paraId="216DEA54" w14:textId="0D9036D0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20C1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vAlign w:val="center"/>
          </w:tcPr>
          <w:p w14:paraId="10C36C70" w14:textId="14943B5D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43D6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14:paraId="679301A4" w14:textId="0936A4A8" w:rsidR="00CA5A85" w:rsidRPr="005811DF" w:rsidRDefault="00CA5A85" w:rsidP="006741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C3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43D68">
              <w:rPr>
                <w:rFonts w:ascii="Times New Roman" w:hAnsi="Times New Roman" w:cs="Times New Roman"/>
                <w:sz w:val="18"/>
                <w:szCs w:val="18"/>
              </w:rPr>
              <w:t>96,03</w:t>
            </w:r>
          </w:p>
        </w:tc>
      </w:tr>
    </w:tbl>
    <w:p w14:paraId="0B4B165F" w14:textId="77777777" w:rsidR="00943D68" w:rsidRDefault="00943D68" w:rsidP="0067418D">
      <w:pPr>
        <w:jc w:val="both"/>
        <w:rPr>
          <w:color w:val="000000"/>
        </w:rPr>
      </w:pPr>
    </w:p>
    <w:p w14:paraId="287FED6A" w14:textId="77777777" w:rsidR="00943D68" w:rsidRDefault="00943D68" w:rsidP="0067418D">
      <w:pPr>
        <w:jc w:val="both"/>
        <w:rPr>
          <w:color w:val="000000"/>
        </w:rPr>
      </w:pPr>
    </w:p>
    <w:p w14:paraId="20EC46F3" w14:textId="5AA5DF9A" w:rsidR="0033076C" w:rsidRDefault="0033076C" w:rsidP="0067418D">
      <w:pPr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52F79370" w14:textId="77777777">
        <w:tc>
          <w:tcPr>
            <w:tcW w:w="941" w:type="dxa"/>
            <w:shd w:val="clear" w:color="auto" w:fill="F3F3F3"/>
            <w:vAlign w:val="center"/>
          </w:tcPr>
          <w:p w14:paraId="236A8DA1" w14:textId="77777777" w:rsidR="0033076C" w:rsidRDefault="0033076C" w:rsidP="0067418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49C8198D" w14:textId="77777777" w:rsidR="0033076C" w:rsidRDefault="0033076C" w:rsidP="0067418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1C891BAE" w14:textId="77777777" w:rsidR="0033076C" w:rsidRDefault="0033076C" w:rsidP="0067418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50609474" w14:textId="77777777">
        <w:tc>
          <w:tcPr>
            <w:tcW w:w="941" w:type="dxa"/>
            <w:vAlign w:val="center"/>
          </w:tcPr>
          <w:p w14:paraId="7EE0167C" w14:textId="77777777" w:rsidR="0033076C" w:rsidRDefault="002F4C36" w:rsidP="0067418D">
            <w:r w:rsidRPr="002F4C36">
              <w:t>0</w:t>
            </w:r>
          </w:p>
        </w:tc>
        <w:tc>
          <w:tcPr>
            <w:tcW w:w="2796" w:type="dxa"/>
            <w:vAlign w:val="center"/>
          </w:tcPr>
          <w:p w14:paraId="75CB9B57" w14:textId="77777777" w:rsidR="0033076C" w:rsidRDefault="0033076C" w:rsidP="0067418D"/>
          <w:p w14:paraId="1F134208" w14:textId="77777777" w:rsidR="0033076C" w:rsidRDefault="0033076C" w:rsidP="0067418D"/>
          <w:p w14:paraId="5E6C3B82" w14:textId="18BA82CE" w:rsidR="0033076C" w:rsidRDefault="0033076C" w:rsidP="00CA5A85">
            <w:r>
              <w:t xml:space="preserve">   </w:t>
            </w:r>
          </w:p>
        </w:tc>
        <w:tc>
          <w:tcPr>
            <w:tcW w:w="5488" w:type="dxa"/>
            <w:vAlign w:val="center"/>
          </w:tcPr>
          <w:p w14:paraId="7933DBE4" w14:textId="77777777" w:rsidR="0033076C" w:rsidRDefault="0033076C" w:rsidP="0067418D"/>
          <w:p w14:paraId="5587A8B9" w14:textId="77777777" w:rsidR="0033076C" w:rsidRDefault="0033076C" w:rsidP="0067418D">
            <w:pPr>
              <w:jc w:val="both"/>
            </w:pPr>
          </w:p>
        </w:tc>
      </w:tr>
    </w:tbl>
    <w:p w14:paraId="242BF86A" w14:textId="77777777" w:rsidR="0033076C" w:rsidRDefault="0033076C" w:rsidP="0067418D">
      <w:pPr>
        <w:jc w:val="both"/>
        <w:rPr>
          <w:color w:val="000000"/>
          <w:sz w:val="16"/>
          <w:szCs w:val="16"/>
        </w:rPr>
      </w:pPr>
    </w:p>
    <w:p w14:paraId="45E5BEEB" w14:textId="77777777" w:rsidR="0033076C" w:rsidRDefault="0033076C" w:rsidP="0067418D">
      <w:pPr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5155DED3" w14:textId="77777777">
        <w:tc>
          <w:tcPr>
            <w:tcW w:w="941" w:type="dxa"/>
            <w:shd w:val="clear" w:color="auto" w:fill="F3F3F3"/>
            <w:vAlign w:val="center"/>
          </w:tcPr>
          <w:p w14:paraId="19DA10FE" w14:textId="77777777" w:rsidR="0033076C" w:rsidRDefault="0033076C" w:rsidP="0067418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5DCAAF06" w14:textId="77777777" w:rsidR="0033076C" w:rsidRDefault="0033076C" w:rsidP="0067418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43A94F59" w14:textId="77777777" w:rsidR="0033076C" w:rsidRDefault="0033076C" w:rsidP="0067418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2E21D6E2" w14:textId="77777777">
        <w:tc>
          <w:tcPr>
            <w:tcW w:w="941" w:type="dxa"/>
            <w:vAlign w:val="center"/>
          </w:tcPr>
          <w:p w14:paraId="66522828" w14:textId="77777777" w:rsidR="0033076C" w:rsidRDefault="002F4C36" w:rsidP="0067418D">
            <w:r w:rsidRPr="002F4C36">
              <w:t>0</w:t>
            </w:r>
          </w:p>
        </w:tc>
        <w:tc>
          <w:tcPr>
            <w:tcW w:w="2796" w:type="dxa"/>
            <w:vAlign w:val="center"/>
          </w:tcPr>
          <w:p w14:paraId="78DB68C2" w14:textId="77777777" w:rsidR="0033076C" w:rsidRDefault="0033076C" w:rsidP="0067418D">
            <w:pPr>
              <w:jc w:val="both"/>
            </w:pPr>
          </w:p>
          <w:p w14:paraId="144EDFB4" w14:textId="77777777" w:rsidR="0033076C" w:rsidRDefault="0033076C" w:rsidP="0067418D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30E8AE5E" w14:textId="77777777" w:rsidR="0033076C" w:rsidRDefault="0033076C" w:rsidP="0067418D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69762BE8" w14:textId="77777777" w:rsidR="0033076C" w:rsidRDefault="0033076C" w:rsidP="0067418D">
            <w:pPr>
              <w:jc w:val="both"/>
              <w:rPr>
                <w:sz w:val="20"/>
                <w:szCs w:val="20"/>
              </w:rPr>
            </w:pPr>
          </w:p>
          <w:p w14:paraId="757F425D" w14:textId="77777777" w:rsidR="0033076C" w:rsidRDefault="0033076C" w:rsidP="0067418D">
            <w:pPr>
              <w:jc w:val="both"/>
            </w:pPr>
          </w:p>
        </w:tc>
      </w:tr>
    </w:tbl>
    <w:p w14:paraId="633D618F" w14:textId="77777777" w:rsidR="0033076C" w:rsidRDefault="0033076C" w:rsidP="0067418D">
      <w:pPr>
        <w:pStyle w:val="Tekstpodstawowy"/>
        <w:spacing w:line="240" w:lineRule="auto"/>
        <w:rPr>
          <w:sz w:val="16"/>
          <w:szCs w:val="16"/>
        </w:rPr>
      </w:pPr>
    </w:p>
    <w:p w14:paraId="44D49366" w14:textId="77777777" w:rsidR="00AD5B8D" w:rsidRDefault="00AD5B8D" w:rsidP="0067418D">
      <w:pPr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F4C36">
        <w:t xml:space="preserve"> </w:t>
      </w:r>
      <w:r w:rsidR="002F4C36" w:rsidRPr="0012155B">
        <w:t>nie krótszym niż 10 dni od dnia przesłania niniejszego zawiadomienia o wyborze najkorzystniejszej oferty</w:t>
      </w:r>
      <w:r w:rsidR="002F4C36">
        <w:t>.</w:t>
      </w:r>
    </w:p>
    <w:p w14:paraId="2A2791D6" w14:textId="77777777" w:rsidR="00AD5B8D" w:rsidRPr="00EF36C3" w:rsidRDefault="00AD5B8D" w:rsidP="0067418D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4B129A28" w14:textId="77777777" w:rsidR="00AD5B8D" w:rsidRDefault="00AD5B8D" w:rsidP="0067418D">
      <w:pPr>
        <w:jc w:val="both"/>
        <w:rPr>
          <w:bCs/>
        </w:rPr>
      </w:pPr>
    </w:p>
    <w:p w14:paraId="23B0BB16" w14:textId="77777777" w:rsidR="00AD5B8D" w:rsidRDefault="00AD5B8D" w:rsidP="0067418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4E060A91" w14:textId="03324E95" w:rsidR="00AD5B8D" w:rsidRDefault="00AD5B8D" w:rsidP="0067418D">
      <w:pPr>
        <w:tabs>
          <w:tab w:val="left" w:pos="8820"/>
        </w:tabs>
        <w:ind w:left="4678"/>
        <w:jc w:val="center"/>
        <w:rPr>
          <w:u w:val="dotted"/>
        </w:rPr>
      </w:pPr>
    </w:p>
    <w:p w14:paraId="3BFD6A7E" w14:textId="337D4F79" w:rsidR="00CA5A85" w:rsidRDefault="00CA5A85" w:rsidP="0067418D">
      <w:pPr>
        <w:tabs>
          <w:tab w:val="left" w:pos="8820"/>
        </w:tabs>
        <w:ind w:left="4678"/>
        <w:jc w:val="center"/>
        <w:rPr>
          <w:u w:val="dotted"/>
        </w:rPr>
      </w:pPr>
    </w:p>
    <w:p w14:paraId="695EA14F" w14:textId="6E5F310F" w:rsidR="00E20C18" w:rsidRDefault="00E20C18" w:rsidP="0067418D">
      <w:pPr>
        <w:tabs>
          <w:tab w:val="left" w:pos="8820"/>
        </w:tabs>
        <w:ind w:left="4678"/>
        <w:jc w:val="center"/>
        <w:rPr>
          <w:u w:val="dotted"/>
        </w:rPr>
      </w:pPr>
    </w:p>
    <w:p w14:paraId="3F2432F7" w14:textId="77777777" w:rsidR="00EE0E29" w:rsidRDefault="00EE0E29" w:rsidP="00EE0E2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AC40518" w14:textId="77777777" w:rsidR="00EE0E29" w:rsidRDefault="00EE0E29" w:rsidP="00EE0E2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7D0461FA" w14:textId="77777777" w:rsidR="00EE0E29" w:rsidRDefault="00EE0E29" w:rsidP="00EE0E29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58D032C4" w14:textId="57DC7292" w:rsidR="0033076C" w:rsidRDefault="0033076C" w:rsidP="00EE0E29">
      <w:pPr>
        <w:tabs>
          <w:tab w:val="left" w:pos="8820"/>
        </w:tabs>
        <w:ind w:left="4678"/>
        <w:jc w:val="center"/>
        <w:rPr>
          <w:u w:val="dotted"/>
        </w:rPr>
      </w:pPr>
    </w:p>
    <w:sectPr w:rsidR="003307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D7AEA" w14:textId="77777777" w:rsidR="006E19E5" w:rsidRDefault="006E19E5">
      <w:r>
        <w:separator/>
      </w:r>
    </w:p>
  </w:endnote>
  <w:endnote w:type="continuationSeparator" w:id="0">
    <w:p w14:paraId="2C0B8718" w14:textId="77777777" w:rsidR="006E19E5" w:rsidRDefault="006E1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7CAAA" w14:textId="77777777" w:rsidR="002F4C36" w:rsidRDefault="002F4C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4349D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6235129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ED81D7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A151D" w14:textId="77777777" w:rsidR="002F4C36" w:rsidRDefault="002F4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1AD38" w14:textId="77777777" w:rsidR="006E19E5" w:rsidRDefault="006E19E5">
      <w:r>
        <w:separator/>
      </w:r>
    </w:p>
  </w:footnote>
  <w:footnote w:type="continuationSeparator" w:id="0">
    <w:p w14:paraId="2C20D433" w14:textId="77777777" w:rsidR="006E19E5" w:rsidRDefault="006E1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42963" w14:textId="77777777" w:rsidR="002F4C36" w:rsidRDefault="002F4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8CEA3" w14:textId="77777777" w:rsidR="002F4C36" w:rsidRDefault="002F4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FF53A" w14:textId="77777777" w:rsidR="002F4C36" w:rsidRDefault="002F4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9E5"/>
    <w:rsid w:val="00034F15"/>
    <w:rsid w:val="00094734"/>
    <w:rsid w:val="00095FA1"/>
    <w:rsid w:val="000B6515"/>
    <w:rsid w:val="000D1E6C"/>
    <w:rsid w:val="000D6259"/>
    <w:rsid w:val="001F1559"/>
    <w:rsid w:val="001F67FA"/>
    <w:rsid w:val="002371E6"/>
    <w:rsid w:val="00251690"/>
    <w:rsid w:val="002F4C36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7418D"/>
    <w:rsid w:val="0068637A"/>
    <w:rsid w:val="006B7962"/>
    <w:rsid w:val="006E19E5"/>
    <w:rsid w:val="006F0507"/>
    <w:rsid w:val="007E5104"/>
    <w:rsid w:val="007E7D8F"/>
    <w:rsid w:val="00802201"/>
    <w:rsid w:val="008113FF"/>
    <w:rsid w:val="008569BA"/>
    <w:rsid w:val="008C0372"/>
    <w:rsid w:val="00917FEB"/>
    <w:rsid w:val="00943D68"/>
    <w:rsid w:val="00953D9A"/>
    <w:rsid w:val="00AD5B8D"/>
    <w:rsid w:val="00AE6513"/>
    <w:rsid w:val="00B37924"/>
    <w:rsid w:val="00BA1245"/>
    <w:rsid w:val="00CA5A85"/>
    <w:rsid w:val="00D05A79"/>
    <w:rsid w:val="00D26C67"/>
    <w:rsid w:val="00D5181E"/>
    <w:rsid w:val="00E05A7A"/>
    <w:rsid w:val="00E20C18"/>
    <w:rsid w:val="00E4520D"/>
    <w:rsid w:val="00EB4311"/>
    <w:rsid w:val="00EE0E29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81B97"/>
  <w15:chartTrackingRefBased/>
  <w15:docId w15:val="{373E7AEF-AE37-4C91-8B32-7F745904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2021-05-11T10:46:00Z</cp:lastPrinted>
  <dcterms:created xsi:type="dcterms:W3CDTF">2021-05-14T11:38:00Z</dcterms:created>
  <dcterms:modified xsi:type="dcterms:W3CDTF">2021-05-14T11:38:00Z</dcterms:modified>
</cp:coreProperties>
</file>