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08F" w:rsidRPr="00773EA4" w:rsidRDefault="0029708F" w:rsidP="0029708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29708F" w:rsidRPr="0029708F" w:rsidRDefault="0029708F" w:rsidP="0029708F">
      <w:pPr>
        <w:pStyle w:val="p2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proofErr w:type="gramStart"/>
      <w:r w:rsidRPr="0029708F">
        <w:rPr>
          <w:color w:val="000000"/>
          <w:sz w:val="20"/>
          <w:szCs w:val="20"/>
        </w:rPr>
        <w:t xml:space="preserve">RPO .RC .21.006 - </w:t>
      </w:r>
      <w:proofErr w:type="gramEnd"/>
      <w:r w:rsidRPr="0029708F">
        <w:rPr>
          <w:color w:val="000000"/>
          <w:sz w:val="20"/>
          <w:szCs w:val="20"/>
        </w:rPr>
        <w:t xml:space="preserve">PCI N2_033 Proekologiczne funkcyjne powłoki polimerowe otrzymywane z wodnych dyspersji poliuretanowych- Zad 1,3,4, </w:t>
      </w:r>
    </w:p>
    <w:p w:rsidR="0029708F" w:rsidRPr="0029708F" w:rsidRDefault="0029708F" w:rsidP="0029708F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0"/>
          <w:szCs w:val="20"/>
        </w:rPr>
      </w:pPr>
      <w:proofErr w:type="gramStart"/>
      <w:r w:rsidRPr="0029708F">
        <w:rPr>
          <w:color w:val="000000"/>
          <w:sz w:val="20"/>
          <w:szCs w:val="20"/>
        </w:rPr>
        <w:t xml:space="preserve">RPO .RC .21.005 - </w:t>
      </w:r>
      <w:proofErr w:type="gramEnd"/>
      <w:r w:rsidRPr="0029708F">
        <w:rPr>
          <w:color w:val="000000"/>
          <w:sz w:val="20"/>
          <w:szCs w:val="20"/>
        </w:rPr>
        <w:t xml:space="preserve">PCI N2-086 </w:t>
      </w:r>
      <w:proofErr w:type="spellStart"/>
      <w:r w:rsidRPr="0029708F">
        <w:rPr>
          <w:color w:val="000000"/>
          <w:sz w:val="20"/>
          <w:szCs w:val="20"/>
        </w:rPr>
        <w:t>Bezemisyjne</w:t>
      </w:r>
      <w:proofErr w:type="spellEnd"/>
      <w:r w:rsidRPr="0029708F">
        <w:rPr>
          <w:color w:val="000000"/>
          <w:sz w:val="20"/>
          <w:szCs w:val="20"/>
        </w:rPr>
        <w:t xml:space="preserve"> lakiery proszkowe o zwiększonej odporności na ogień dedykowane do malowania MDF i drewna- zad 2 </w:t>
      </w:r>
    </w:p>
    <w:p w:rsidR="00FB7F50" w:rsidRPr="002245BE" w:rsidRDefault="003D7826" w:rsidP="00FD6E90">
      <w:pPr>
        <w:spacing w:after="240"/>
        <w:jc w:val="right"/>
        <w:rPr>
          <w:sz w:val="22"/>
          <w:szCs w:val="22"/>
        </w:rPr>
      </w:pPr>
      <w:r w:rsidRPr="003D782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D7826">
        <w:rPr>
          <w:sz w:val="22"/>
          <w:szCs w:val="22"/>
        </w:rPr>
        <w:t>2021-05-06</w:t>
      </w:r>
    </w:p>
    <w:p w:rsidR="003D7826" w:rsidRPr="003D7826" w:rsidRDefault="003D7826" w:rsidP="00FB7F50">
      <w:pPr>
        <w:spacing w:after="40"/>
        <w:rPr>
          <w:b/>
          <w:bCs/>
          <w:sz w:val="22"/>
          <w:szCs w:val="22"/>
        </w:rPr>
      </w:pPr>
      <w:r w:rsidRPr="003D7826">
        <w:rPr>
          <w:b/>
          <w:bCs/>
          <w:sz w:val="22"/>
          <w:szCs w:val="22"/>
        </w:rPr>
        <w:t>Politechnika Rzeszowska</w:t>
      </w:r>
    </w:p>
    <w:p w:rsidR="00FB7F50" w:rsidRPr="002245BE" w:rsidRDefault="003D7826" w:rsidP="00FB7F50">
      <w:pPr>
        <w:spacing w:after="40"/>
        <w:rPr>
          <w:b/>
          <w:bCs/>
          <w:sz w:val="22"/>
          <w:szCs w:val="22"/>
        </w:rPr>
      </w:pPr>
      <w:r w:rsidRPr="003D7826">
        <w:rPr>
          <w:b/>
          <w:bCs/>
          <w:sz w:val="22"/>
          <w:szCs w:val="22"/>
        </w:rPr>
        <w:t>Dział Zamówień Publicznych</w:t>
      </w:r>
    </w:p>
    <w:p w:rsidR="00FB7F50" w:rsidRPr="002245BE" w:rsidRDefault="003D7826" w:rsidP="00FB7F50">
      <w:pPr>
        <w:rPr>
          <w:sz w:val="22"/>
          <w:szCs w:val="22"/>
        </w:rPr>
      </w:pPr>
      <w:r w:rsidRPr="003D782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D7826">
        <w:rPr>
          <w:sz w:val="22"/>
          <w:szCs w:val="22"/>
        </w:rPr>
        <w:t>12</w:t>
      </w:r>
    </w:p>
    <w:p w:rsidR="00FB7F50" w:rsidRPr="002245BE" w:rsidRDefault="003D7826" w:rsidP="00FB7F50">
      <w:pPr>
        <w:rPr>
          <w:sz w:val="22"/>
          <w:szCs w:val="22"/>
        </w:rPr>
      </w:pPr>
      <w:r w:rsidRPr="003D782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D782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D7826" w:rsidRPr="00607F9B" w:rsidTr="00CE6CFA">
        <w:trPr>
          <w:trHeight w:val="638"/>
        </w:trPr>
        <w:tc>
          <w:tcPr>
            <w:tcW w:w="959" w:type="dxa"/>
            <w:shd w:val="clear" w:color="auto" w:fill="auto"/>
          </w:tcPr>
          <w:p w:rsidR="003D7826" w:rsidRPr="00607F9B" w:rsidRDefault="003D7826" w:rsidP="00CE6C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7826" w:rsidRPr="00607F9B" w:rsidRDefault="003D7826" w:rsidP="00CE6C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D782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7826">
              <w:rPr>
                <w:b/>
                <w:bCs/>
                <w:sz w:val="22"/>
                <w:szCs w:val="22"/>
              </w:rPr>
              <w:t xml:space="preserve">Dostawa szkła i drobnego sprzętu laboratoryjnego. Dostawa surowców i odczynników chemicznych. Dostawa źródeł światła UV. Dostawa drobnego </w:t>
            </w:r>
            <w:proofErr w:type="gramStart"/>
            <w:r w:rsidRPr="003D7826">
              <w:rPr>
                <w:b/>
                <w:bCs/>
                <w:sz w:val="22"/>
                <w:szCs w:val="22"/>
              </w:rPr>
              <w:t>sprzętu  laboratoryjnego</w:t>
            </w:r>
            <w:proofErr w:type="gramEnd"/>
            <w:r w:rsidRPr="003D7826">
              <w:rPr>
                <w:b/>
                <w:bCs/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7826">
              <w:rPr>
                <w:b/>
                <w:sz w:val="22"/>
                <w:szCs w:val="22"/>
              </w:rPr>
              <w:t>NA/O/71/2021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D7826" w:rsidRPr="003D7826" w:rsidRDefault="00C65E53" w:rsidP="00FD6E90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D7826" w:rsidRPr="003D7826">
        <w:rPr>
          <w:b/>
          <w:sz w:val="22"/>
          <w:szCs w:val="22"/>
        </w:rPr>
        <w:t>Politechnika Rzeszowska</w:t>
      </w:r>
    </w:p>
    <w:p w:rsidR="008642B3" w:rsidRDefault="003D7826" w:rsidP="00FD6E90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3D7826">
        <w:rPr>
          <w:b/>
          <w:sz w:val="22"/>
          <w:szCs w:val="22"/>
        </w:rPr>
        <w:t>Dział Zamówień Publicznych</w:t>
      </w:r>
      <w:proofErr w:type="gramStart"/>
      <w:r w:rsidR="00C65E53" w:rsidRPr="009B2352">
        <w:rPr>
          <w:sz w:val="22"/>
          <w:szCs w:val="22"/>
        </w:rPr>
        <w:t>,”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proofErr w:type="gramEnd"/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3D7826" w:rsidTr="00521431">
        <w:trPr>
          <w:cantSplit/>
        </w:trPr>
        <w:tc>
          <w:tcPr>
            <w:tcW w:w="9923" w:type="dxa"/>
            <w:vAlign w:val="center"/>
          </w:tcPr>
          <w:p w:rsidR="003D7826" w:rsidRPr="00D26ED6" w:rsidRDefault="003D7826" w:rsidP="00CE6C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7826">
              <w:rPr>
                <w:b/>
                <w:sz w:val="22"/>
                <w:szCs w:val="22"/>
              </w:rPr>
              <w:t>Element Urszula Bryja</w:t>
            </w:r>
          </w:p>
          <w:p w:rsidR="003D7826" w:rsidRPr="009F0E5C" w:rsidRDefault="003D7826" w:rsidP="00CE6CF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D7826">
              <w:rPr>
                <w:bCs/>
                <w:sz w:val="22"/>
                <w:szCs w:val="22"/>
              </w:rPr>
              <w:t>Prof</w:t>
            </w:r>
            <w:proofErr w:type="spellEnd"/>
            <w:r w:rsidRPr="003D7826">
              <w:rPr>
                <w:bCs/>
                <w:sz w:val="22"/>
                <w:szCs w:val="22"/>
              </w:rPr>
              <w:t xml:space="preserve"> L. Chmaja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782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D7826" w:rsidRPr="009F0E5C" w:rsidRDefault="003D7826" w:rsidP="00CE6CFA">
            <w:pPr>
              <w:jc w:val="both"/>
              <w:rPr>
                <w:bCs/>
                <w:sz w:val="22"/>
                <w:szCs w:val="22"/>
              </w:rPr>
            </w:pPr>
            <w:r w:rsidRPr="003D7826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7826">
              <w:rPr>
                <w:bCs/>
                <w:sz w:val="22"/>
                <w:szCs w:val="22"/>
              </w:rPr>
              <w:t>Rzeszów</w:t>
            </w:r>
          </w:p>
          <w:p w:rsidR="003D7826" w:rsidRDefault="003D7826" w:rsidP="00CE6C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D7826" w:rsidRPr="00211A34" w:rsidRDefault="003D7826" w:rsidP="00CE6C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D782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D7826">
              <w:rPr>
                <w:sz w:val="22"/>
                <w:szCs w:val="22"/>
              </w:rPr>
              <w:t>Dostawa surowców i odczynników chemicznych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7826">
              <w:rPr>
                <w:b/>
                <w:sz w:val="22"/>
                <w:szCs w:val="22"/>
              </w:rPr>
              <w:t xml:space="preserve">12 511.18 </w:t>
            </w:r>
            <w:proofErr w:type="gramStart"/>
            <w:r w:rsidRPr="003D782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D7826" w:rsidRPr="00D26ED6" w:rsidRDefault="003D7826" w:rsidP="00CE6C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D7826" w:rsidRDefault="003D7826" w:rsidP="000944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D7826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4111"/>
      </w:tblGrid>
      <w:tr w:rsidR="00146072" w:rsidRPr="00834EF4" w:rsidTr="0009445B">
        <w:trPr>
          <w:jc w:val="center"/>
        </w:trPr>
        <w:tc>
          <w:tcPr>
            <w:tcW w:w="2169" w:type="dxa"/>
            <w:shd w:val="clear" w:color="auto" w:fill="F3F3F3"/>
            <w:vAlign w:val="center"/>
          </w:tcPr>
          <w:p w:rsidR="00146072" w:rsidRPr="00211A34" w:rsidRDefault="00146072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  <w:vAlign w:val="center"/>
          </w:tcPr>
          <w:p w:rsidR="00146072" w:rsidRPr="00211A34" w:rsidRDefault="00146072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111" w:type="dxa"/>
            <w:shd w:val="clear" w:color="auto" w:fill="F3F3F3"/>
            <w:vAlign w:val="center"/>
          </w:tcPr>
          <w:p w:rsidR="00146072" w:rsidRPr="00211A34" w:rsidRDefault="00146072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</w:tc>
      </w:tr>
      <w:tr w:rsidR="00146072" w:rsidRPr="00834EF4" w:rsidTr="0009445B">
        <w:trPr>
          <w:jc w:val="center"/>
        </w:trPr>
        <w:tc>
          <w:tcPr>
            <w:tcW w:w="2169" w:type="dxa"/>
            <w:shd w:val="clear" w:color="auto" w:fill="auto"/>
            <w:vAlign w:val="center"/>
          </w:tcPr>
          <w:p w:rsidR="00146072" w:rsidRPr="00211A34" w:rsidRDefault="00146072" w:rsidP="00CE6C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7826">
              <w:rPr>
                <w:sz w:val="20"/>
                <w:szCs w:val="20"/>
              </w:rPr>
              <w:t>Dostawa surowców i odczynników chemicznych</w:t>
            </w:r>
          </w:p>
        </w:tc>
        <w:tc>
          <w:tcPr>
            <w:tcW w:w="4068" w:type="dxa"/>
            <w:shd w:val="clear" w:color="auto" w:fill="auto"/>
            <w:vAlign w:val="center"/>
          </w:tcPr>
          <w:p w:rsidR="00146072" w:rsidRPr="00211A34" w:rsidRDefault="00146072" w:rsidP="00CE6C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D7826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3D7826">
              <w:rPr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3D782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D7826">
              <w:rPr>
                <w:b/>
                <w:bCs/>
                <w:sz w:val="20"/>
                <w:szCs w:val="20"/>
              </w:rPr>
              <w:t>.</w:t>
            </w:r>
          </w:p>
          <w:p w:rsidR="00146072" w:rsidRPr="00211A34" w:rsidRDefault="00146072" w:rsidP="00CE6CFA">
            <w:pPr>
              <w:rPr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7826">
              <w:rPr>
                <w:sz w:val="20"/>
                <w:szCs w:val="20"/>
              </w:rPr>
              <w:t>22A</w:t>
            </w:r>
          </w:p>
          <w:p w:rsidR="00146072" w:rsidRPr="00211A34" w:rsidRDefault="00146072" w:rsidP="00CE6CFA">
            <w:pPr>
              <w:spacing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7826">
              <w:rPr>
                <w:sz w:val="20"/>
                <w:szCs w:val="20"/>
              </w:rPr>
              <w:t>Warszawa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46072" w:rsidRPr="00211A34" w:rsidRDefault="00146072" w:rsidP="00EE73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 xml:space="preserve">1 - Cena </w:t>
            </w:r>
            <w:r w:rsidR="00EE73A9">
              <w:rPr>
                <w:sz w:val="20"/>
                <w:szCs w:val="20"/>
              </w:rPr>
              <w:t>–</w:t>
            </w:r>
            <w:r w:rsidRPr="003D7826">
              <w:rPr>
                <w:sz w:val="20"/>
                <w:szCs w:val="20"/>
              </w:rPr>
              <w:t xml:space="preserve"> </w:t>
            </w:r>
            <w:r w:rsidR="00EE73A9">
              <w:rPr>
                <w:sz w:val="20"/>
                <w:szCs w:val="20"/>
              </w:rPr>
              <w:t>14 371,32 zł</w:t>
            </w:r>
          </w:p>
        </w:tc>
      </w:tr>
      <w:tr w:rsidR="00146072" w:rsidRPr="00834EF4" w:rsidTr="0009445B">
        <w:trPr>
          <w:jc w:val="center"/>
        </w:trPr>
        <w:tc>
          <w:tcPr>
            <w:tcW w:w="2169" w:type="dxa"/>
            <w:shd w:val="clear" w:color="auto" w:fill="auto"/>
            <w:vAlign w:val="center"/>
          </w:tcPr>
          <w:p w:rsidR="00146072" w:rsidRPr="00211A34" w:rsidRDefault="00146072" w:rsidP="00CE6C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7826">
              <w:rPr>
                <w:sz w:val="20"/>
                <w:szCs w:val="20"/>
              </w:rPr>
              <w:t>Dostawa surowców i odczynników chemicznych</w:t>
            </w:r>
          </w:p>
        </w:tc>
        <w:tc>
          <w:tcPr>
            <w:tcW w:w="4068" w:type="dxa"/>
            <w:shd w:val="clear" w:color="auto" w:fill="auto"/>
            <w:vAlign w:val="center"/>
          </w:tcPr>
          <w:p w:rsidR="00146072" w:rsidRPr="00211A34" w:rsidRDefault="00146072" w:rsidP="00CE6C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D7826">
              <w:rPr>
                <w:b/>
                <w:bCs/>
                <w:sz w:val="20"/>
                <w:szCs w:val="20"/>
              </w:rPr>
              <w:t>ALCHEM Grupa sp. z o.</w:t>
            </w:r>
            <w:proofErr w:type="gramStart"/>
            <w:r w:rsidRPr="003D782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D7826">
              <w:rPr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Pr="003D782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D7826">
              <w:rPr>
                <w:b/>
                <w:bCs/>
                <w:sz w:val="20"/>
                <w:szCs w:val="20"/>
              </w:rPr>
              <w:t>/Rzeszów</w:t>
            </w:r>
          </w:p>
          <w:p w:rsidR="00146072" w:rsidRPr="00211A34" w:rsidRDefault="00146072" w:rsidP="00CE6CFA">
            <w:pPr>
              <w:rPr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Boya Żeleńskiego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7826">
              <w:rPr>
                <w:sz w:val="20"/>
                <w:szCs w:val="20"/>
              </w:rPr>
              <w:t>25b</w:t>
            </w:r>
          </w:p>
          <w:p w:rsidR="00146072" w:rsidRPr="00211A34" w:rsidRDefault="00146072" w:rsidP="00CE6CFA">
            <w:pPr>
              <w:spacing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35-959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7826">
              <w:rPr>
                <w:sz w:val="20"/>
                <w:szCs w:val="20"/>
              </w:rPr>
              <w:t>Rzeszów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46072" w:rsidRPr="00211A34" w:rsidRDefault="00146072" w:rsidP="00EE73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 xml:space="preserve">1 - Cena </w:t>
            </w:r>
            <w:r w:rsidR="00EE73A9">
              <w:rPr>
                <w:sz w:val="20"/>
                <w:szCs w:val="20"/>
              </w:rPr>
              <w:t>–</w:t>
            </w:r>
            <w:r w:rsidRPr="003D7826">
              <w:rPr>
                <w:sz w:val="20"/>
                <w:szCs w:val="20"/>
              </w:rPr>
              <w:t xml:space="preserve"> </w:t>
            </w:r>
            <w:r w:rsidR="00EE73A9">
              <w:rPr>
                <w:sz w:val="20"/>
                <w:szCs w:val="20"/>
              </w:rPr>
              <w:t>14 245,28 zł</w:t>
            </w:r>
          </w:p>
        </w:tc>
      </w:tr>
      <w:tr w:rsidR="00146072" w:rsidRPr="00834EF4" w:rsidTr="0009445B">
        <w:trPr>
          <w:trHeight w:val="708"/>
          <w:jc w:val="center"/>
        </w:trPr>
        <w:tc>
          <w:tcPr>
            <w:tcW w:w="2169" w:type="dxa"/>
            <w:shd w:val="clear" w:color="auto" w:fill="auto"/>
            <w:vAlign w:val="center"/>
          </w:tcPr>
          <w:p w:rsidR="00146072" w:rsidRPr="00211A34" w:rsidRDefault="00146072" w:rsidP="00CE6C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7826">
              <w:rPr>
                <w:sz w:val="20"/>
                <w:szCs w:val="20"/>
              </w:rPr>
              <w:t>Dostawa surowców i odczynników chemicznych</w:t>
            </w:r>
          </w:p>
        </w:tc>
        <w:tc>
          <w:tcPr>
            <w:tcW w:w="4068" w:type="dxa"/>
            <w:shd w:val="clear" w:color="auto" w:fill="auto"/>
            <w:vAlign w:val="center"/>
          </w:tcPr>
          <w:p w:rsidR="00146072" w:rsidRPr="00211A34" w:rsidRDefault="00146072" w:rsidP="00CE6C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D7826">
              <w:rPr>
                <w:b/>
                <w:bCs/>
                <w:sz w:val="20"/>
                <w:szCs w:val="20"/>
              </w:rPr>
              <w:t>Element Urszula Bryja</w:t>
            </w:r>
          </w:p>
          <w:p w:rsidR="00146072" w:rsidRPr="00211A34" w:rsidRDefault="00146072" w:rsidP="00CE6CFA">
            <w:pPr>
              <w:rPr>
                <w:sz w:val="20"/>
                <w:szCs w:val="20"/>
              </w:rPr>
            </w:pPr>
            <w:proofErr w:type="spellStart"/>
            <w:r w:rsidRPr="003D7826">
              <w:rPr>
                <w:sz w:val="20"/>
                <w:szCs w:val="20"/>
              </w:rPr>
              <w:t>Prof</w:t>
            </w:r>
            <w:proofErr w:type="spellEnd"/>
            <w:r w:rsidRPr="003D7826">
              <w:rPr>
                <w:sz w:val="20"/>
                <w:szCs w:val="20"/>
              </w:rPr>
              <w:t xml:space="preserve"> L. Chmaja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7826">
              <w:rPr>
                <w:sz w:val="20"/>
                <w:szCs w:val="20"/>
              </w:rPr>
              <w:t>4</w:t>
            </w:r>
          </w:p>
          <w:p w:rsidR="00146072" w:rsidRPr="00211A34" w:rsidRDefault="00146072" w:rsidP="00CE6CFA">
            <w:pPr>
              <w:spacing w:after="40"/>
              <w:rPr>
                <w:color w:val="000000"/>
                <w:sz w:val="20"/>
                <w:szCs w:val="20"/>
              </w:rPr>
            </w:pPr>
            <w:r w:rsidRPr="003D7826">
              <w:rPr>
                <w:sz w:val="20"/>
                <w:szCs w:val="20"/>
              </w:rPr>
              <w:t>35-021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7826">
              <w:rPr>
                <w:sz w:val="20"/>
                <w:szCs w:val="20"/>
              </w:rPr>
              <w:t>Rzeszów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46072" w:rsidRPr="00EE73A9" w:rsidRDefault="00146072" w:rsidP="00EE73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7826">
              <w:rPr>
                <w:sz w:val="20"/>
                <w:szCs w:val="20"/>
              </w:rPr>
              <w:t xml:space="preserve">1 - Cena </w:t>
            </w:r>
            <w:r w:rsidRPr="0029708F">
              <w:rPr>
                <w:sz w:val="20"/>
                <w:szCs w:val="20"/>
              </w:rPr>
              <w:t xml:space="preserve">- </w:t>
            </w:r>
            <w:r w:rsidR="00EE73A9" w:rsidRPr="0029708F">
              <w:rPr>
                <w:sz w:val="22"/>
                <w:szCs w:val="22"/>
              </w:rPr>
              <w:t xml:space="preserve">12 511.18 </w:t>
            </w:r>
            <w:proofErr w:type="gramStart"/>
            <w:r w:rsidR="00EE73A9" w:rsidRPr="0029708F">
              <w:rPr>
                <w:sz w:val="22"/>
                <w:szCs w:val="22"/>
              </w:rPr>
              <w:t>zł</w:t>
            </w:r>
            <w:proofErr w:type="gramEnd"/>
            <w:r w:rsidR="00EE73A9" w:rsidRPr="0029708F">
              <w:rPr>
                <w:bCs/>
                <w:sz w:val="22"/>
                <w:szCs w:val="22"/>
              </w:rPr>
              <w:t>.</w:t>
            </w:r>
          </w:p>
        </w:tc>
      </w:tr>
    </w:tbl>
    <w:p w:rsidR="006C7C3A" w:rsidRDefault="006C7C3A" w:rsidP="0009445B">
      <w:pPr>
        <w:spacing w:line="360" w:lineRule="auto"/>
        <w:rPr>
          <w:b/>
          <w:sz w:val="22"/>
          <w:szCs w:val="22"/>
          <w:u w:val="single"/>
        </w:rPr>
      </w:pPr>
    </w:p>
    <w:p w:rsidR="0029708F" w:rsidRPr="0009445B" w:rsidRDefault="0029708F" w:rsidP="0009445B">
      <w:pPr>
        <w:spacing w:before="120" w:after="120" w:line="360" w:lineRule="auto"/>
        <w:jc w:val="both"/>
        <w:rPr>
          <w:b/>
          <w:u w:val="single"/>
        </w:rPr>
      </w:pPr>
      <w:r w:rsidRPr="0009445B">
        <w:rPr>
          <w:b/>
          <w:u w:val="single"/>
        </w:rPr>
        <w:t>Oferty odrzucone:</w:t>
      </w:r>
    </w:p>
    <w:p w:rsidR="001A24E0" w:rsidRPr="0009445B" w:rsidRDefault="00EB3763" w:rsidP="0009445B">
      <w:pPr>
        <w:spacing w:line="360" w:lineRule="auto"/>
        <w:jc w:val="both"/>
        <w:rPr>
          <w:bCs/>
        </w:rPr>
      </w:pPr>
      <w:r w:rsidRPr="0009445B">
        <w:t>Odrzucono</w:t>
      </w:r>
      <w:r w:rsidR="001A24E0" w:rsidRPr="0009445B">
        <w:t xml:space="preserve"> ofertę Firmy </w:t>
      </w:r>
      <w:r w:rsidR="001A24E0" w:rsidRPr="0009445B">
        <w:rPr>
          <w:b/>
          <w:bCs/>
        </w:rPr>
        <w:t>Element Urszula Bryja</w:t>
      </w:r>
      <w:r w:rsidR="001A24E0" w:rsidRPr="0009445B">
        <w:rPr>
          <w:b/>
          <w:bCs/>
        </w:rPr>
        <w:t xml:space="preserve"> w zadaniu </w:t>
      </w:r>
      <w:proofErr w:type="gramStart"/>
      <w:r w:rsidR="001A24E0" w:rsidRPr="0009445B">
        <w:rPr>
          <w:b/>
          <w:bCs/>
        </w:rPr>
        <w:t>nr 4.</w:t>
      </w:r>
      <w:r w:rsidR="00923211" w:rsidRPr="0009445B">
        <w:rPr>
          <w:b/>
          <w:bCs/>
        </w:rPr>
        <w:t xml:space="preserve"> </w:t>
      </w:r>
      <w:r w:rsidRPr="0009445B">
        <w:rPr>
          <w:b/>
          <w:bCs/>
        </w:rPr>
        <w:t xml:space="preserve"> </w:t>
      </w:r>
      <w:r w:rsidR="00923211" w:rsidRPr="0009445B">
        <w:rPr>
          <w:bCs/>
        </w:rPr>
        <w:t>Zgodnie</w:t>
      </w:r>
      <w:proofErr w:type="gramEnd"/>
      <w:r w:rsidR="00923211" w:rsidRPr="0009445B">
        <w:rPr>
          <w:bCs/>
        </w:rPr>
        <w:t xml:space="preserve"> z </w:t>
      </w:r>
      <w:r w:rsidRPr="0009445B">
        <w:rPr>
          <w:bCs/>
        </w:rPr>
        <w:t xml:space="preserve">opisem przedmiotu zamówienia </w:t>
      </w:r>
      <w:r w:rsidR="006C7C3A" w:rsidRPr="0009445B">
        <w:rPr>
          <w:bCs/>
        </w:rPr>
        <w:t>Zamawiający</w:t>
      </w:r>
      <w:r w:rsidRPr="0009445B">
        <w:rPr>
          <w:bCs/>
        </w:rPr>
        <w:t xml:space="preserve"> wymagał zaoferowania </w:t>
      </w:r>
      <w:r w:rsidR="006C7C3A" w:rsidRPr="0009445B">
        <w:rPr>
          <w:bCs/>
        </w:rPr>
        <w:t xml:space="preserve">pojemników na mocz z nakrętką </w:t>
      </w:r>
      <w:r w:rsidR="004C0884" w:rsidRPr="0009445B">
        <w:rPr>
          <w:bCs/>
        </w:rPr>
        <w:t xml:space="preserve">o pojemności </w:t>
      </w:r>
      <w:r w:rsidR="006C7C3A" w:rsidRPr="0009445B">
        <w:rPr>
          <w:bCs/>
        </w:rPr>
        <w:t xml:space="preserve">125 ml, Wykonawca zaoferował </w:t>
      </w:r>
      <w:r w:rsidR="004C0884" w:rsidRPr="0009445B">
        <w:rPr>
          <w:bCs/>
        </w:rPr>
        <w:t xml:space="preserve">pojemność 120 ml. </w:t>
      </w:r>
    </w:p>
    <w:p w:rsidR="004C0884" w:rsidRPr="0009445B" w:rsidRDefault="004C0884" w:rsidP="0009445B">
      <w:pPr>
        <w:spacing w:line="360" w:lineRule="auto"/>
        <w:jc w:val="both"/>
        <w:rPr>
          <w:bCs/>
        </w:rPr>
      </w:pPr>
      <w:r w:rsidRPr="0009445B">
        <w:rPr>
          <w:bCs/>
        </w:rPr>
        <w:t xml:space="preserve">Ponadto Zamawiający </w:t>
      </w:r>
      <w:r w:rsidR="006D41A8" w:rsidRPr="0009445B">
        <w:rPr>
          <w:bCs/>
        </w:rPr>
        <w:t xml:space="preserve">wymagał szkiełek </w:t>
      </w:r>
      <w:r w:rsidR="0009445B" w:rsidRPr="0009445B">
        <w:rPr>
          <w:bCs/>
        </w:rPr>
        <w:t>nakrywkowych</w:t>
      </w:r>
      <w:r w:rsidR="006D41A8" w:rsidRPr="0009445B">
        <w:rPr>
          <w:bCs/>
        </w:rPr>
        <w:t xml:space="preserve"> o wymiarach 24x24, Wykonawca zaoferował szkiełka o wymiarach </w:t>
      </w:r>
      <w:r w:rsidR="00B247FD" w:rsidRPr="0009445B">
        <w:rPr>
          <w:bCs/>
        </w:rPr>
        <w:t>24x40.</w:t>
      </w:r>
      <w:bookmarkStart w:id="1" w:name="_GoBack"/>
      <w:bookmarkEnd w:id="1"/>
    </w:p>
    <w:p w:rsidR="0029708F" w:rsidRPr="0009445B" w:rsidRDefault="00B247FD" w:rsidP="0009445B">
      <w:pPr>
        <w:spacing w:line="360" w:lineRule="auto"/>
        <w:jc w:val="both"/>
        <w:rPr>
          <w:bCs/>
        </w:rPr>
      </w:pPr>
      <w:r w:rsidRPr="0009445B">
        <w:rPr>
          <w:bCs/>
        </w:rPr>
        <w:t xml:space="preserve">Wobec powyższego oferta w zadaniu nr 4 została </w:t>
      </w:r>
      <w:r w:rsidR="0009445B" w:rsidRPr="0009445B">
        <w:rPr>
          <w:bCs/>
        </w:rPr>
        <w:t>odrzucona, jako</w:t>
      </w:r>
      <w:r w:rsidRPr="0009445B">
        <w:rPr>
          <w:bCs/>
        </w:rPr>
        <w:t xml:space="preserve"> niezgodna z zapytaniem ofertowym. </w:t>
      </w:r>
    </w:p>
    <w:p w:rsidR="0029708F" w:rsidRPr="0009445B" w:rsidRDefault="0029708F" w:rsidP="0009445B">
      <w:pPr>
        <w:spacing w:line="360" w:lineRule="auto"/>
        <w:jc w:val="both"/>
        <w:rPr>
          <w:b/>
          <w:u w:val="single"/>
        </w:rPr>
      </w:pPr>
      <w:r w:rsidRPr="0009445B">
        <w:rPr>
          <w:b/>
          <w:u w:val="single"/>
        </w:rPr>
        <w:t>Zadania unieważnione:</w:t>
      </w:r>
    </w:p>
    <w:p w:rsidR="0029708F" w:rsidRPr="0009445B" w:rsidRDefault="00FD6E90" w:rsidP="0009445B">
      <w:pPr>
        <w:spacing w:line="360" w:lineRule="auto"/>
        <w:jc w:val="both"/>
      </w:pPr>
      <w:r w:rsidRPr="0009445B">
        <w:t xml:space="preserve">Zadanie nr 1, </w:t>
      </w:r>
      <w:r w:rsidR="0029708F" w:rsidRPr="0009445B">
        <w:t xml:space="preserve">zadanie </w:t>
      </w:r>
      <w:r w:rsidRPr="0009445B">
        <w:t>nr</w:t>
      </w:r>
      <w:r w:rsidR="0029708F" w:rsidRPr="0009445B">
        <w:t>3</w:t>
      </w:r>
      <w:r w:rsidRPr="0009445B">
        <w:t xml:space="preserve">, zadanie nr 4 </w:t>
      </w:r>
      <w:r w:rsidR="0029708F" w:rsidRPr="0009445B">
        <w:t>zostały unieważnione z powodu braku ofert</w:t>
      </w:r>
      <w:r w:rsidRPr="0009445B">
        <w:t>.</w:t>
      </w:r>
    </w:p>
    <w:p w:rsidR="0029708F" w:rsidRPr="0009445B" w:rsidRDefault="0029708F" w:rsidP="0009445B">
      <w:pPr>
        <w:spacing w:before="480" w:after="480" w:line="360" w:lineRule="auto"/>
        <w:jc w:val="both"/>
        <w:rPr>
          <w:i/>
        </w:rPr>
      </w:pPr>
    </w:p>
    <w:p w:rsidR="0029708F" w:rsidRDefault="0029708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1A2" w:rsidRDefault="003D31A2">
      <w:r>
        <w:separator/>
      </w:r>
    </w:p>
  </w:endnote>
  <w:endnote w:type="continuationSeparator" w:id="0">
    <w:p w:rsidR="003D31A2" w:rsidRDefault="003D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1A2" w:rsidRDefault="003D31A2">
      <w:r>
        <w:separator/>
      </w:r>
    </w:p>
  </w:footnote>
  <w:footnote w:type="continuationSeparator" w:id="0">
    <w:p w:rsidR="003D31A2" w:rsidRDefault="003D3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1A2"/>
    <w:rsid w:val="00022322"/>
    <w:rsid w:val="00042497"/>
    <w:rsid w:val="0009445B"/>
    <w:rsid w:val="000C1E6F"/>
    <w:rsid w:val="000E4E56"/>
    <w:rsid w:val="00146072"/>
    <w:rsid w:val="001A1468"/>
    <w:rsid w:val="001A24E0"/>
    <w:rsid w:val="001B7815"/>
    <w:rsid w:val="00211A34"/>
    <w:rsid w:val="0029708F"/>
    <w:rsid w:val="002B1E4F"/>
    <w:rsid w:val="002B6761"/>
    <w:rsid w:val="003445A0"/>
    <w:rsid w:val="003A0AFC"/>
    <w:rsid w:val="003D31A2"/>
    <w:rsid w:val="003D611C"/>
    <w:rsid w:val="003D7826"/>
    <w:rsid w:val="00431C0B"/>
    <w:rsid w:val="00437CAD"/>
    <w:rsid w:val="004657DA"/>
    <w:rsid w:val="00482F97"/>
    <w:rsid w:val="004B2665"/>
    <w:rsid w:val="004C0884"/>
    <w:rsid w:val="004C3459"/>
    <w:rsid w:val="004E324A"/>
    <w:rsid w:val="004E7234"/>
    <w:rsid w:val="00521431"/>
    <w:rsid w:val="0054734E"/>
    <w:rsid w:val="00596EA3"/>
    <w:rsid w:val="00596FD7"/>
    <w:rsid w:val="005E5BFF"/>
    <w:rsid w:val="00607F9B"/>
    <w:rsid w:val="00644DCB"/>
    <w:rsid w:val="00657C1E"/>
    <w:rsid w:val="006C7C3A"/>
    <w:rsid w:val="006D41A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3211"/>
    <w:rsid w:val="00952256"/>
    <w:rsid w:val="0097748A"/>
    <w:rsid w:val="009F0E5C"/>
    <w:rsid w:val="00A029B8"/>
    <w:rsid w:val="00A91321"/>
    <w:rsid w:val="00AA02AC"/>
    <w:rsid w:val="00B247F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3763"/>
    <w:rsid w:val="00EE73A9"/>
    <w:rsid w:val="00F33C66"/>
    <w:rsid w:val="00F551AC"/>
    <w:rsid w:val="00F960D7"/>
    <w:rsid w:val="00FB7F50"/>
    <w:rsid w:val="00FD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EBB2E-F401-4936-BF8E-19C0A74F7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970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329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2021-05-06T07:28:00Z</cp:lastPrinted>
  <dcterms:created xsi:type="dcterms:W3CDTF">2021-05-06T07:31:00Z</dcterms:created>
  <dcterms:modified xsi:type="dcterms:W3CDTF">2021-05-06T07:31:00Z</dcterms:modified>
</cp:coreProperties>
</file>