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AD66F" w14:textId="74CC0D6D" w:rsidR="00D901B5" w:rsidRPr="00945BDD" w:rsidRDefault="00D901B5" w:rsidP="00945BDD">
      <w:pPr>
        <w:spacing w:after="240"/>
        <w:jc w:val="right"/>
        <w:rPr>
          <w:sz w:val="22"/>
          <w:szCs w:val="22"/>
        </w:rPr>
      </w:pPr>
      <w:r w:rsidRPr="00945BDD">
        <w:rPr>
          <w:sz w:val="22"/>
          <w:szCs w:val="22"/>
        </w:rPr>
        <w:t>Kraków dnia: 2021-0</w:t>
      </w:r>
      <w:r w:rsidR="00AC2E99" w:rsidRPr="00945BDD">
        <w:rPr>
          <w:sz w:val="22"/>
          <w:szCs w:val="22"/>
        </w:rPr>
        <w:t>4</w:t>
      </w:r>
      <w:r w:rsidRPr="00945BDD">
        <w:rPr>
          <w:sz w:val="22"/>
          <w:szCs w:val="22"/>
        </w:rPr>
        <w:t>-2</w:t>
      </w:r>
      <w:r w:rsidR="00AC2E99" w:rsidRPr="00945BDD">
        <w:rPr>
          <w:sz w:val="22"/>
          <w:szCs w:val="22"/>
        </w:rPr>
        <w:t>7</w:t>
      </w:r>
    </w:p>
    <w:p w14:paraId="44E1524A" w14:textId="77777777" w:rsidR="00D901B5" w:rsidRPr="00945BDD" w:rsidRDefault="00D901B5" w:rsidP="00D901B5">
      <w:pPr>
        <w:spacing w:after="40"/>
        <w:rPr>
          <w:b/>
          <w:bCs/>
          <w:sz w:val="22"/>
          <w:szCs w:val="22"/>
        </w:rPr>
      </w:pPr>
      <w:r w:rsidRPr="00945BDD">
        <w:rPr>
          <w:b/>
          <w:bCs/>
          <w:sz w:val="22"/>
          <w:szCs w:val="22"/>
        </w:rPr>
        <w:t>Akademia Górniczo – Hutnicza</w:t>
      </w:r>
    </w:p>
    <w:p w14:paraId="131EC55D" w14:textId="77777777" w:rsidR="00D901B5" w:rsidRPr="00945BDD" w:rsidRDefault="00D901B5" w:rsidP="00D901B5">
      <w:pPr>
        <w:spacing w:after="40"/>
        <w:rPr>
          <w:b/>
          <w:bCs/>
          <w:sz w:val="22"/>
          <w:szCs w:val="22"/>
        </w:rPr>
      </w:pPr>
      <w:r w:rsidRPr="00945BDD">
        <w:rPr>
          <w:b/>
          <w:bCs/>
          <w:sz w:val="22"/>
          <w:szCs w:val="22"/>
        </w:rPr>
        <w:t>im. Stanisława Staszica w Krakowie</w:t>
      </w:r>
    </w:p>
    <w:p w14:paraId="1E864A84" w14:textId="77777777" w:rsidR="00D901B5" w:rsidRPr="00945BDD" w:rsidRDefault="00D901B5" w:rsidP="00D901B5">
      <w:pPr>
        <w:spacing w:after="40"/>
        <w:rPr>
          <w:b/>
          <w:bCs/>
          <w:sz w:val="22"/>
          <w:szCs w:val="22"/>
        </w:rPr>
      </w:pPr>
      <w:r w:rsidRPr="00945BDD">
        <w:rPr>
          <w:b/>
          <w:bCs/>
          <w:sz w:val="22"/>
          <w:szCs w:val="22"/>
        </w:rPr>
        <w:t>Dział Zamówień Publicznych</w:t>
      </w:r>
    </w:p>
    <w:p w14:paraId="20E5799B" w14:textId="77777777" w:rsidR="00D901B5" w:rsidRPr="00945BDD" w:rsidRDefault="00D901B5" w:rsidP="00D901B5">
      <w:pPr>
        <w:rPr>
          <w:sz w:val="22"/>
          <w:szCs w:val="22"/>
        </w:rPr>
      </w:pPr>
      <w:r w:rsidRPr="00945BDD">
        <w:rPr>
          <w:sz w:val="22"/>
          <w:szCs w:val="22"/>
        </w:rPr>
        <w:t>Al. Mickiewicza 30</w:t>
      </w:r>
    </w:p>
    <w:p w14:paraId="1E76E602" w14:textId="77777777" w:rsidR="00D901B5" w:rsidRPr="00945BDD" w:rsidRDefault="00D901B5" w:rsidP="00D901B5">
      <w:pPr>
        <w:rPr>
          <w:sz w:val="22"/>
          <w:szCs w:val="22"/>
        </w:rPr>
      </w:pPr>
      <w:r w:rsidRPr="00945BDD">
        <w:rPr>
          <w:sz w:val="22"/>
          <w:szCs w:val="22"/>
        </w:rPr>
        <w:t>30-059 Kraków</w:t>
      </w:r>
    </w:p>
    <w:p w14:paraId="5262A521" w14:textId="77777777" w:rsidR="00D901B5" w:rsidRPr="00945BDD" w:rsidRDefault="00D901B5" w:rsidP="00D901B5">
      <w:pPr>
        <w:jc w:val="both"/>
        <w:rPr>
          <w:bCs/>
          <w:sz w:val="22"/>
          <w:szCs w:val="22"/>
        </w:rPr>
      </w:pPr>
      <w:r w:rsidRPr="00945BDD">
        <w:rPr>
          <w:bCs/>
          <w:sz w:val="22"/>
          <w:szCs w:val="22"/>
        </w:rPr>
        <w:t>……………………………………</w:t>
      </w:r>
    </w:p>
    <w:p w14:paraId="2D65CAFD" w14:textId="77777777" w:rsidR="00D901B5" w:rsidRPr="00945BDD" w:rsidRDefault="00D901B5" w:rsidP="00D901B5">
      <w:pPr>
        <w:jc w:val="both"/>
        <w:rPr>
          <w:bCs/>
          <w:sz w:val="22"/>
          <w:szCs w:val="22"/>
        </w:rPr>
      </w:pPr>
      <w:r w:rsidRPr="00945BDD">
        <w:rPr>
          <w:bCs/>
          <w:sz w:val="22"/>
          <w:szCs w:val="22"/>
        </w:rPr>
        <w:t>[nazwa zamawiającego, adres]</w:t>
      </w:r>
    </w:p>
    <w:p w14:paraId="35292A3F" w14:textId="77777777" w:rsidR="00D901B5" w:rsidRPr="00945BDD" w:rsidRDefault="00D901B5" w:rsidP="00D901B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4680AB" w14:textId="77777777" w:rsidR="00D901B5" w:rsidRPr="00945BDD" w:rsidRDefault="00D901B5" w:rsidP="00D901B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6C2C211" w14:textId="603F6EB7" w:rsidR="00D901B5" w:rsidRPr="00945BDD" w:rsidRDefault="00D901B5" w:rsidP="00D901B5">
      <w:pPr>
        <w:pStyle w:val="Nagwek"/>
        <w:tabs>
          <w:tab w:val="clear" w:pos="4536"/>
        </w:tabs>
        <w:rPr>
          <w:sz w:val="22"/>
          <w:szCs w:val="22"/>
        </w:rPr>
      </w:pPr>
      <w:r w:rsidRPr="00945BDD">
        <w:rPr>
          <w:sz w:val="22"/>
          <w:szCs w:val="22"/>
        </w:rPr>
        <w:t>Znak sprawy:</w:t>
      </w:r>
      <w:r w:rsidRPr="00945BDD">
        <w:rPr>
          <w:b/>
          <w:sz w:val="22"/>
          <w:szCs w:val="22"/>
        </w:rPr>
        <w:t xml:space="preserve"> KC-zp.272-</w:t>
      </w:r>
      <w:r w:rsidR="00AC2E99" w:rsidRPr="00945BDD">
        <w:rPr>
          <w:b/>
          <w:sz w:val="22"/>
          <w:szCs w:val="22"/>
        </w:rPr>
        <w:t>69</w:t>
      </w:r>
      <w:r w:rsidRPr="00945BDD">
        <w:rPr>
          <w:b/>
          <w:sz w:val="22"/>
          <w:szCs w:val="22"/>
        </w:rPr>
        <w:t>/21</w:t>
      </w:r>
      <w:r w:rsidRPr="00945BDD">
        <w:rPr>
          <w:sz w:val="22"/>
          <w:szCs w:val="22"/>
        </w:rPr>
        <w:tab/>
        <w:t xml:space="preserve"> </w:t>
      </w:r>
    </w:p>
    <w:p w14:paraId="689BC484" w14:textId="77777777" w:rsidR="00D901B5" w:rsidRPr="00945BDD" w:rsidRDefault="00D901B5" w:rsidP="00D901B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CEDA97" w14:textId="77777777" w:rsidR="00D901B5" w:rsidRPr="00945BDD" w:rsidRDefault="00D901B5" w:rsidP="00D901B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A49625" w14:textId="77777777" w:rsidR="00D901B5" w:rsidRPr="00945BDD" w:rsidRDefault="00D901B5" w:rsidP="00D901B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45BDD">
        <w:rPr>
          <w:b/>
          <w:spacing w:val="20"/>
          <w:sz w:val="22"/>
          <w:szCs w:val="22"/>
        </w:rPr>
        <w:t>INFORMACJA Z OTWARCIA OFERT</w:t>
      </w:r>
    </w:p>
    <w:p w14:paraId="4120C143" w14:textId="77777777" w:rsidR="00D901B5" w:rsidRPr="00945BDD" w:rsidRDefault="00D901B5" w:rsidP="00D901B5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DD15D49" w14:textId="291AE06C" w:rsidR="00AC2E99" w:rsidRPr="00945BDD" w:rsidRDefault="00D901B5" w:rsidP="00D901B5">
      <w:pPr>
        <w:spacing w:before="120" w:after="120"/>
        <w:jc w:val="both"/>
        <w:rPr>
          <w:b/>
          <w:bCs/>
          <w:sz w:val="22"/>
          <w:szCs w:val="22"/>
          <w:shd w:val="clear" w:color="auto" w:fill="FFFFFF"/>
        </w:rPr>
      </w:pPr>
      <w:r w:rsidRPr="00945BDD">
        <w:rPr>
          <w:bCs/>
          <w:sz w:val="22"/>
          <w:szCs w:val="22"/>
        </w:rPr>
        <w:t xml:space="preserve">Dotyczy </w:t>
      </w:r>
      <w:r w:rsidRPr="00945BDD">
        <w:rPr>
          <w:sz w:val="22"/>
          <w:szCs w:val="22"/>
        </w:rPr>
        <w:t xml:space="preserve">postępowania o udzielenie zamówienia publicznego prowadzonego w trybie przetargu nieograniczonego na: </w:t>
      </w:r>
      <w:r w:rsidRPr="00945BDD">
        <w:rPr>
          <w:b/>
          <w:bCs/>
          <w:sz w:val="22"/>
          <w:szCs w:val="22"/>
          <w:shd w:val="clear" w:color="auto" w:fill="FFFFFF"/>
        </w:rPr>
        <w:t xml:space="preserve">dostawę </w:t>
      </w:r>
      <w:r w:rsidR="00AC2E99" w:rsidRPr="00945BDD">
        <w:rPr>
          <w:b/>
          <w:bCs/>
          <w:sz w:val="22"/>
          <w:szCs w:val="22"/>
          <w:shd w:val="clear" w:color="auto" w:fill="FFFFFF"/>
        </w:rPr>
        <w:t>drukarki 3D dla WIMiR – KC-zp.272-69/21</w:t>
      </w:r>
    </w:p>
    <w:p w14:paraId="2A4B5E0C" w14:textId="77777777" w:rsidR="00D901B5" w:rsidRPr="00945BDD" w:rsidRDefault="00D901B5" w:rsidP="00D901B5">
      <w:pPr>
        <w:spacing w:before="120" w:line="276" w:lineRule="auto"/>
        <w:jc w:val="both"/>
        <w:rPr>
          <w:sz w:val="22"/>
          <w:szCs w:val="22"/>
        </w:rPr>
      </w:pPr>
      <w:r w:rsidRPr="00945BDD">
        <w:rPr>
          <w:sz w:val="22"/>
          <w:szCs w:val="22"/>
        </w:rPr>
        <w:t xml:space="preserve">Zamawiający, działając na podstawie al. 222 ust. 5 </w:t>
      </w:r>
      <w:r w:rsidRPr="00945BDD">
        <w:rPr>
          <w:bCs/>
          <w:sz w:val="22"/>
          <w:szCs w:val="22"/>
        </w:rPr>
        <w:t>ustawy z dnia 11 września 2019 r. Prawo zamówień publicznych</w:t>
      </w:r>
      <w:r w:rsidRPr="00945BDD">
        <w:rPr>
          <w:sz w:val="22"/>
          <w:szCs w:val="22"/>
        </w:rPr>
        <w:t xml:space="preserve"> (Dz.U. poz. 2019 ze zm.) udostępnia informację z otwarcia ofert.</w:t>
      </w:r>
    </w:p>
    <w:p w14:paraId="2863AFF4" w14:textId="4675B8A4" w:rsidR="00D901B5" w:rsidRPr="00945BDD" w:rsidRDefault="00D901B5" w:rsidP="00D901B5">
      <w:pPr>
        <w:spacing w:before="120" w:after="120" w:line="276" w:lineRule="auto"/>
        <w:jc w:val="both"/>
        <w:rPr>
          <w:sz w:val="22"/>
          <w:szCs w:val="22"/>
        </w:rPr>
      </w:pPr>
      <w:r w:rsidRPr="00945BDD">
        <w:rPr>
          <w:sz w:val="22"/>
          <w:szCs w:val="22"/>
        </w:rPr>
        <w:t>Podczas otwarcia ofert, mającego miejsce w dniu 2</w:t>
      </w:r>
      <w:r w:rsidR="00AC2E99" w:rsidRPr="00945BDD">
        <w:rPr>
          <w:sz w:val="22"/>
          <w:szCs w:val="22"/>
        </w:rPr>
        <w:t>7</w:t>
      </w:r>
      <w:r w:rsidRPr="00945BDD">
        <w:rPr>
          <w:sz w:val="22"/>
          <w:szCs w:val="22"/>
        </w:rPr>
        <w:t>/0</w:t>
      </w:r>
      <w:r w:rsidR="00AC2E99" w:rsidRPr="00945BDD">
        <w:rPr>
          <w:sz w:val="22"/>
          <w:szCs w:val="22"/>
        </w:rPr>
        <w:t>4</w:t>
      </w:r>
      <w:r w:rsidRPr="00945BDD">
        <w:rPr>
          <w:sz w:val="22"/>
          <w:szCs w:val="22"/>
        </w:rPr>
        <w:t>/2021 o godz. 11:00, otwarte zostały oferty następujących wykonawców: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9"/>
        <w:gridCol w:w="5244"/>
        <w:gridCol w:w="3119"/>
      </w:tblGrid>
      <w:tr w:rsidR="00D901B5" w:rsidRPr="00945BDD" w14:paraId="65F95F39" w14:textId="77777777" w:rsidTr="00DB6976">
        <w:tc>
          <w:tcPr>
            <w:tcW w:w="1419" w:type="dxa"/>
            <w:shd w:val="clear" w:color="auto" w:fill="auto"/>
            <w:vAlign w:val="center"/>
          </w:tcPr>
          <w:p w14:paraId="1361E2F5" w14:textId="2D3951DB" w:rsidR="00D901B5" w:rsidRPr="00945BDD" w:rsidRDefault="00D901B5" w:rsidP="00DB697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45BDD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D4C9723" w14:textId="77777777" w:rsidR="00D901B5" w:rsidRPr="00945BDD" w:rsidRDefault="00D901B5" w:rsidP="00DB697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45BDD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E4EF427" w14:textId="77777777" w:rsidR="00D901B5" w:rsidRPr="00945BDD" w:rsidRDefault="00D901B5" w:rsidP="00DB697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45BDD">
              <w:rPr>
                <w:sz w:val="22"/>
                <w:szCs w:val="22"/>
              </w:rPr>
              <w:t>Cena oferty</w:t>
            </w:r>
          </w:p>
        </w:tc>
      </w:tr>
      <w:tr w:rsidR="00D901B5" w:rsidRPr="00945BDD" w14:paraId="2E19E116" w14:textId="77777777" w:rsidTr="00DB6976">
        <w:tc>
          <w:tcPr>
            <w:tcW w:w="1419" w:type="dxa"/>
            <w:shd w:val="clear" w:color="auto" w:fill="auto"/>
            <w:vAlign w:val="center"/>
          </w:tcPr>
          <w:p w14:paraId="2AC6ECA5" w14:textId="0389B6BD" w:rsidR="00D901B5" w:rsidRPr="00945BDD" w:rsidRDefault="00D901B5" w:rsidP="00DB697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45BDD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C712EBD" w14:textId="698793C2" w:rsidR="00D901B5" w:rsidRPr="00945BDD" w:rsidRDefault="00C67E67" w:rsidP="00DB6976">
            <w:pPr>
              <w:spacing w:after="40"/>
              <w:jc w:val="both"/>
              <w:rPr>
                <w:sz w:val="22"/>
                <w:szCs w:val="22"/>
              </w:rPr>
            </w:pPr>
            <w:r w:rsidRPr="00945BDD">
              <w:rPr>
                <w:sz w:val="22"/>
                <w:szCs w:val="22"/>
              </w:rPr>
              <w:t>Sygnis New Technologies sp. z o.</w:t>
            </w:r>
            <w:r w:rsidR="00E46604">
              <w:rPr>
                <w:sz w:val="22"/>
                <w:szCs w:val="22"/>
              </w:rPr>
              <w:t xml:space="preserve"> </w:t>
            </w:r>
            <w:r w:rsidRPr="00945BDD">
              <w:rPr>
                <w:sz w:val="22"/>
                <w:szCs w:val="22"/>
              </w:rPr>
              <w:t>o.</w:t>
            </w:r>
          </w:p>
          <w:p w14:paraId="0D1AD65D" w14:textId="4E9D12C3" w:rsidR="00D901B5" w:rsidRPr="00945BDD" w:rsidRDefault="00C67E67" w:rsidP="00DB6976">
            <w:pPr>
              <w:spacing w:after="40"/>
              <w:jc w:val="both"/>
              <w:rPr>
                <w:sz w:val="22"/>
                <w:szCs w:val="22"/>
              </w:rPr>
            </w:pPr>
            <w:r w:rsidRPr="00945BDD">
              <w:rPr>
                <w:sz w:val="22"/>
                <w:szCs w:val="22"/>
              </w:rPr>
              <w:t>Żwirki i Wigury 101, 02-089 Warszawa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99E6F1F" w14:textId="1CA2C93F" w:rsidR="00D901B5" w:rsidRPr="00945BDD" w:rsidRDefault="00C67E67" w:rsidP="00DB697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5BDD">
              <w:rPr>
                <w:sz w:val="22"/>
                <w:szCs w:val="22"/>
              </w:rPr>
              <w:t xml:space="preserve">13 499,00 </w:t>
            </w:r>
            <w:r w:rsidR="00D901B5" w:rsidRPr="00945BDD">
              <w:rPr>
                <w:sz w:val="22"/>
                <w:szCs w:val="22"/>
              </w:rPr>
              <w:t>zł</w:t>
            </w:r>
          </w:p>
        </w:tc>
      </w:tr>
      <w:tr w:rsidR="00D901B5" w:rsidRPr="00945BDD" w14:paraId="323843F9" w14:textId="77777777" w:rsidTr="00E46604">
        <w:trPr>
          <w:trHeight w:val="529"/>
        </w:trPr>
        <w:tc>
          <w:tcPr>
            <w:tcW w:w="1419" w:type="dxa"/>
            <w:shd w:val="clear" w:color="auto" w:fill="auto"/>
            <w:vAlign w:val="center"/>
          </w:tcPr>
          <w:p w14:paraId="31DCE741" w14:textId="4E2FAF4E" w:rsidR="00D901B5" w:rsidRPr="00945BDD" w:rsidRDefault="00D901B5" w:rsidP="00DB697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45BDD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AFC29EE" w14:textId="113C7077" w:rsidR="00D901B5" w:rsidRPr="00945BDD" w:rsidRDefault="00700801" w:rsidP="00700801">
            <w:pPr>
              <w:spacing w:after="40"/>
              <w:jc w:val="both"/>
              <w:rPr>
                <w:sz w:val="22"/>
                <w:szCs w:val="22"/>
              </w:rPr>
            </w:pPr>
            <w:r w:rsidRPr="00945BDD">
              <w:rPr>
                <w:sz w:val="22"/>
                <w:szCs w:val="22"/>
              </w:rPr>
              <w:t>Syriana Joanna Fischer</w:t>
            </w:r>
          </w:p>
          <w:p w14:paraId="5FDF4EA9" w14:textId="56B349CA" w:rsidR="00700801" w:rsidRPr="00945BDD" w:rsidRDefault="00700801" w:rsidP="00700801">
            <w:pPr>
              <w:spacing w:after="40"/>
              <w:jc w:val="both"/>
              <w:rPr>
                <w:sz w:val="22"/>
                <w:szCs w:val="22"/>
              </w:rPr>
            </w:pPr>
            <w:r w:rsidRPr="00945BDD">
              <w:rPr>
                <w:sz w:val="22"/>
                <w:szCs w:val="22"/>
              </w:rPr>
              <w:t>80-180 Gdańsk, ul. Porębskiego 28/17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1F57D36" w14:textId="77777777" w:rsidR="00700801" w:rsidRPr="00945BDD" w:rsidRDefault="00700801" w:rsidP="00700801">
            <w:pPr>
              <w:pStyle w:val="Default"/>
              <w:rPr>
                <w:sz w:val="22"/>
                <w:szCs w:val="22"/>
              </w:rPr>
            </w:pPr>
          </w:p>
          <w:p w14:paraId="14D98DBB" w14:textId="57194F9F" w:rsidR="00D901B5" w:rsidRPr="00945BDD" w:rsidRDefault="00700801" w:rsidP="00700801">
            <w:pPr>
              <w:pStyle w:val="Default"/>
              <w:rPr>
                <w:color w:val="auto"/>
                <w:sz w:val="22"/>
                <w:szCs w:val="22"/>
              </w:rPr>
            </w:pPr>
            <w:r w:rsidRPr="00945BDD">
              <w:rPr>
                <w:sz w:val="22"/>
                <w:szCs w:val="22"/>
              </w:rPr>
              <w:t xml:space="preserve">11 992,50 </w:t>
            </w:r>
            <w:r w:rsidRPr="00945BDD">
              <w:rPr>
                <w:sz w:val="22"/>
                <w:szCs w:val="22"/>
              </w:rPr>
              <w:t>zł</w:t>
            </w:r>
          </w:p>
          <w:p w14:paraId="791EEB5D" w14:textId="72F4E0AA" w:rsidR="00D901B5" w:rsidRPr="00945BDD" w:rsidRDefault="00D901B5" w:rsidP="00DB6976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</w:tr>
      <w:tr w:rsidR="00D901B5" w:rsidRPr="00945BDD" w14:paraId="0FBC75FC" w14:textId="77777777" w:rsidTr="00DB6976">
        <w:tc>
          <w:tcPr>
            <w:tcW w:w="1419" w:type="dxa"/>
            <w:shd w:val="clear" w:color="auto" w:fill="auto"/>
            <w:vAlign w:val="center"/>
          </w:tcPr>
          <w:p w14:paraId="33948498" w14:textId="1511B729" w:rsidR="00D901B5" w:rsidRPr="00945BDD" w:rsidRDefault="00AC2E99" w:rsidP="00DB697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45BDD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6AFE8EC" w14:textId="77777777" w:rsidR="00D901B5" w:rsidRPr="00945BDD" w:rsidRDefault="007F0D17" w:rsidP="00DB6976">
            <w:pPr>
              <w:spacing w:after="40"/>
              <w:jc w:val="both"/>
              <w:rPr>
                <w:sz w:val="22"/>
                <w:szCs w:val="22"/>
              </w:rPr>
            </w:pPr>
            <w:r w:rsidRPr="00945BDD">
              <w:rPr>
                <w:sz w:val="22"/>
                <w:szCs w:val="22"/>
              </w:rPr>
              <w:t>SEBASTIAN MAZUREK ,,SEB-COMP''</w:t>
            </w:r>
          </w:p>
          <w:p w14:paraId="60B160BC" w14:textId="453EA832" w:rsidR="007F0D17" w:rsidRPr="00945BDD" w:rsidRDefault="007F0D17" w:rsidP="00DB6976">
            <w:pPr>
              <w:spacing w:after="40"/>
              <w:jc w:val="both"/>
              <w:rPr>
                <w:sz w:val="22"/>
                <w:szCs w:val="22"/>
              </w:rPr>
            </w:pPr>
            <w:r w:rsidRPr="00945BDD">
              <w:rPr>
                <w:sz w:val="22"/>
                <w:szCs w:val="22"/>
              </w:rPr>
              <w:t>07-106 Miedzna, Kościelna 15/A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FD8EB02" w14:textId="68A7C88B" w:rsidR="00D901B5" w:rsidRPr="00945BDD" w:rsidRDefault="007F0D17" w:rsidP="00DB6976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945BDD">
              <w:rPr>
                <w:sz w:val="22"/>
                <w:szCs w:val="22"/>
              </w:rPr>
              <w:t xml:space="preserve">10.700,00 </w:t>
            </w:r>
            <w:r w:rsidRPr="00945BDD">
              <w:rPr>
                <w:sz w:val="22"/>
                <w:szCs w:val="22"/>
              </w:rPr>
              <w:t>zł</w:t>
            </w:r>
          </w:p>
        </w:tc>
      </w:tr>
      <w:tr w:rsidR="00D901B5" w:rsidRPr="00945BDD" w14:paraId="2771BBB4" w14:textId="77777777" w:rsidTr="00DB6976">
        <w:tc>
          <w:tcPr>
            <w:tcW w:w="1419" w:type="dxa"/>
            <w:shd w:val="clear" w:color="auto" w:fill="auto"/>
            <w:vAlign w:val="center"/>
          </w:tcPr>
          <w:p w14:paraId="4C06F83F" w14:textId="05BCF343" w:rsidR="00D901B5" w:rsidRPr="00945BDD" w:rsidRDefault="00AC2E99" w:rsidP="00DB697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45BDD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7139EAB2" w14:textId="22EF3AC8" w:rsidR="00945BDD" w:rsidRPr="00945BDD" w:rsidRDefault="00945BDD" w:rsidP="00945BDD">
            <w:pPr>
              <w:tabs>
                <w:tab w:val="right" w:pos="9000"/>
              </w:tabs>
              <w:spacing w:line="360" w:lineRule="auto"/>
              <w:rPr>
                <w:sz w:val="22"/>
                <w:szCs w:val="22"/>
              </w:rPr>
            </w:pPr>
            <w:r w:rsidRPr="00945BDD">
              <w:rPr>
                <w:sz w:val="22"/>
                <w:szCs w:val="22"/>
              </w:rPr>
              <w:t>Cadxpert P.</w:t>
            </w:r>
            <w:r w:rsidR="00E46604">
              <w:rPr>
                <w:sz w:val="22"/>
                <w:szCs w:val="22"/>
              </w:rPr>
              <w:t xml:space="preserve"> </w:t>
            </w:r>
            <w:r w:rsidRPr="00945BDD">
              <w:rPr>
                <w:sz w:val="22"/>
                <w:szCs w:val="22"/>
              </w:rPr>
              <w:t>Gurga M.</w:t>
            </w:r>
            <w:r w:rsidR="00E46604">
              <w:rPr>
                <w:sz w:val="22"/>
                <w:szCs w:val="22"/>
              </w:rPr>
              <w:t xml:space="preserve"> </w:t>
            </w:r>
            <w:r w:rsidRPr="00945BDD">
              <w:rPr>
                <w:sz w:val="22"/>
                <w:szCs w:val="22"/>
              </w:rPr>
              <w:t>Dukat Spółka Jawna</w:t>
            </w:r>
          </w:p>
          <w:p w14:paraId="21B6F542" w14:textId="4EAED1D6" w:rsidR="00D901B5" w:rsidRPr="00945BDD" w:rsidRDefault="00945BDD" w:rsidP="00E46604">
            <w:pPr>
              <w:tabs>
                <w:tab w:val="right" w:pos="9000"/>
              </w:tabs>
              <w:spacing w:line="360" w:lineRule="auto"/>
              <w:rPr>
                <w:sz w:val="22"/>
                <w:szCs w:val="22"/>
              </w:rPr>
            </w:pPr>
            <w:r w:rsidRPr="00945BDD">
              <w:rPr>
                <w:sz w:val="22"/>
                <w:szCs w:val="22"/>
              </w:rPr>
              <w:t>ul. Ciepłownicza 23, 31-574 Kraków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2EBB454" w14:textId="0941FEF6" w:rsidR="00D901B5" w:rsidRPr="00945BDD" w:rsidRDefault="00945BDD" w:rsidP="00DB6976">
            <w:pPr>
              <w:spacing w:before="120" w:after="120"/>
              <w:jc w:val="both"/>
              <w:rPr>
                <w:bCs/>
                <w:sz w:val="22"/>
                <w:szCs w:val="22"/>
              </w:rPr>
            </w:pPr>
            <w:r w:rsidRPr="00945BDD">
              <w:rPr>
                <w:bCs/>
                <w:sz w:val="22"/>
                <w:szCs w:val="22"/>
              </w:rPr>
              <w:t xml:space="preserve">14 760,00  </w:t>
            </w:r>
            <w:r w:rsidRPr="00945BDD">
              <w:rPr>
                <w:bCs/>
                <w:sz w:val="22"/>
                <w:szCs w:val="22"/>
              </w:rPr>
              <w:t>zł</w:t>
            </w:r>
          </w:p>
        </w:tc>
      </w:tr>
    </w:tbl>
    <w:p w14:paraId="4400291B" w14:textId="614D2DE5" w:rsidR="00C236D3" w:rsidRPr="00945BDD" w:rsidRDefault="00C236D3" w:rsidP="00D901B5">
      <w:pPr>
        <w:rPr>
          <w:sz w:val="22"/>
          <w:szCs w:val="22"/>
        </w:rPr>
      </w:pPr>
    </w:p>
    <w:sectPr w:rsidR="00C236D3" w:rsidRPr="00945B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17D0B" w14:textId="77777777" w:rsidR="00906BC8" w:rsidRDefault="00906BC8">
      <w:r>
        <w:separator/>
      </w:r>
    </w:p>
  </w:endnote>
  <w:endnote w:type="continuationSeparator" w:id="0">
    <w:p w14:paraId="55A83700" w14:textId="77777777" w:rsidR="00906BC8" w:rsidRDefault="00906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77AF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E496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4B356" w14:textId="77777777" w:rsidR="009F189D" w:rsidRDefault="00E4660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E7E1C0">
        <v:line id="_x0000_s2049" style="position:absolute;left:0;text-align:left;z-index:251657728" from="-3.85pt,8.7pt" to="455.15pt,8.7pt"/>
      </w:pict>
    </w:r>
  </w:p>
  <w:p w14:paraId="33A0C7A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138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A373F4" w14:textId="77777777" w:rsidR="009F189D" w:rsidRDefault="009F189D">
    <w:pPr>
      <w:pStyle w:val="Stopka"/>
      <w:tabs>
        <w:tab w:val="clear" w:pos="4536"/>
      </w:tabs>
      <w:jc w:val="center"/>
    </w:pPr>
  </w:p>
  <w:p w14:paraId="04A445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5F165" w14:textId="77777777" w:rsidR="00906BC8" w:rsidRDefault="00906BC8">
      <w:r>
        <w:separator/>
      </w:r>
    </w:p>
  </w:footnote>
  <w:footnote w:type="continuationSeparator" w:id="0">
    <w:p w14:paraId="1E3EAB5A" w14:textId="77777777" w:rsidR="00906BC8" w:rsidRDefault="00906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E7BAC" w14:textId="77777777" w:rsidR="001342DC" w:rsidRDefault="001342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43830" w14:textId="77777777" w:rsidR="001342DC" w:rsidRDefault="001342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0DD1C" w14:textId="77777777" w:rsidR="001342DC" w:rsidRDefault="001342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6BC8"/>
    <w:rsid w:val="00007727"/>
    <w:rsid w:val="00017720"/>
    <w:rsid w:val="00035488"/>
    <w:rsid w:val="000D7F25"/>
    <w:rsid w:val="000E00E5"/>
    <w:rsid w:val="001342DC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00801"/>
    <w:rsid w:val="007F0D17"/>
    <w:rsid w:val="00843263"/>
    <w:rsid w:val="00861E75"/>
    <w:rsid w:val="00906BC8"/>
    <w:rsid w:val="00945BDD"/>
    <w:rsid w:val="009D19BD"/>
    <w:rsid w:val="009F189D"/>
    <w:rsid w:val="00A80738"/>
    <w:rsid w:val="00AC2E99"/>
    <w:rsid w:val="00C236D3"/>
    <w:rsid w:val="00C659E2"/>
    <w:rsid w:val="00C67E67"/>
    <w:rsid w:val="00C82837"/>
    <w:rsid w:val="00CB0802"/>
    <w:rsid w:val="00D665F5"/>
    <w:rsid w:val="00D7128F"/>
    <w:rsid w:val="00D901B5"/>
    <w:rsid w:val="00E46604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28A89D"/>
  <w15:chartTrackingRefBased/>
  <w15:docId w15:val="{A28B28C6-4C5A-4B41-9D71-DDB183F9F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901B5"/>
  </w:style>
  <w:style w:type="paragraph" w:styleId="Nagwek5">
    <w:name w:val="heading 5"/>
    <w:basedOn w:val="Normalny"/>
    <w:link w:val="Nagwek5Znak"/>
    <w:uiPriority w:val="9"/>
    <w:qFormat/>
    <w:rsid w:val="00AC2E99"/>
    <w:pPr>
      <w:spacing w:before="100" w:beforeAutospacing="1" w:after="100" w:afterAutospacing="1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901B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AC2E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4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Joanna Kraińska</cp:lastModifiedBy>
  <cp:revision>8</cp:revision>
  <cp:lastPrinted>2021-03-26T10:56:00Z</cp:lastPrinted>
  <dcterms:created xsi:type="dcterms:W3CDTF">2021-03-26T10:56:00Z</dcterms:created>
  <dcterms:modified xsi:type="dcterms:W3CDTF">2021-04-27T09:22:00Z</dcterms:modified>
</cp:coreProperties>
</file>