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AD66F" w14:textId="116F553A" w:rsidR="00D901B5" w:rsidRPr="00444FB7" w:rsidRDefault="00D901B5" w:rsidP="00945BDD">
      <w:pPr>
        <w:spacing w:after="240"/>
        <w:jc w:val="right"/>
        <w:rPr>
          <w:sz w:val="22"/>
          <w:szCs w:val="22"/>
        </w:rPr>
      </w:pPr>
      <w:r w:rsidRPr="00444FB7">
        <w:rPr>
          <w:sz w:val="22"/>
          <w:szCs w:val="22"/>
        </w:rPr>
        <w:t>Kraków dnia: 2021-0</w:t>
      </w:r>
      <w:r w:rsidR="00F07901" w:rsidRPr="00444FB7">
        <w:rPr>
          <w:sz w:val="22"/>
          <w:szCs w:val="22"/>
        </w:rPr>
        <w:t>5</w:t>
      </w:r>
      <w:r w:rsidRPr="00444FB7">
        <w:rPr>
          <w:sz w:val="22"/>
          <w:szCs w:val="22"/>
        </w:rPr>
        <w:t>-</w:t>
      </w:r>
      <w:r w:rsidR="00607ACF">
        <w:rPr>
          <w:sz w:val="22"/>
          <w:szCs w:val="22"/>
        </w:rPr>
        <w:t>18</w:t>
      </w:r>
    </w:p>
    <w:p w14:paraId="44E1524A" w14:textId="77777777" w:rsidR="00D901B5" w:rsidRPr="00444FB7" w:rsidRDefault="00D901B5" w:rsidP="00D901B5">
      <w:pPr>
        <w:spacing w:after="40"/>
        <w:rPr>
          <w:b/>
          <w:bCs/>
          <w:sz w:val="22"/>
          <w:szCs w:val="22"/>
        </w:rPr>
      </w:pPr>
      <w:r w:rsidRPr="00444FB7">
        <w:rPr>
          <w:b/>
          <w:bCs/>
          <w:sz w:val="22"/>
          <w:szCs w:val="22"/>
        </w:rPr>
        <w:t>Akademia Górniczo – Hutnicza</w:t>
      </w:r>
    </w:p>
    <w:p w14:paraId="131EC55D" w14:textId="77777777" w:rsidR="00D901B5" w:rsidRPr="00444FB7" w:rsidRDefault="00D901B5" w:rsidP="00D901B5">
      <w:pPr>
        <w:spacing w:after="40"/>
        <w:rPr>
          <w:b/>
          <w:bCs/>
          <w:sz w:val="22"/>
          <w:szCs w:val="22"/>
        </w:rPr>
      </w:pPr>
      <w:r w:rsidRPr="00444FB7">
        <w:rPr>
          <w:b/>
          <w:bCs/>
          <w:sz w:val="22"/>
          <w:szCs w:val="22"/>
        </w:rPr>
        <w:t>im. Stanisława Staszica w Krakowie</w:t>
      </w:r>
    </w:p>
    <w:p w14:paraId="1E864A84" w14:textId="77777777" w:rsidR="00D901B5" w:rsidRPr="00444FB7" w:rsidRDefault="00D901B5" w:rsidP="00D901B5">
      <w:pPr>
        <w:spacing w:after="40"/>
        <w:rPr>
          <w:b/>
          <w:bCs/>
          <w:sz w:val="22"/>
          <w:szCs w:val="22"/>
        </w:rPr>
      </w:pPr>
      <w:r w:rsidRPr="00444FB7">
        <w:rPr>
          <w:b/>
          <w:bCs/>
          <w:sz w:val="22"/>
          <w:szCs w:val="22"/>
        </w:rPr>
        <w:t>Dział Zamówień Publicznych</w:t>
      </w:r>
    </w:p>
    <w:p w14:paraId="20E5799B" w14:textId="77777777" w:rsidR="00D901B5" w:rsidRPr="00444FB7" w:rsidRDefault="00D901B5" w:rsidP="00D901B5">
      <w:pPr>
        <w:rPr>
          <w:sz w:val="22"/>
          <w:szCs w:val="22"/>
        </w:rPr>
      </w:pPr>
      <w:r w:rsidRPr="00444FB7">
        <w:rPr>
          <w:sz w:val="22"/>
          <w:szCs w:val="22"/>
        </w:rPr>
        <w:t>Al. Mickiewicza 30</w:t>
      </w:r>
    </w:p>
    <w:p w14:paraId="1E76E602" w14:textId="77777777" w:rsidR="00D901B5" w:rsidRPr="00444FB7" w:rsidRDefault="00D901B5" w:rsidP="00D901B5">
      <w:pPr>
        <w:rPr>
          <w:sz w:val="22"/>
          <w:szCs w:val="22"/>
        </w:rPr>
      </w:pPr>
      <w:r w:rsidRPr="00444FB7">
        <w:rPr>
          <w:sz w:val="22"/>
          <w:szCs w:val="22"/>
        </w:rPr>
        <w:t>30-059 Kraków</w:t>
      </w:r>
    </w:p>
    <w:p w14:paraId="5262A521" w14:textId="77777777" w:rsidR="00D901B5" w:rsidRPr="00444FB7" w:rsidRDefault="00D901B5" w:rsidP="00D901B5">
      <w:pPr>
        <w:jc w:val="both"/>
        <w:rPr>
          <w:bCs/>
          <w:sz w:val="22"/>
          <w:szCs w:val="22"/>
        </w:rPr>
      </w:pPr>
      <w:r w:rsidRPr="00444FB7">
        <w:rPr>
          <w:bCs/>
          <w:sz w:val="22"/>
          <w:szCs w:val="22"/>
        </w:rPr>
        <w:t>……………………………………</w:t>
      </w:r>
    </w:p>
    <w:p w14:paraId="2D65CAFD" w14:textId="77777777" w:rsidR="00D901B5" w:rsidRPr="00444FB7" w:rsidRDefault="00D901B5" w:rsidP="00D901B5">
      <w:pPr>
        <w:jc w:val="both"/>
        <w:rPr>
          <w:bCs/>
          <w:sz w:val="22"/>
          <w:szCs w:val="22"/>
        </w:rPr>
      </w:pPr>
      <w:r w:rsidRPr="00444FB7">
        <w:rPr>
          <w:bCs/>
          <w:sz w:val="22"/>
          <w:szCs w:val="22"/>
        </w:rPr>
        <w:t>[nazwa zamawiającego, adres]</w:t>
      </w:r>
    </w:p>
    <w:p w14:paraId="35292A3F" w14:textId="77777777" w:rsidR="00D901B5" w:rsidRPr="00444FB7" w:rsidRDefault="00D901B5" w:rsidP="00D901B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4680AB" w14:textId="77777777" w:rsidR="00D901B5" w:rsidRPr="00444FB7" w:rsidRDefault="00D901B5" w:rsidP="00D901B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6C2C211" w14:textId="4D1CC8B0" w:rsidR="00D901B5" w:rsidRPr="00444FB7" w:rsidRDefault="00D901B5" w:rsidP="00D901B5">
      <w:pPr>
        <w:pStyle w:val="Nagwek"/>
        <w:tabs>
          <w:tab w:val="clear" w:pos="4536"/>
        </w:tabs>
        <w:rPr>
          <w:sz w:val="22"/>
          <w:szCs w:val="22"/>
        </w:rPr>
      </w:pPr>
      <w:r w:rsidRPr="00444FB7">
        <w:rPr>
          <w:sz w:val="22"/>
          <w:szCs w:val="22"/>
        </w:rPr>
        <w:t>Znak sprawy:</w:t>
      </w:r>
      <w:r w:rsidRPr="00444FB7">
        <w:rPr>
          <w:b/>
          <w:sz w:val="22"/>
          <w:szCs w:val="22"/>
        </w:rPr>
        <w:t xml:space="preserve"> KC-zp.272-</w:t>
      </w:r>
      <w:r w:rsidR="00607ACF">
        <w:rPr>
          <w:b/>
          <w:sz w:val="22"/>
          <w:szCs w:val="22"/>
        </w:rPr>
        <w:t>88</w:t>
      </w:r>
      <w:r w:rsidRPr="00444FB7">
        <w:rPr>
          <w:b/>
          <w:sz w:val="22"/>
          <w:szCs w:val="22"/>
        </w:rPr>
        <w:t>/21</w:t>
      </w:r>
      <w:r w:rsidRPr="00444FB7">
        <w:rPr>
          <w:sz w:val="22"/>
          <w:szCs w:val="22"/>
        </w:rPr>
        <w:tab/>
        <w:t xml:space="preserve"> </w:t>
      </w:r>
    </w:p>
    <w:p w14:paraId="689BC484" w14:textId="77777777" w:rsidR="00D901B5" w:rsidRPr="00444FB7" w:rsidRDefault="00D901B5" w:rsidP="00D901B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CEDA97" w14:textId="77777777" w:rsidR="00D901B5" w:rsidRPr="00444FB7" w:rsidRDefault="00D901B5" w:rsidP="00D901B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A49625" w14:textId="77777777" w:rsidR="00D901B5" w:rsidRPr="00444FB7" w:rsidRDefault="00D901B5" w:rsidP="00D901B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44FB7">
        <w:rPr>
          <w:b/>
          <w:spacing w:val="20"/>
          <w:sz w:val="22"/>
          <w:szCs w:val="22"/>
        </w:rPr>
        <w:t>INFORMACJA Z OTWARCIA OFERT</w:t>
      </w:r>
    </w:p>
    <w:p w14:paraId="4120C143" w14:textId="77777777" w:rsidR="00D901B5" w:rsidRPr="00444FB7" w:rsidRDefault="00D901B5" w:rsidP="00D901B5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15C5858" w14:textId="003CEC42" w:rsidR="00344608" w:rsidRPr="00444FB7" w:rsidRDefault="00D901B5" w:rsidP="00344608">
      <w:pPr>
        <w:spacing w:before="120" w:after="120"/>
        <w:jc w:val="both"/>
        <w:rPr>
          <w:b/>
          <w:bCs/>
          <w:sz w:val="22"/>
          <w:szCs w:val="22"/>
          <w:shd w:val="clear" w:color="auto" w:fill="FFFFFF"/>
        </w:rPr>
      </w:pPr>
      <w:r w:rsidRPr="00444FB7">
        <w:rPr>
          <w:bCs/>
          <w:sz w:val="22"/>
          <w:szCs w:val="22"/>
        </w:rPr>
        <w:t xml:space="preserve">Dotyczy </w:t>
      </w:r>
      <w:r w:rsidRPr="00444FB7">
        <w:rPr>
          <w:sz w:val="22"/>
          <w:szCs w:val="22"/>
        </w:rPr>
        <w:t>postępowania o udzielenie zamówienia publicznego prowadzonego w trybie przetargu nieograniczonego na:</w:t>
      </w:r>
      <w:r w:rsidR="00344608" w:rsidRPr="00444FB7">
        <w:rPr>
          <w:sz w:val="22"/>
          <w:szCs w:val="22"/>
        </w:rPr>
        <w:t xml:space="preserve"> </w:t>
      </w:r>
      <w:r w:rsidR="00607ACF" w:rsidRPr="00607ACF">
        <w:rPr>
          <w:b/>
          <w:bCs/>
          <w:color w:val="273238"/>
          <w:sz w:val="22"/>
          <w:szCs w:val="22"/>
        </w:rPr>
        <w:t>dostawa zestawu elementów systemu nadrzędnego sterowania dla laboratorium w części badawczo-komercyjnej Centrum Energetyki - KC-zp.272-88/21</w:t>
      </w:r>
    </w:p>
    <w:p w14:paraId="1BF4FF2B" w14:textId="77777777" w:rsidR="00344608" w:rsidRPr="00444FB7" w:rsidRDefault="00344608" w:rsidP="00D901B5">
      <w:pPr>
        <w:spacing w:before="120" w:after="120"/>
        <w:jc w:val="both"/>
        <w:rPr>
          <w:b/>
          <w:bCs/>
          <w:sz w:val="22"/>
          <w:szCs w:val="22"/>
          <w:shd w:val="clear" w:color="auto" w:fill="FFFFFF"/>
        </w:rPr>
      </w:pPr>
    </w:p>
    <w:p w14:paraId="2A4B5E0C" w14:textId="77777777" w:rsidR="00D901B5" w:rsidRPr="00444FB7" w:rsidRDefault="00D901B5" w:rsidP="00D901B5">
      <w:pPr>
        <w:spacing w:before="120" w:line="276" w:lineRule="auto"/>
        <w:jc w:val="both"/>
        <w:rPr>
          <w:sz w:val="22"/>
          <w:szCs w:val="22"/>
        </w:rPr>
      </w:pPr>
      <w:r w:rsidRPr="00444FB7">
        <w:rPr>
          <w:sz w:val="22"/>
          <w:szCs w:val="22"/>
        </w:rPr>
        <w:t xml:space="preserve">Zamawiający, działając na podstawie al. 222 ust. 5 </w:t>
      </w:r>
      <w:r w:rsidRPr="00444FB7">
        <w:rPr>
          <w:bCs/>
          <w:sz w:val="22"/>
          <w:szCs w:val="22"/>
        </w:rPr>
        <w:t>ustawy z dnia 11 września 2019 r. Prawo zamówień publicznych</w:t>
      </w:r>
      <w:r w:rsidRPr="00444FB7">
        <w:rPr>
          <w:sz w:val="22"/>
          <w:szCs w:val="22"/>
        </w:rPr>
        <w:t xml:space="preserve"> (Dz.U. poz. 2019 ze zm.) udostępnia informację z otwarcia ofert.</w:t>
      </w:r>
    </w:p>
    <w:p w14:paraId="2863AFF4" w14:textId="33AC7F44" w:rsidR="00D901B5" w:rsidRPr="00444FB7" w:rsidRDefault="00D901B5" w:rsidP="00D901B5">
      <w:pPr>
        <w:spacing w:before="120" w:after="120" w:line="276" w:lineRule="auto"/>
        <w:jc w:val="both"/>
        <w:rPr>
          <w:sz w:val="22"/>
          <w:szCs w:val="22"/>
        </w:rPr>
      </w:pPr>
      <w:r w:rsidRPr="00444FB7">
        <w:rPr>
          <w:sz w:val="22"/>
          <w:szCs w:val="22"/>
        </w:rPr>
        <w:t xml:space="preserve">Podczas otwarcia ofert, mającego miejsce w dniu </w:t>
      </w:r>
      <w:r w:rsidR="00EE62B4">
        <w:rPr>
          <w:sz w:val="22"/>
          <w:szCs w:val="22"/>
        </w:rPr>
        <w:t>18</w:t>
      </w:r>
      <w:r w:rsidRPr="00444FB7">
        <w:rPr>
          <w:sz w:val="22"/>
          <w:szCs w:val="22"/>
        </w:rPr>
        <w:t>/0</w:t>
      </w:r>
      <w:r w:rsidR="00F07901" w:rsidRPr="00444FB7">
        <w:rPr>
          <w:sz w:val="22"/>
          <w:szCs w:val="22"/>
        </w:rPr>
        <w:t>5</w:t>
      </w:r>
      <w:r w:rsidRPr="00444FB7">
        <w:rPr>
          <w:sz w:val="22"/>
          <w:szCs w:val="22"/>
        </w:rPr>
        <w:t>/2021 o godz. 1</w:t>
      </w:r>
      <w:r w:rsidR="00EE62B4">
        <w:rPr>
          <w:sz w:val="22"/>
          <w:szCs w:val="22"/>
        </w:rPr>
        <w:t>1</w:t>
      </w:r>
      <w:r w:rsidRPr="00444FB7">
        <w:rPr>
          <w:sz w:val="22"/>
          <w:szCs w:val="22"/>
        </w:rPr>
        <w:t>:00, otwarte zostały oferty następujących wykonawców: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9"/>
        <w:gridCol w:w="5244"/>
        <w:gridCol w:w="3119"/>
      </w:tblGrid>
      <w:tr w:rsidR="00D901B5" w:rsidRPr="00EE62B4" w14:paraId="65F95F39" w14:textId="77777777" w:rsidTr="00DB6976">
        <w:tc>
          <w:tcPr>
            <w:tcW w:w="1419" w:type="dxa"/>
            <w:shd w:val="clear" w:color="auto" w:fill="auto"/>
            <w:vAlign w:val="center"/>
          </w:tcPr>
          <w:p w14:paraId="1361E2F5" w14:textId="2D3951DB" w:rsidR="00D901B5" w:rsidRPr="00EE62B4" w:rsidRDefault="00D901B5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62B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D4C9723" w14:textId="77777777" w:rsidR="00D901B5" w:rsidRPr="00EE62B4" w:rsidRDefault="00D901B5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62B4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E4EF427" w14:textId="77777777" w:rsidR="00D901B5" w:rsidRPr="00EE62B4" w:rsidRDefault="00D901B5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62B4">
              <w:rPr>
                <w:sz w:val="22"/>
                <w:szCs w:val="22"/>
              </w:rPr>
              <w:t>Cena oferty</w:t>
            </w:r>
          </w:p>
        </w:tc>
      </w:tr>
      <w:tr w:rsidR="00D901B5" w:rsidRPr="00EE62B4" w14:paraId="2E19E116" w14:textId="77777777" w:rsidTr="00DB6976">
        <w:tc>
          <w:tcPr>
            <w:tcW w:w="1419" w:type="dxa"/>
            <w:shd w:val="clear" w:color="auto" w:fill="auto"/>
            <w:vAlign w:val="center"/>
          </w:tcPr>
          <w:p w14:paraId="2AC6ECA5" w14:textId="0389B6BD" w:rsidR="00D901B5" w:rsidRPr="00EE62B4" w:rsidRDefault="00D901B5" w:rsidP="00DB69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62B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4A19B06" w14:textId="77777777" w:rsidR="00607ACF" w:rsidRPr="00EE62B4" w:rsidRDefault="00607ACF" w:rsidP="00DB6976">
            <w:pPr>
              <w:spacing w:after="40"/>
              <w:jc w:val="both"/>
              <w:rPr>
                <w:sz w:val="22"/>
                <w:szCs w:val="22"/>
              </w:rPr>
            </w:pPr>
            <w:r w:rsidRPr="00EE62B4">
              <w:rPr>
                <w:sz w:val="22"/>
                <w:szCs w:val="22"/>
              </w:rPr>
              <w:t xml:space="preserve">part-AD Artur </w:t>
            </w:r>
          </w:p>
          <w:p w14:paraId="0D1AD65D" w14:textId="454DCC40" w:rsidR="00E11206" w:rsidRPr="00EE62B4" w:rsidRDefault="00607ACF" w:rsidP="00DB6976">
            <w:pPr>
              <w:spacing w:after="40"/>
              <w:jc w:val="both"/>
              <w:rPr>
                <w:sz w:val="22"/>
                <w:szCs w:val="22"/>
              </w:rPr>
            </w:pPr>
            <w:r w:rsidRPr="00EE62B4">
              <w:rPr>
                <w:sz w:val="22"/>
                <w:szCs w:val="22"/>
              </w:rPr>
              <w:t>Grzechynia 768, 34-220 Maków Podhalański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99E6F1F" w14:textId="5A293AA9" w:rsidR="00D901B5" w:rsidRPr="00EE62B4" w:rsidRDefault="00EE62B4" w:rsidP="00DB697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E62B4">
              <w:rPr>
                <w:sz w:val="22"/>
                <w:szCs w:val="22"/>
              </w:rPr>
              <w:t>42716,51 PLN</w:t>
            </w:r>
          </w:p>
        </w:tc>
      </w:tr>
    </w:tbl>
    <w:p w14:paraId="4400291B" w14:textId="614D2DE5" w:rsidR="00C236D3" w:rsidRPr="00444FB7" w:rsidRDefault="00C236D3" w:rsidP="00D901B5">
      <w:pPr>
        <w:rPr>
          <w:sz w:val="22"/>
          <w:szCs w:val="22"/>
        </w:rPr>
      </w:pPr>
      <w:bookmarkStart w:id="0" w:name="_GoBack"/>
      <w:bookmarkEnd w:id="0"/>
    </w:p>
    <w:sectPr w:rsidR="00C236D3" w:rsidRPr="00444F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D321CC" w14:textId="77777777" w:rsidR="00FC39E6" w:rsidRDefault="00FC39E6">
      <w:r>
        <w:separator/>
      </w:r>
    </w:p>
  </w:endnote>
  <w:endnote w:type="continuationSeparator" w:id="0">
    <w:p w14:paraId="38A419DD" w14:textId="77777777" w:rsidR="00FC39E6" w:rsidRDefault="00FC3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77A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E496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4B356" w14:textId="1662B751" w:rsidR="009F189D" w:rsidRDefault="00145D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E7E1C0" wp14:editId="198B770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8E46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3A0C7A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138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A373F4" w14:textId="77777777" w:rsidR="009F189D" w:rsidRDefault="009F189D">
    <w:pPr>
      <w:pStyle w:val="Stopka"/>
      <w:tabs>
        <w:tab w:val="clear" w:pos="4536"/>
      </w:tabs>
      <w:jc w:val="center"/>
    </w:pPr>
  </w:p>
  <w:p w14:paraId="04A445B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0ABCCA" w14:textId="77777777" w:rsidR="00FC39E6" w:rsidRDefault="00FC39E6">
      <w:r>
        <w:separator/>
      </w:r>
    </w:p>
  </w:footnote>
  <w:footnote w:type="continuationSeparator" w:id="0">
    <w:p w14:paraId="673F313D" w14:textId="77777777" w:rsidR="00FC39E6" w:rsidRDefault="00FC3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E7BAC" w14:textId="77777777" w:rsidR="001342DC" w:rsidRDefault="00134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43830" w14:textId="77777777" w:rsidR="001342DC" w:rsidRDefault="001342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0DD1C" w14:textId="77777777" w:rsidR="001342DC" w:rsidRDefault="001342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BC8"/>
    <w:rsid w:val="00007727"/>
    <w:rsid w:val="00017720"/>
    <w:rsid w:val="00035488"/>
    <w:rsid w:val="000D7F25"/>
    <w:rsid w:val="000E00E5"/>
    <w:rsid w:val="001342DC"/>
    <w:rsid w:val="00145D48"/>
    <w:rsid w:val="00173B20"/>
    <w:rsid w:val="001C69FF"/>
    <w:rsid w:val="0023318D"/>
    <w:rsid w:val="00344608"/>
    <w:rsid w:val="003D72FD"/>
    <w:rsid w:val="00422357"/>
    <w:rsid w:val="00423179"/>
    <w:rsid w:val="00444FB7"/>
    <w:rsid w:val="00490DC0"/>
    <w:rsid w:val="00493F8C"/>
    <w:rsid w:val="004C7E9B"/>
    <w:rsid w:val="005614F2"/>
    <w:rsid w:val="00577BC6"/>
    <w:rsid w:val="00607ACF"/>
    <w:rsid w:val="0069085C"/>
    <w:rsid w:val="006B27ED"/>
    <w:rsid w:val="00700801"/>
    <w:rsid w:val="007F0D17"/>
    <w:rsid w:val="00843263"/>
    <w:rsid w:val="00861E75"/>
    <w:rsid w:val="00906BC8"/>
    <w:rsid w:val="00945BDD"/>
    <w:rsid w:val="009D19BD"/>
    <w:rsid w:val="009F189D"/>
    <w:rsid w:val="00A513A3"/>
    <w:rsid w:val="00A80738"/>
    <w:rsid w:val="00AC2132"/>
    <w:rsid w:val="00AC2E99"/>
    <w:rsid w:val="00AF71D9"/>
    <w:rsid w:val="00C236D3"/>
    <w:rsid w:val="00C659E2"/>
    <w:rsid w:val="00C67E67"/>
    <w:rsid w:val="00C82837"/>
    <w:rsid w:val="00CB0802"/>
    <w:rsid w:val="00D665F5"/>
    <w:rsid w:val="00D7128F"/>
    <w:rsid w:val="00D901B5"/>
    <w:rsid w:val="00E11206"/>
    <w:rsid w:val="00E46604"/>
    <w:rsid w:val="00EA3476"/>
    <w:rsid w:val="00EE62B4"/>
    <w:rsid w:val="00F07901"/>
    <w:rsid w:val="00F16C60"/>
    <w:rsid w:val="00F3483A"/>
    <w:rsid w:val="00F95C33"/>
    <w:rsid w:val="00FC39E6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28A89D"/>
  <w15:chartTrackingRefBased/>
  <w15:docId w15:val="{A28B28C6-4C5A-4B41-9D71-DDB183F9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901B5"/>
  </w:style>
  <w:style w:type="paragraph" w:styleId="Nagwek5">
    <w:name w:val="heading 5"/>
    <w:basedOn w:val="Normalny"/>
    <w:link w:val="Nagwek5Znak"/>
    <w:uiPriority w:val="9"/>
    <w:qFormat/>
    <w:rsid w:val="00AC2E99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901B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AC2E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4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4</cp:revision>
  <cp:lastPrinted>2021-03-26T10:56:00Z</cp:lastPrinted>
  <dcterms:created xsi:type="dcterms:W3CDTF">2021-05-10T08:20:00Z</dcterms:created>
  <dcterms:modified xsi:type="dcterms:W3CDTF">2021-05-18T09:33:00Z</dcterms:modified>
</cp:coreProperties>
</file>