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D3D6B" w14:textId="77777777" w:rsidR="00D665F5" w:rsidRDefault="00D275B2" w:rsidP="00D665F5">
      <w:pPr>
        <w:spacing w:after="240"/>
        <w:jc w:val="right"/>
        <w:rPr>
          <w:sz w:val="22"/>
          <w:szCs w:val="22"/>
        </w:rPr>
      </w:pPr>
      <w:r w:rsidRPr="00D275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75B2">
        <w:rPr>
          <w:sz w:val="22"/>
          <w:szCs w:val="22"/>
        </w:rPr>
        <w:t>2021-04-23</w:t>
      </w:r>
    </w:p>
    <w:p w14:paraId="527A342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5305107" w14:textId="77777777" w:rsidR="00D275B2" w:rsidRPr="00D275B2" w:rsidRDefault="00D275B2" w:rsidP="00577BC6">
      <w:pPr>
        <w:spacing w:after="40"/>
        <w:rPr>
          <w:b/>
          <w:bCs/>
          <w:sz w:val="22"/>
          <w:szCs w:val="22"/>
        </w:rPr>
      </w:pPr>
      <w:r w:rsidRPr="00D275B2">
        <w:rPr>
          <w:b/>
          <w:bCs/>
          <w:sz w:val="22"/>
          <w:szCs w:val="22"/>
        </w:rPr>
        <w:t>Akademia Górniczo - Hutnicza</w:t>
      </w:r>
    </w:p>
    <w:p w14:paraId="19A1599B" w14:textId="77777777" w:rsidR="00D275B2" w:rsidRPr="00D275B2" w:rsidRDefault="00D275B2" w:rsidP="00577BC6">
      <w:pPr>
        <w:spacing w:after="40"/>
        <w:rPr>
          <w:b/>
          <w:bCs/>
          <w:sz w:val="22"/>
          <w:szCs w:val="22"/>
        </w:rPr>
      </w:pPr>
      <w:r w:rsidRPr="00D275B2">
        <w:rPr>
          <w:b/>
          <w:bCs/>
          <w:sz w:val="22"/>
          <w:szCs w:val="22"/>
        </w:rPr>
        <w:t>im. Stanisława Staszica w Krakowie</w:t>
      </w:r>
    </w:p>
    <w:p w14:paraId="5DF73D8A" w14:textId="77777777" w:rsidR="00D665F5" w:rsidRPr="00D91931" w:rsidRDefault="00D275B2" w:rsidP="00577BC6">
      <w:pPr>
        <w:spacing w:after="40"/>
        <w:rPr>
          <w:b/>
          <w:bCs/>
          <w:sz w:val="22"/>
          <w:szCs w:val="22"/>
        </w:rPr>
      </w:pPr>
      <w:r w:rsidRPr="00D275B2">
        <w:rPr>
          <w:b/>
          <w:bCs/>
          <w:sz w:val="22"/>
          <w:szCs w:val="22"/>
        </w:rPr>
        <w:t>Dział Zamówień Publicznych</w:t>
      </w:r>
    </w:p>
    <w:p w14:paraId="7100B3BE" w14:textId="77777777" w:rsidR="00D665F5" w:rsidRPr="00BD5546" w:rsidRDefault="00D275B2" w:rsidP="00D665F5">
      <w:pPr>
        <w:rPr>
          <w:sz w:val="22"/>
          <w:szCs w:val="22"/>
        </w:rPr>
      </w:pPr>
      <w:r w:rsidRPr="00D275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75B2">
        <w:rPr>
          <w:sz w:val="22"/>
          <w:szCs w:val="22"/>
        </w:rPr>
        <w:t>30</w:t>
      </w:r>
    </w:p>
    <w:p w14:paraId="42FC6D58" w14:textId="77777777" w:rsidR="00D665F5" w:rsidRPr="00BD5546" w:rsidRDefault="00D275B2" w:rsidP="00D665F5">
      <w:pPr>
        <w:rPr>
          <w:sz w:val="22"/>
          <w:szCs w:val="22"/>
        </w:rPr>
      </w:pPr>
      <w:r w:rsidRPr="00D275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75B2">
        <w:rPr>
          <w:sz w:val="22"/>
          <w:szCs w:val="22"/>
        </w:rPr>
        <w:t>Kraków</w:t>
      </w:r>
    </w:p>
    <w:p w14:paraId="003E838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8A34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AC3DA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75B2" w:rsidRPr="00D275B2">
        <w:rPr>
          <w:b/>
          <w:sz w:val="22"/>
          <w:szCs w:val="22"/>
        </w:rPr>
        <w:t>KC-zp.272-110/21</w:t>
      </w:r>
      <w:r w:rsidR="00A80738">
        <w:rPr>
          <w:sz w:val="24"/>
        </w:rPr>
        <w:tab/>
        <w:t xml:space="preserve"> </w:t>
      </w:r>
    </w:p>
    <w:p w14:paraId="54C5D8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09E6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E885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7E00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39CD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9F9F1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75B2" w:rsidRPr="00D275B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6A77386" w14:textId="77777777" w:rsidR="00A80738" w:rsidRPr="00577BC6" w:rsidRDefault="00D275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75B2">
        <w:rPr>
          <w:b/>
          <w:sz w:val="22"/>
          <w:szCs w:val="22"/>
        </w:rPr>
        <w:t>remont toalet trzeciego piętra w południowej części pawilonu A-0 AGH w Krakowie - KC-zp.272-110/21</w:t>
      </w:r>
    </w:p>
    <w:p w14:paraId="2107B5A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75B2" w:rsidRPr="00D275B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D140B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75B2" w:rsidRPr="00D275B2">
        <w:rPr>
          <w:sz w:val="22"/>
          <w:szCs w:val="22"/>
        </w:rPr>
        <w:t>22/04/2021</w:t>
      </w:r>
      <w:r w:rsidR="00FF4AB1" w:rsidRPr="00577BC6">
        <w:rPr>
          <w:sz w:val="22"/>
          <w:szCs w:val="22"/>
        </w:rPr>
        <w:t xml:space="preserve"> o godz. </w:t>
      </w:r>
      <w:r w:rsidR="00D275B2" w:rsidRPr="00D275B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FF32F2" w14:textId="77777777" w:rsidTr="003F57CD">
        <w:tc>
          <w:tcPr>
            <w:tcW w:w="993" w:type="dxa"/>
            <w:shd w:val="clear" w:color="auto" w:fill="auto"/>
            <w:vAlign w:val="center"/>
          </w:tcPr>
          <w:p w14:paraId="59AD17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5B4F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09B2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275B2" w:rsidRPr="00493F8C" w14:paraId="4AEDC135" w14:textId="77777777" w:rsidTr="009F1C86">
        <w:tc>
          <w:tcPr>
            <w:tcW w:w="993" w:type="dxa"/>
            <w:shd w:val="clear" w:color="auto" w:fill="auto"/>
            <w:vAlign w:val="center"/>
          </w:tcPr>
          <w:p w14:paraId="6952528A" w14:textId="77777777" w:rsidR="00D275B2" w:rsidRPr="00490DC0" w:rsidRDefault="00D275B2" w:rsidP="009F1C86">
            <w:pPr>
              <w:spacing w:before="120" w:after="120"/>
              <w:jc w:val="center"/>
            </w:pPr>
            <w:r w:rsidRPr="00D275B2">
              <w:t>1</w:t>
            </w:r>
          </w:p>
        </w:tc>
        <w:tc>
          <w:tcPr>
            <w:tcW w:w="5244" w:type="dxa"/>
            <w:shd w:val="clear" w:color="auto" w:fill="auto"/>
          </w:tcPr>
          <w:p w14:paraId="1635762A" w14:textId="77777777" w:rsidR="00D275B2" w:rsidRPr="00962170" w:rsidRDefault="00D275B2" w:rsidP="009F1C86">
            <w:pPr>
              <w:spacing w:before="40"/>
              <w:rPr>
                <w:lang w:val="en-US"/>
              </w:rPr>
            </w:pPr>
            <w:proofErr w:type="spellStart"/>
            <w:r w:rsidRPr="00962170">
              <w:rPr>
                <w:lang w:val="en-US"/>
              </w:rPr>
              <w:t>Personel</w:t>
            </w:r>
            <w:proofErr w:type="spellEnd"/>
            <w:r w:rsidRPr="00962170">
              <w:rPr>
                <w:lang w:val="en-US"/>
              </w:rPr>
              <w:t xml:space="preserve"> Group Sp. z </w:t>
            </w:r>
            <w:proofErr w:type="spellStart"/>
            <w:r w:rsidRPr="00962170">
              <w:rPr>
                <w:lang w:val="en-US"/>
              </w:rPr>
              <w:t>o.o</w:t>
            </w:r>
            <w:proofErr w:type="spellEnd"/>
            <w:r w:rsidRPr="00962170">
              <w:rPr>
                <w:lang w:val="en-US"/>
              </w:rPr>
              <w:t>.</w:t>
            </w:r>
          </w:p>
          <w:p w14:paraId="1C02F0AB" w14:textId="77777777" w:rsidR="00D275B2" w:rsidRPr="00490DC0" w:rsidRDefault="00D275B2" w:rsidP="009F1C86">
            <w:r w:rsidRPr="00D275B2">
              <w:t>ul. Św. Filipa</w:t>
            </w:r>
            <w:r w:rsidRPr="00490DC0">
              <w:t xml:space="preserve"> </w:t>
            </w:r>
            <w:r w:rsidRPr="00D275B2">
              <w:t>23/4</w:t>
            </w:r>
            <w:r w:rsidRPr="00490DC0">
              <w:t xml:space="preserve"> </w:t>
            </w:r>
          </w:p>
          <w:p w14:paraId="37D78792" w14:textId="77777777" w:rsidR="00D275B2" w:rsidRPr="00490DC0" w:rsidRDefault="00D275B2" w:rsidP="009F1C86">
            <w:pPr>
              <w:spacing w:after="40"/>
              <w:jc w:val="both"/>
            </w:pPr>
            <w:r w:rsidRPr="00D275B2">
              <w:t>31-150</w:t>
            </w:r>
            <w:r w:rsidRPr="00490DC0">
              <w:t xml:space="preserve"> </w:t>
            </w:r>
            <w:r w:rsidRPr="00D275B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78AF66" w14:textId="77777777" w:rsidR="00D275B2" w:rsidRPr="00490DC0" w:rsidRDefault="00D275B2" w:rsidP="009F1C86">
            <w:pPr>
              <w:spacing w:before="120" w:after="120"/>
              <w:jc w:val="both"/>
            </w:pPr>
            <w:r w:rsidRPr="00D275B2">
              <w:t>93 915.08 zł</w:t>
            </w:r>
          </w:p>
        </w:tc>
      </w:tr>
      <w:tr w:rsidR="00D275B2" w:rsidRPr="00493F8C" w14:paraId="360A32EF" w14:textId="77777777" w:rsidTr="009F1C86">
        <w:tc>
          <w:tcPr>
            <w:tcW w:w="993" w:type="dxa"/>
            <w:shd w:val="clear" w:color="auto" w:fill="auto"/>
            <w:vAlign w:val="center"/>
          </w:tcPr>
          <w:p w14:paraId="1E19F056" w14:textId="77777777" w:rsidR="00D275B2" w:rsidRPr="00490DC0" w:rsidRDefault="00D275B2" w:rsidP="009F1C86">
            <w:pPr>
              <w:spacing w:before="120" w:after="120"/>
              <w:jc w:val="center"/>
            </w:pPr>
            <w:r w:rsidRPr="00D275B2">
              <w:t>2</w:t>
            </w:r>
          </w:p>
        </w:tc>
        <w:tc>
          <w:tcPr>
            <w:tcW w:w="5244" w:type="dxa"/>
            <w:shd w:val="clear" w:color="auto" w:fill="auto"/>
          </w:tcPr>
          <w:p w14:paraId="6425E42A" w14:textId="77777777" w:rsidR="00D275B2" w:rsidRPr="00490DC0" w:rsidRDefault="00D275B2" w:rsidP="009F1C86">
            <w:pPr>
              <w:spacing w:before="40"/>
            </w:pPr>
            <w:r w:rsidRPr="00D275B2">
              <w:t xml:space="preserve">Firma </w:t>
            </w:r>
            <w:proofErr w:type="spellStart"/>
            <w:r w:rsidRPr="00D275B2">
              <w:t>Instalacyjno</w:t>
            </w:r>
            <w:proofErr w:type="spellEnd"/>
            <w:r w:rsidRPr="00D275B2">
              <w:t xml:space="preserve"> - Budowlana INDOM</w:t>
            </w:r>
          </w:p>
          <w:p w14:paraId="1CAEFFB1" w14:textId="77777777" w:rsidR="00D275B2" w:rsidRPr="00490DC0" w:rsidRDefault="00D275B2" w:rsidP="009F1C86">
            <w:r w:rsidRPr="00D275B2">
              <w:t>Podgórki Tynieckie</w:t>
            </w:r>
            <w:r w:rsidRPr="00490DC0">
              <w:t xml:space="preserve"> </w:t>
            </w:r>
            <w:r w:rsidRPr="00D275B2">
              <w:t>90D</w:t>
            </w:r>
            <w:r w:rsidRPr="00490DC0">
              <w:t xml:space="preserve"> </w:t>
            </w:r>
          </w:p>
          <w:p w14:paraId="0093FA61" w14:textId="77777777" w:rsidR="00D275B2" w:rsidRPr="00490DC0" w:rsidRDefault="00D275B2" w:rsidP="009F1C86">
            <w:pPr>
              <w:spacing w:after="40"/>
              <w:jc w:val="both"/>
            </w:pPr>
            <w:r w:rsidRPr="00D275B2">
              <w:t>30-398</w:t>
            </w:r>
            <w:r w:rsidRPr="00490DC0">
              <w:t xml:space="preserve"> </w:t>
            </w:r>
            <w:r w:rsidRPr="00D275B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8FCE2" w14:textId="77777777" w:rsidR="00D275B2" w:rsidRPr="00490DC0" w:rsidRDefault="00D275B2" w:rsidP="009F1C86">
            <w:pPr>
              <w:spacing w:before="120" w:after="120"/>
              <w:jc w:val="both"/>
            </w:pPr>
            <w:r w:rsidRPr="00D275B2">
              <w:t>119 310.00 zł</w:t>
            </w:r>
          </w:p>
        </w:tc>
      </w:tr>
      <w:tr w:rsidR="00D275B2" w:rsidRPr="00493F8C" w14:paraId="2080E830" w14:textId="77777777" w:rsidTr="009F1C86">
        <w:tc>
          <w:tcPr>
            <w:tcW w:w="993" w:type="dxa"/>
            <w:shd w:val="clear" w:color="auto" w:fill="auto"/>
            <w:vAlign w:val="center"/>
          </w:tcPr>
          <w:p w14:paraId="4050CF0B" w14:textId="77777777" w:rsidR="00D275B2" w:rsidRPr="00490DC0" w:rsidRDefault="00D275B2" w:rsidP="009F1C86">
            <w:pPr>
              <w:spacing w:before="120" w:after="120"/>
              <w:jc w:val="center"/>
            </w:pPr>
            <w:r w:rsidRPr="00D275B2">
              <w:t>3</w:t>
            </w:r>
          </w:p>
        </w:tc>
        <w:tc>
          <w:tcPr>
            <w:tcW w:w="5244" w:type="dxa"/>
            <w:shd w:val="clear" w:color="auto" w:fill="auto"/>
          </w:tcPr>
          <w:p w14:paraId="7723B920" w14:textId="77777777" w:rsidR="00D275B2" w:rsidRPr="00490DC0" w:rsidRDefault="00D275B2" w:rsidP="009F1C86">
            <w:pPr>
              <w:spacing w:before="40"/>
            </w:pPr>
            <w:r w:rsidRPr="00D275B2">
              <w:t>Firma Remontowo-Budowlana „PRACUŚ”, Bogdan Kula</w:t>
            </w:r>
          </w:p>
          <w:p w14:paraId="3082028D" w14:textId="77777777" w:rsidR="00D275B2" w:rsidRPr="00490DC0" w:rsidRDefault="00D275B2" w:rsidP="009F1C86">
            <w:r w:rsidRPr="00D275B2">
              <w:t>os. Albertyńskie</w:t>
            </w:r>
            <w:r w:rsidRPr="00490DC0">
              <w:t xml:space="preserve"> </w:t>
            </w:r>
            <w:r w:rsidRPr="00D275B2">
              <w:t>19/44</w:t>
            </w:r>
            <w:r w:rsidRPr="00490DC0">
              <w:t xml:space="preserve"> </w:t>
            </w:r>
          </w:p>
          <w:p w14:paraId="06A8B3DE" w14:textId="77777777" w:rsidR="00D275B2" w:rsidRPr="00490DC0" w:rsidRDefault="00D275B2" w:rsidP="009F1C86">
            <w:pPr>
              <w:spacing w:after="40"/>
              <w:jc w:val="both"/>
            </w:pPr>
            <w:r w:rsidRPr="00D275B2">
              <w:t>31-853</w:t>
            </w:r>
            <w:r w:rsidRPr="00490DC0">
              <w:t xml:space="preserve"> </w:t>
            </w:r>
            <w:r w:rsidRPr="00D275B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8FA8F" w14:textId="77777777" w:rsidR="00D275B2" w:rsidRPr="00490DC0" w:rsidRDefault="00D275B2" w:rsidP="009F1C86">
            <w:pPr>
              <w:spacing w:before="120" w:after="120"/>
              <w:jc w:val="both"/>
            </w:pPr>
            <w:r w:rsidRPr="00D275B2">
              <w:t>98 700.00 zł</w:t>
            </w:r>
          </w:p>
        </w:tc>
      </w:tr>
      <w:tr w:rsidR="00D275B2" w:rsidRPr="00493F8C" w14:paraId="53ABC6B8" w14:textId="77777777" w:rsidTr="009F1C86">
        <w:tc>
          <w:tcPr>
            <w:tcW w:w="993" w:type="dxa"/>
            <w:shd w:val="clear" w:color="auto" w:fill="auto"/>
            <w:vAlign w:val="center"/>
          </w:tcPr>
          <w:p w14:paraId="0C5841AC" w14:textId="77777777" w:rsidR="00D275B2" w:rsidRPr="00490DC0" w:rsidRDefault="00D275B2" w:rsidP="009F1C86">
            <w:pPr>
              <w:spacing w:before="120" w:after="120"/>
              <w:jc w:val="center"/>
            </w:pPr>
            <w:r w:rsidRPr="00D275B2">
              <w:t>4</w:t>
            </w:r>
          </w:p>
        </w:tc>
        <w:tc>
          <w:tcPr>
            <w:tcW w:w="5244" w:type="dxa"/>
            <w:shd w:val="clear" w:color="auto" w:fill="auto"/>
          </w:tcPr>
          <w:p w14:paraId="30DC1ADC" w14:textId="77777777" w:rsidR="00D275B2" w:rsidRPr="00490DC0" w:rsidRDefault="00D275B2" w:rsidP="009F1C86">
            <w:pPr>
              <w:spacing w:before="40"/>
            </w:pPr>
            <w:r w:rsidRPr="00D275B2">
              <w:t>PROFIL-BUD Maciej Piwowar</w:t>
            </w:r>
          </w:p>
          <w:p w14:paraId="06FF2651" w14:textId="77777777" w:rsidR="00D275B2" w:rsidRPr="00490DC0" w:rsidRDefault="00D275B2" w:rsidP="009F1C86">
            <w:r w:rsidRPr="00D275B2">
              <w:t>Wyżynna</w:t>
            </w:r>
            <w:r w:rsidRPr="00490DC0">
              <w:t xml:space="preserve"> </w:t>
            </w:r>
            <w:r w:rsidRPr="00D275B2">
              <w:t>16a</w:t>
            </w:r>
            <w:r w:rsidRPr="00490DC0">
              <w:t xml:space="preserve"> </w:t>
            </w:r>
          </w:p>
          <w:p w14:paraId="056DB457" w14:textId="77777777" w:rsidR="00D275B2" w:rsidRPr="00490DC0" w:rsidRDefault="00D275B2" w:rsidP="009F1C86">
            <w:pPr>
              <w:spacing w:after="40"/>
              <w:jc w:val="both"/>
            </w:pPr>
            <w:r w:rsidRPr="00D275B2">
              <w:t>30-617</w:t>
            </w:r>
            <w:r w:rsidRPr="00490DC0">
              <w:t xml:space="preserve"> </w:t>
            </w:r>
            <w:r w:rsidRPr="00D275B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AC28F2" w14:textId="77777777" w:rsidR="00D275B2" w:rsidRPr="00490DC0" w:rsidRDefault="00D275B2" w:rsidP="009F1C86">
            <w:pPr>
              <w:spacing w:before="120" w:after="120"/>
              <w:jc w:val="both"/>
            </w:pPr>
            <w:r w:rsidRPr="00D275B2">
              <w:t>94 882.52 zł</w:t>
            </w:r>
          </w:p>
        </w:tc>
      </w:tr>
    </w:tbl>
    <w:p w14:paraId="7FF375E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9FE2E4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43C527F" w14:textId="107FE1A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44683" w14:textId="77777777" w:rsidR="007668A1" w:rsidRDefault="007668A1">
      <w:r>
        <w:separator/>
      </w:r>
    </w:p>
  </w:endnote>
  <w:endnote w:type="continuationSeparator" w:id="0">
    <w:p w14:paraId="160A9158" w14:textId="77777777" w:rsidR="007668A1" w:rsidRDefault="0076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88E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F567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7D8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75404B">
        <v:line id="_x0000_s2049" style="position:absolute;left:0;text-align:left;z-index:251657728" from="-3.85pt,8.7pt" to="455.15pt,8.7pt"/>
      </w:pict>
    </w:r>
  </w:p>
  <w:p w14:paraId="771B33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17B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DF3DE" w14:textId="77777777" w:rsidR="009F189D" w:rsidRDefault="009F189D">
    <w:pPr>
      <w:pStyle w:val="Stopka"/>
      <w:tabs>
        <w:tab w:val="clear" w:pos="4536"/>
      </w:tabs>
      <w:jc w:val="center"/>
    </w:pPr>
  </w:p>
  <w:p w14:paraId="2F415A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AE02" w14:textId="77777777" w:rsidR="007668A1" w:rsidRDefault="007668A1">
      <w:r>
        <w:separator/>
      </w:r>
    </w:p>
  </w:footnote>
  <w:footnote w:type="continuationSeparator" w:id="0">
    <w:p w14:paraId="5C5F3242" w14:textId="77777777" w:rsidR="007668A1" w:rsidRDefault="00766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D8D4" w14:textId="77777777" w:rsidR="00D275B2" w:rsidRDefault="00D27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6D46" w14:textId="77777777" w:rsidR="00D275B2" w:rsidRDefault="00D27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83E4A" w14:textId="77777777" w:rsidR="00D275B2" w:rsidRDefault="00D275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8A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68A1"/>
    <w:rsid w:val="00843263"/>
    <w:rsid w:val="00861E75"/>
    <w:rsid w:val="00962170"/>
    <w:rsid w:val="009D19BD"/>
    <w:rsid w:val="009F189D"/>
    <w:rsid w:val="00A80738"/>
    <w:rsid w:val="00C236D3"/>
    <w:rsid w:val="00C659E2"/>
    <w:rsid w:val="00CB0802"/>
    <w:rsid w:val="00D275B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F365D7"/>
  <w15:chartTrackingRefBased/>
  <w15:docId w15:val="{DC3FC5C5-9D71-4308-89AD-2FD03862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2021-04-23T09:22:00Z</cp:lastPrinted>
  <dcterms:created xsi:type="dcterms:W3CDTF">2021-04-23T09:22:00Z</dcterms:created>
  <dcterms:modified xsi:type="dcterms:W3CDTF">2021-04-23T09:22:00Z</dcterms:modified>
</cp:coreProperties>
</file>