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330" w:rsidRPr="00A8567D" w:rsidRDefault="00D72330" w:rsidP="00D72330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D72330" w:rsidRPr="00A8567D" w:rsidRDefault="00D72330" w:rsidP="00D72330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D72330" w:rsidRPr="00A8567D" w:rsidRDefault="00D72330" w:rsidP="00D72330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D72330" w:rsidRPr="00A8567D" w:rsidRDefault="00D72330" w:rsidP="00D723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D72330" w:rsidRPr="00A8567D" w:rsidRDefault="00D72330" w:rsidP="00D72330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</w:t>
      </w:r>
      <w:r w:rsidR="00A8567D" w:rsidRPr="00A8567D">
        <w:rPr>
          <w:b/>
          <w:bCs/>
          <w:sz w:val="22"/>
          <w:szCs w:val="22"/>
        </w:rPr>
        <w:t>01</w:t>
      </w:r>
      <w:r w:rsidRPr="00A8567D">
        <w:rPr>
          <w:b/>
          <w:bCs/>
          <w:sz w:val="22"/>
          <w:szCs w:val="22"/>
        </w:rPr>
        <w:t>/P/202</w:t>
      </w:r>
      <w:r w:rsidR="00A8567D" w:rsidRPr="00A8567D">
        <w:rPr>
          <w:b/>
          <w:bCs/>
          <w:sz w:val="22"/>
          <w:szCs w:val="22"/>
        </w:rPr>
        <w:t>1</w:t>
      </w:r>
      <w:r w:rsidRPr="00A8567D">
        <w:rPr>
          <w:sz w:val="22"/>
          <w:szCs w:val="22"/>
        </w:rPr>
        <w:tab/>
        <w:t xml:space="preserve"> Katowice dnia: 2021-0</w:t>
      </w:r>
      <w:r w:rsidR="00A8567D" w:rsidRPr="00A8567D">
        <w:rPr>
          <w:sz w:val="22"/>
          <w:szCs w:val="22"/>
        </w:rPr>
        <w:t>4</w:t>
      </w:r>
      <w:r w:rsidRPr="00A8567D">
        <w:rPr>
          <w:sz w:val="22"/>
          <w:szCs w:val="22"/>
        </w:rPr>
        <w:t>-</w:t>
      </w:r>
      <w:r w:rsidR="00A8567D" w:rsidRPr="00A8567D">
        <w:rPr>
          <w:sz w:val="22"/>
          <w:szCs w:val="22"/>
        </w:rPr>
        <w:t>14</w:t>
      </w:r>
    </w:p>
    <w:p w:rsidR="00D72330" w:rsidRPr="00A8567D" w:rsidRDefault="00D72330" w:rsidP="00D72330">
      <w:pPr>
        <w:rPr>
          <w:sz w:val="22"/>
          <w:szCs w:val="22"/>
        </w:rPr>
      </w:pPr>
    </w:p>
    <w:p w:rsidR="00D72330" w:rsidRDefault="00D72330" w:rsidP="00D7233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72330" w:rsidRPr="000A1C0E" w:rsidRDefault="00D72330" w:rsidP="00D7233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72330" w:rsidRPr="000A1C0E" w:rsidRDefault="00D72330" w:rsidP="00D7233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D72330" w:rsidRDefault="00D72330" w:rsidP="00D72330">
      <w:pPr>
        <w:jc w:val="both"/>
        <w:rPr>
          <w:i/>
          <w:sz w:val="22"/>
          <w:szCs w:val="22"/>
        </w:rPr>
      </w:pPr>
    </w:p>
    <w:p w:rsidR="00D72330" w:rsidRDefault="00D72330" w:rsidP="00D72330">
      <w:pPr>
        <w:jc w:val="both"/>
        <w:rPr>
          <w:i/>
          <w:sz w:val="22"/>
          <w:szCs w:val="22"/>
        </w:rPr>
      </w:pPr>
    </w:p>
    <w:p w:rsidR="00D72330" w:rsidRDefault="00D72330" w:rsidP="0053093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72330" w:rsidRDefault="0053093B" w:rsidP="0053093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D72330" w:rsidRPr="00D72330">
        <w:rPr>
          <w:i/>
          <w:sz w:val="22"/>
          <w:szCs w:val="22"/>
        </w:rPr>
        <w:t>prowadzonego w trybie podstawowy</w:t>
      </w:r>
      <w:r w:rsidR="00D72330">
        <w:rPr>
          <w:i/>
          <w:sz w:val="22"/>
          <w:szCs w:val="22"/>
        </w:rPr>
        <w:t>m</w:t>
      </w:r>
      <w:r w:rsidR="00D72330" w:rsidRPr="00D72330">
        <w:rPr>
          <w:b/>
          <w:i/>
          <w:sz w:val="22"/>
          <w:szCs w:val="22"/>
        </w:rPr>
        <w:t xml:space="preserve"> </w:t>
      </w:r>
      <w:r w:rsidR="00D72330" w:rsidRPr="00D72330">
        <w:rPr>
          <w:i/>
          <w:sz w:val="22"/>
          <w:szCs w:val="22"/>
        </w:rPr>
        <w:t>p</w:t>
      </w:r>
      <w:r w:rsidR="00D72330">
        <w:rPr>
          <w:bCs/>
          <w:i/>
          <w:sz w:val="22"/>
          <w:szCs w:val="22"/>
        </w:rPr>
        <w:t>n.</w:t>
      </w:r>
      <w:r w:rsidR="00D72330" w:rsidRPr="00D72330">
        <w:rPr>
          <w:b/>
          <w:i/>
          <w:sz w:val="22"/>
          <w:szCs w:val="22"/>
        </w:rPr>
        <w:t xml:space="preserve"> </w:t>
      </w:r>
    </w:p>
    <w:p w:rsidR="0053093B" w:rsidRDefault="0053093B" w:rsidP="0053093B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D72330" w:rsidRPr="00D72330">
        <w:rPr>
          <w:bCs/>
          <w:i/>
          <w:sz w:val="22"/>
          <w:szCs w:val="22"/>
        </w:rPr>
        <w:t>”</w:t>
      </w:r>
      <w:r w:rsidR="00D72330" w:rsidRPr="00D72330">
        <w:rPr>
          <w:b/>
          <w:bCs/>
          <w:i/>
          <w:sz w:val="22"/>
          <w:szCs w:val="22"/>
        </w:rPr>
        <w:t>Usługa odbioru, transportu i utylizacji odpadów medycznych</w:t>
      </w:r>
      <w:r w:rsidR="00D72330" w:rsidRPr="00D72330">
        <w:rPr>
          <w:bCs/>
          <w:i/>
          <w:sz w:val="22"/>
          <w:szCs w:val="22"/>
        </w:rPr>
        <w:t>”</w:t>
      </w:r>
      <w:r w:rsidR="00D72330" w:rsidRPr="00D72330">
        <w:rPr>
          <w:b/>
          <w:i/>
          <w:sz w:val="22"/>
          <w:szCs w:val="22"/>
        </w:rPr>
        <w:t xml:space="preserve"> </w:t>
      </w:r>
    </w:p>
    <w:p w:rsidR="00D72330" w:rsidRPr="00D72330" w:rsidRDefault="0053093B" w:rsidP="00D72330">
      <w:pPr>
        <w:spacing w:after="360"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D72330" w:rsidRPr="00D72330">
        <w:rPr>
          <w:bCs/>
          <w:i/>
          <w:sz w:val="22"/>
          <w:szCs w:val="22"/>
        </w:rPr>
        <w:t>– znak sprawy</w:t>
      </w:r>
      <w:r w:rsidR="00D72330" w:rsidRPr="00D72330">
        <w:rPr>
          <w:b/>
          <w:i/>
          <w:sz w:val="22"/>
          <w:szCs w:val="22"/>
        </w:rPr>
        <w:t xml:space="preserve"> AZP/01/P/2021</w:t>
      </w:r>
    </w:p>
    <w:p w:rsidR="00D72330" w:rsidRDefault="00D72330" w:rsidP="00D72330">
      <w:pPr>
        <w:jc w:val="both"/>
        <w:rPr>
          <w:sz w:val="22"/>
          <w:szCs w:val="22"/>
        </w:rPr>
      </w:pPr>
    </w:p>
    <w:p w:rsidR="00A8567D" w:rsidRPr="006A5DF1" w:rsidRDefault="00D72330" w:rsidP="00A8567D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 xml:space="preserve">, działając na podstawie </w:t>
      </w:r>
      <w:r w:rsidR="00A8567D" w:rsidRPr="006A5DF1">
        <w:rPr>
          <w:sz w:val="22"/>
          <w:szCs w:val="22"/>
        </w:rPr>
        <w:t>art.</w:t>
      </w:r>
      <w:r w:rsidR="00A8567D">
        <w:rPr>
          <w:sz w:val="22"/>
          <w:szCs w:val="22"/>
        </w:rPr>
        <w:t> 284</w:t>
      </w:r>
      <w:r w:rsidR="00A8567D" w:rsidRPr="006A5DF1">
        <w:rPr>
          <w:sz w:val="22"/>
          <w:szCs w:val="22"/>
        </w:rPr>
        <w:t xml:space="preserve"> ust. </w:t>
      </w:r>
      <w:r w:rsidR="00A8567D">
        <w:rPr>
          <w:sz w:val="22"/>
          <w:szCs w:val="22"/>
        </w:rPr>
        <w:t>6</w:t>
      </w:r>
      <w:r w:rsidR="00A8567D" w:rsidRPr="006A5DF1">
        <w:rPr>
          <w:sz w:val="22"/>
          <w:szCs w:val="22"/>
        </w:rPr>
        <w:t xml:space="preserve"> ustawy z dnia </w:t>
      </w:r>
      <w:r w:rsidR="00A8567D">
        <w:rPr>
          <w:sz w:val="22"/>
          <w:szCs w:val="22"/>
        </w:rPr>
        <w:t>11</w:t>
      </w:r>
      <w:r w:rsidR="00A8567D" w:rsidRPr="006A5DF1">
        <w:rPr>
          <w:sz w:val="22"/>
          <w:szCs w:val="22"/>
        </w:rPr>
        <w:t xml:space="preserve"> </w:t>
      </w:r>
      <w:r w:rsidR="00A8567D">
        <w:rPr>
          <w:sz w:val="22"/>
          <w:szCs w:val="22"/>
        </w:rPr>
        <w:t xml:space="preserve">września </w:t>
      </w:r>
      <w:r w:rsidR="00A8567D" w:rsidRPr="006A5DF1">
        <w:rPr>
          <w:sz w:val="22"/>
          <w:szCs w:val="22"/>
        </w:rPr>
        <w:t>20</w:t>
      </w:r>
      <w:r w:rsidR="00A8567D">
        <w:rPr>
          <w:sz w:val="22"/>
          <w:szCs w:val="22"/>
        </w:rPr>
        <w:t>19</w:t>
      </w:r>
      <w:r w:rsidR="00A8567D" w:rsidRPr="006A5DF1">
        <w:rPr>
          <w:sz w:val="22"/>
          <w:szCs w:val="22"/>
        </w:rPr>
        <w:t>r</w:t>
      </w:r>
      <w:r w:rsidR="00A8567D">
        <w:rPr>
          <w:sz w:val="22"/>
          <w:szCs w:val="22"/>
        </w:rPr>
        <w:t>.</w:t>
      </w:r>
      <w:r w:rsidR="00A8567D" w:rsidRPr="006A5DF1">
        <w:rPr>
          <w:sz w:val="22"/>
          <w:szCs w:val="22"/>
        </w:rPr>
        <w:t xml:space="preserve"> Prawo </w:t>
      </w:r>
      <w:r w:rsidR="00A8567D">
        <w:rPr>
          <w:sz w:val="22"/>
          <w:szCs w:val="22"/>
        </w:rPr>
        <w:t>z</w:t>
      </w:r>
      <w:r w:rsidR="00A8567D" w:rsidRPr="006A5DF1">
        <w:rPr>
          <w:sz w:val="22"/>
          <w:szCs w:val="22"/>
        </w:rPr>
        <w:t xml:space="preserve">amówień </w:t>
      </w:r>
      <w:r w:rsidR="00A8567D">
        <w:rPr>
          <w:sz w:val="22"/>
          <w:szCs w:val="22"/>
        </w:rPr>
        <w:t>p</w:t>
      </w:r>
      <w:r w:rsidR="00A8567D" w:rsidRPr="006A5DF1">
        <w:rPr>
          <w:sz w:val="22"/>
          <w:szCs w:val="22"/>
        </w:rPr>
        <w:t xml:space="preserve">ublicznych </w:t>
      </w:r>
      <w:r w:rsidR="00A8567D" w:rsidRPr="00833AB9">
        <w:rPr>
          <w:sz w:val="22"/>
          <w:szCs w:val="22"/>
        </w:rPr>
        <w:t>(Dz.</w:t>
      </w:r>
      <w:r w:rsidR="00A8567D">
        <w:rPr>
          <w:sz w:val="22"/>
          <w:szCs w:val="22"/>
        </w:rPr>
        <w:t xml:space="preserve"> U. poz. 2019 z </w:t>
      </w:r>
      <w:proofErr w:type="spellStart"/>
      <w:r w:rsidR="00A8567D">
        <w:rPr>
          <w:sz w:val="22"/>
          <w:szCs w:val="22"/>
        </w:rPr>
        <w:t>późn</w:t>
      </w:r>
      <w:proofErr w:type="spellEnd"/>
      <w:r w:rsidR="00A8567D">
        <w:rPr>
          <w:sz w:val="22"/>
          <w:szCs w:val="22"/>
        </w:rPr>
        <w:t xml:space="preserve">. </w:t>
      </w:r>
      <w:r w:rsidR="00A8567D" w:rsidRPr="00833AB9">
        <w:rPr>
          <w:sz w:val="22"/>
          <w:szCs w:val="22"/>
        </w:rPr>
        <w:t>zm.)</w:t>
      </w:r>
      <w:r w:rsidR="00A8567D" w:rsidRPr="006A5DF1">
        <w:rPr>
          <w:sz w:val="22"/>
          <w:szCs w:val="22"/>
        </w:rPr>
        <w:t xml:space="preserve">, </w:t>
      </w:r>
      <w:r w:rsidR="00A8567D">
        <w:rPr>
          <w:sz w:val="22"/>
          <w:szCs w:val="22"/>
        </w:rPr>
        <w:t>udostępnia</w:t>
      </w:r>
      <w:r w:rsidR="00A8567D" w:rsidRPr="006A5DF1">
        <w:rPr>
          <w:sz w:val="22"/>
          <w:szCs w:val="22"/>
        </w:rPr>
        <w:t xml:space="preserve"> poniżej treść zapytań do Specyfikacji Warunków Zamówienia (</w:t>
      </w:r>
      <w:r w:rsidR="00A8567D" w:rsidRPr="006A5DF1">
        <w:rPr>
          <w:sz w:val="22"/>
          <w:szCs w:val="22"/>
          <w:lang w:eastAsia="ar-SA"/>
        </w:rPr>
        <w:t>zwanej dalej</w:t>
      </w:r>
      <w:r w:rsidR="00A8567D" w:rsidRPr="006A5DF1">
        <w:rPr>
          <w:b/>
          <w:sz w:val="22"/>
          <w:szCs w:val="22"/>
          <w:lang w:eastAsia="ar-SA"/>
        </w:rPr>
        <w:t xml:space="preserve"> </w:t>
      </w:r>
      <w:r w:rsidR="00A8567D" w:rsidRPr="006A5DF1">
        <w:rPr>
          <w:bCs/>
          <w:sz w:val="22"/>
          <w:szCs w:val="22"/>
          <w:lang w:eastAsia="ar-SA"/>
        </w:rPr>
        <w:t>”SWZ”)</w:t>
      </w:r>
      <w:r w:rsidR="00A8567D">
        <w:rPr>
          <w:bCs/>
          <w:sz w:val="22"/>
          <w:szCs w:val="22"/>
          <w:lang w:eastAsia="ar-SA"/>
        </w:rPr>
        <w:t xml:space="preserve"> </w:t>
      </w:r>
      <w:r w:rsidR="00A8567D" w:rsidRPr="006A5DF1">
        <w:rPr>
          <w:sz w:val="22"/>
          <w:szCs w:val="22"/>
        </w:rPr>
        <w:t>wraz z wyjaśnieniami</w:t>
      </w:r>
      <w:r w:rsidR="00A8567D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33AB9" w:rsidRPr="006A5DF1" w:rsidTr="001544E9">
        <w:tc>
          <w:tcPr>
            <w:tcW w:w="9356" w:type="dxa"/>
            <w:shd w:val="clear" w:color="auto" w:fill="auto"/>
          </w:tcPr>
          <w:p w:rsidR="00833AB9" w:rsidRPr="00833AB9" w:rsidRDefault="00833AB9" w:rsidP="004B3F94">
            <w:pPr>
              <w:ind w:left="318" w:right="-74" w:hanging="284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 xml:space="preserve">1. Proszę o dopisanie w §9 załącznika nr 6 do SWZ, punktu 3, o następującej treści: </w:t>
            </w:r>
            <w:r w:rsidRPr="004B3F94">
              <w:rPr>
                <w:b/>
                <w:sz w:val="22"/>
                <w:szCs w:val="22"/>
              </w:rPr>
              <w:t>"Opóźnienie ze strony Zamawiającego zapłaty należności za zrealizowane przez Wykonawcę usługi na rzecz Zamawiającego dłuższe niż 7 dni od daty terminu płatności upoważnia Wykonawcę do ograniczenia, wstrzymania realizowania kolejnych usług lub rozwiązania umowy w trybie natychmiastowym z winy Zamawiającego"</w:t>
            </w:r>
            <w:r w:rsidRPr="00833AB9">
              <w:rPr>
                <w:sz w:val="22"/>
                <w:szCs w:val="22"/>
              </w:rPr>
              <w:t>.</w:t>
            </w:r>
          </w:p>
          <w:p w:rsidR="00833AB9" w:rsidRPr="00A8567D" w:rsidRDefault="00833AB9" w:rsidP="004B3F9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8567D">
              <w:rPr>
                <w:b/>
                <w:sz w:val="22"/>
                <w:szCs w:val="22"/>
              </w:rPr>
              <w:t>Odp.:</w:t>
            </w:r>
          </w:p>
          <w:p w:rsidR="00967098" w:rsidRDefault="00307A86" w:rsidP="00967098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991A17">
              <w:rPr>
                <w:sz w:val="22"/>
                <w:szCs w:val="22"/>
              </w:rPr>
              <w:t xml:space="preserve">nie </w:t>
            </w:r>
            <w:r w:rsidR="00967098">
              <w:rPr>
                <w:sz w:val="22"/>
                <w:szCs w:val="22"/>
              </w:rPr>
              <w:t xml:space="preserve">wyraża zgody na dopisanie w </w:t>
            </w:r>
            <w:r w:rsidR="00967098" w:rsidRPr="00833AB9">
              <w:rPr>
                <w:sz w:val="22"/>
                <w:szCs w:val="22"/>
              </w:rPr>
              <w:t>§9</w:t>
            </w:r>
            <w:r w:rsidR="00967098">
              <w:rPr>
                <w:sz w:val="22"/>
                <w:szCs w:val="22"/>
              </w:rPr>
              <w:t xml:space="preserve"> Projektu umowy zapisu o proponowanym brzmieniu.</w:t>
            </w:r>
          </w:p>
          <w:p w:rsidR="00307A86" w:rsidRPr="00833AB9" w:rsidRDefault="00307A86" w:rsidP="001544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33AB9" w:rsidRPr="004B3F94" w:rsidRDefault="00833AB9" w:rsidP="004B3F94">
            <w:pPr>
              <w:spacing w:after="120"/>
              <w:ind w:left="318" w:right="-72" w:hanging="284"/>
              <w:jc w:val="both"/>
              <w:rPr>
                <w:b/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 xml:space="preserve">2. Proszę o dopisanie w §9 załącznika nr 6 do SWZ, punktu 4, o następującej treści: </w:t>
            </w:r>
            <w:r w:rsidRPr="004B3F94">
              <w:rPr>
                <w:b/>
                <w:sz w:val="22"/>
                <w:szCs w:val="22"/>
              </w:rPr>
              <w:t>"Wykonawcy przysługuje prawo do zmniejszenia ilości odbieranych kg odpadów lub czasowego wstrzymania odbioru bez konsekwencji naliczania kar w przypadku:</w:t>
            </w:r>
          </w:p>
          <w:p w:rsidR="00833AB9" w:rsidRPr="004B3F94" w:rsidRDefault="004B3F94" w:rsidP="0054661D">
            <w:pPr>
              <w:spacing w:after="120"/>
              <w:ind w:left="318" w:right="-72" w:hanging="288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a) </w:t>
            </w:r>
            <w:r w:rsidR="00833AB9" w:rsidRPr="004B3F94">
              <w:rPr>
                <w:b/>
                <w:sz w:val="22"/>
                <w:szCs w:val="22"/>
              </w:rPr>
              <w:t xml:space="preserve">braku możliwości przekazania ich w danym okresie do unieszkodliwiania (np. w trakcie postoju lub awarii spalarni) Wykonawca niezwłocznie poinformuje o zaistniałej sytuacji Zamawiającego. </w:t>
            </w:r>
          </w:p>
          <w:p w:rsidR="00833AB9" w:rsidRPr="004B3F94" w:rsidRDefault="00833AB9" w:rsidP="0054661D">
            <w:pPr>
              <w:ind w:left="318" w:right="-74" w:hanging="284"/>
              <w:jc w:val="both"/>
              <w:rPr>
                <w:b/>
                <w:sz w:val="22"/>
                <w:szCs w:val="22"/>
              </w:rPr>
            </w:pPr>
            <w:r w:rsidRPr="004B3F94">
              <w:rPr>
                <w:b/>
                <w:sz w:val="22"/>
                <w:szCs w:val="22"/>
              </w:rPr>
              <w:t>b) działania siły wyższej w szczególności nieobecności pracowników Wykonawcy realizujących zamówienie  z powodów epidemiologicznych (COVID-19) zgodnie z Ustawą z dnia 2 marca 2020r. art. 15r o szczególnych rozwiązaniach związanych z zapobieganiem, przeciwdziałaniem i</w:t>
            </w:r>
            <w:r w:rsidR="004B3F94">
              <w:rPr>
                <w:b/>
                <w:sz w:val="22"/>
                <w:szCs w:val="22"/>
              </w:rPr>
              <w:t> </w:t>
            </w:r>
            <w:r w:rsidRPr="004B3F94">
              <w:rPr>
                <w:b/>
                <w:sz w:val="22"/>
                <w:szCs w:val="22"/>
              </w:rPr>
              <w:t>zwalczaniem COVID-19, innych chorób zakaźnych oraz wywołanych nimi sytuacji kryzysowych. Wykonawca niezwłocznie poinformuje o zaistniałej sytuacji Zamawiającego."</w:t>
            </w:r>
          </w:p>
          <w:p w:rsidR="00833AB9" w:rsidRPr="005F751C" w:rsidRDefault="00833AB9" w:rsidP="004B3F9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t>Odp.:</w:t>
            </w:r>
          </w:p>
          <w:p w:rsidR="00833AB9" w:rsidRDefault="00D80C36" w:rsidP="001544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dopisanie w </w:t>
            </w:r>
            <w:r w:rsidRPr="00833AB9">
              <w:rPr>
                <w:sz w:val="22"/>
                <w:szCs w:val="22"/>
              </w:rPr>
              <w:t>§9</w:t>
            </w:r>
            <w:r>
              <w:rPr>
                <w:sz w:val="22"/>
                <w:szCs w:val="22"/>
              </w:rPr>
              <w:t xml:space="preserve"> Projektu umowy zapisu o proponowanym brzmieniu.</w:t>
            </w:r>
          </w:p>
          <w:p w:rsidR="00D80C36" w:rsidRPr="00833AB9" w:rsidRDefault="00D80C36" w:rsidP="00D80C3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33AB9" w:rsidRPr="00833AB9" w:rsidRDefault="00833AB9" w:rsidP="004B3F94">
            <w:pPr>
              <w:ind w:left="318" w:right="-74" w:hanging="284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 xml:space="preserve">3. §4 punkt 5 załącznika nr 6 do SWZ, prosimy zmianę zapisu: "Należności za usługi, o których mowa w § 1 niniejszej Umowy, Zamawiający wypłaci Wykonawcy przelewem na rachunek bankowy podany na fakturze w terminie </w:t>
            </w:r>
            <w:r w:rsidRPr="004B3F94">
              <w:rPr>
                <w:b/>
                <w:sz w:val="22"/>
                <w:szCs w:val="22"/>
              </w:rPr>
              <w:t>60 dni</w:t>
            </w:r>
            <w:r w:rsidRPr="00833AB9">
              <w:rPr>
                <w:sz w:val="22"/>
                <w:szCs w:val="22"/>
              </w:rPr>
              <w:t xml:space="preserve"> od dnia wystawienia przez Wykonawcę prawidłowej faktury VAT wystawionej po wykonaniu usługi.", na zapis następujący:</w:t>
            </w:r>
            <w:r w:rsidR="0053093B">
              <w:rPr>
                <w:sz w:val="22"/>
                <w:szCs w:val="22"/>
              </w:rPr>
              <w:t xml:space="preserve"> </w:t>
            </w:r>
            <w:r w:rsidRPr="004B3F94">
              <w:rPr>
                <w:b/>
                <w:sz w:val="22"/>
                <w:szCs w:val="22"/>
              </w:rPr>
              <w:t>"Należności za usługi, o których mowa w</w:t>
            </w:r>
            <w:r w:rsidR="004B3F94">
              <w:rPr>
                <w:b/>
                <w:sz w:val="22"/>
                <w:szCs w:val="22"/>
              </w:rPr>
              <w:t> </w:t>
            </w:r>
            <w:r w:rsidRPr="004B3F94">
              <w:rPr>
                <w:b/>
                <w:sz w:val="22"/>
                <w:szCs w:val="22"/>
              </w:rPr>
              <w:t>§ 1 niniejszej Umowy, Zamawiający wypłaci Wykonawcy przelewem na rachunek bankowy podany na fakturze w terminie 30 dni od dnia wystawienia przez Wykonawcę prawidłowej faktury VAT wystawionej po wykonaniu usługi."</w:t>
            </w:r>
          </w:p>
          <w:p w:rsidR="00D80C36" w:rsidRDefault="00D80C36" w:rsidP="004B3F94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833AB9" w:rsidRDefault="00833AB9" w:rsidP="004B3F9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lastRenderedPageBreak/>
              <w:t>Odp.:</w:t>
            </w:r>
          </w:p>
          <w:p w:rsidR="004B3F94" w:rsidRDefault="00F93FA5" w:rsidP="004B3F94">
            <w:pPr>
              <w:ind w:left="28" w:right="-74"/>
              <w:jc w:val="both"/>
              <w:rPr>
                <w:sz w:val="22"/>
                <w:szCs w:val="22"/>
              </w:rPr>
            </w:pPr>
            <w:r w:rsidRPr="00F93FA5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modyfikuje zapis </w:t>
            </w:r>
            <w:r w:rsidRPr="00833AB9">
              <w:rPr>
                <w:sz w:val="22"/>
                <w:szCs w:val="22"/>
              </w:rPr>
              <w:t>§4 punkt 5</w:t>
            </w:r>
            <w:r>
              <w:rPr>
                <w:sz w:val="22"/>
                <w:szCs w:val="22"/>
              </w:rPr>
              <w:t xml:space="preserve"> Projektu umowy nadając nowe brzmienie:</w:t>
            </w:r>
          </w:p>
          <w:p w:rsidR="002D73CD" w:rsidRDefault="002D73CD" w:rsidP="004B3F9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93FA5" w:rsidRPr="002D73CD" w:rsidRDefault="002D73CD" w:rsidP="00F86AE8">
            <w:pPr>
              <w:ind w:left="28" w:right="-74"/>
              <w:jc w:val="both"/>
              <w:rPr>
                <w:sz w:val="22"/>
                <w:szCs w:val="22"/>
              </w:rPr>
            </w:pPr>
            <w:r w:rsidRPr="002D73CD">
              <w:rPr>
                <w:sz w:val="22"/>
                <w:szCs w:val="22"/>
              </w:rPr>
              <w:t>"Należności za usługi, o których mowa w § 1 niniejszej Umowy, Zamawiający wypłaci Wykonawcy przelewem na rachunek bankowy podany na fakturze w terminie 30 dni od dnia wystawienia przez Wykonawcę prawidłowej faktury VAT wystawionej po wykonaniu usługi."</w:t>
            </w:r>
          </w:p>
          <w:p w:rsidR="00833AB9" w:rsidRPr="002D73CD" w:rsidRDefault="00833AB9" w:rsidP="001544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33AB9" w:rsidRPr="00833AB9" w:rsidRDefault="00833AB9" w:rsidP="004B3F94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>4. Punkt 9c §2 załącznika nr 6 do SWZ, czy Zamawiający dopuści wyposażenie Zamawiającego, na czas trwania umowy, w stacjonarną wagę najazdową zamienne do wagi zamontowanej w pojeździe Wykonawcy przeznaczonym do odbioru odpadów?</w:t>
            </w:r>
          </w:p>
          <w:p w:rsidR="00833AB9" w:rsidRPr="005F751C" w:rsidRDefault="00833AB9" w:rsidP="004B3F9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t>Odp.:</w:t>
            </w:r>
          </w:p>
          <w:p w:rsidR="00833AB9" w:rsidRPr="00833AB9" w:rsidRDefault="00D80C36" w:rsidP="001544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</w:t>
            </w:r>
            <w:r w:rsidR="00B163B1">
              <w:rPr>
                <w:sz w:val="22"/>
                <w:szCs w:val="22"/>
              </w:rPr>
              <w:t>ą</w:t>
            </w:r>
            <w:r>
              <w:rPr>
                <w:sz w:val="22"/>
                <w:szCs w:val="22"/>
              </w:rPr>
              <w:t xml:space="preserve">cy </w:t>
            </w:r>
            <w:r w:rsidR="00B163B1">
              <w:rPr>
                <w:sz w:val="22"/>
                <w:szCs w:val="22"/>
              </w:rPr>
              <w:t xml:space="preserve">dopuszcza na czas trwania umowy </w:t>
            </w:r>
            <w:r w:rsidR="00B163B1" w:rsidRPr="00833AB9">
              <w:rPr>
                <w:sz w:val="22"/>
                <w:szCs w:val="22"/>
              </w:rPr>
              <w:t xml:space="preserve">stacjonarną wagę najazdową </w:t>
            </w:r>
            <w:r w:rsidR="004109FF">
              <w:rPr>
                <w:sz w:val="22"/>
                <w:szCs w:val="22"/>
              </w:rPr>
              <w:t xml:space="preserve">o </w:t>
            </w:r>
            <w:r w:rsidR="008D30BD">
              <w:rPr>
                <w:sz w:val="22"/>
                <w:szCs w:val="22"/>
              </w:rPr>
              <w:t xml:space="preserve">wymiarach </w:t>
            </w:r>
            <w:proofErr w:type="spellStart"/>
            <w:r w:rsidR="008D30BD">
              <w:rPr>
                <w:sz w:val="22"/>
                <w:szCs w:val="22"/>
              </w:rPr>
              <w:t>max</w:t>
            </w:r>
            <w:proofErr w:type="spellEnd"/>
            <w:r w:rsidR="008D30BD">
              <w:rPr>
                <w:sz w:val="22"/>
                <w:szCs w:val="22"/>
              </w:rPr>
              <w:t xml:space="preserve">.  120x120 </w:t>
            </w:r>
            <w:proofErr w:type="spellStart"/>
            <w:r w:rsidR="008D30BD">
              <w:rPr>
                <w:sz w:val="22"/>
                <w:szCs w:val="22"/>
              </w:rPr>
              <w:t>cm</w:t>
            </w:r>
            <w:proofErr w:type="spellEnd"/>
            <w:r w:rsidR="00B163B1">
              <w:rPr>
                <w:sz w:val="22"/>
                <w:szCs w:val="22"/>
              </w:rPr>
              <w:t>.</w:t>
            </w:r>
          </w:p>
          <w:p w:rsidR="00833AB9" w:rsidRPr="00833AB9" w:rsidRDefault="00833AB9" w:rsidP="00B163B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33AB9" w:rsidRPr="00833AB9" w:rsidRDefault="00833AB9" w:rsidP="004B3F94">
            <w:p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>5. Punkt 5 załącznika nr 5 do SWZ, proszę o doprecyzowanie określenia:"… możliwość trwałego ich zamknięcia w celu uniemożliwienia składowania w nich odpadów przez do tego niepowołane." Jakiego typu "trwałe zamknięcie" ma Zamawiający na myśli?</w:t>
            </w:r>
          </w:p>
          <w:p w:rsidR="00833AB9" w:rsidRPr="005F751C" w:rsidRDefault="00833AB9" w:rsidP="00F67C9E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t>Odp.:</w:t>
            </w:r>
          </w:p>
          <w:p w:rsidR="00F67C9E" w:rsidRDefault="00F67C9E" w:rsidP="00F67C9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Zamawiający wyjaśnia, iż ma</w:t>
            </w:r>
            <w:r w:rsidR="008D30BD">
              <w:rPr>
                <w:bCs/>
                <w:sz w:val="22"/>
                <w:szCs w:val="22"/>
              </w:rPr>
              <w:t xml:space="preserve"> na myśli kontenery posiadające pokrywę</w:t>
            </w:r>
            <w:r>
              <w:rPr>
                <w:bCs/>
                <w:sz w:val="22"/>
                <w:szCs w:val="22"/>
              </w:rPr>
              <w:t xml:space="preserve"> zamykającą szczelnie po</w:t>
            </w:r>
            <w:r w:rsidR="00D01D0E">
              <w:rPr>
                <w:bCs/>
                <w:sz w:val="22"/>
                <w:szCs w:val="22"/>
              </w:rPr>
              <w:t xml:space="preserve">jemnik, bez otworów, </w:t>
            </w:r>
            <w:r w:rsidR="008D30BD">
              <w:rPr>
                <w:bCs/>
                <w:sz w:val="22"/>
                <w:szCs w:val="22"/>
              </w:rPr>
              <w:t>chroniącą</w:t>
            </w:r>
            <w:r w:rsidR="00D01D0E">
              <w:rPr>
                <w:bCs/>
                <w:sz w:val="22"/>
                <w:szCs w:val="22"/>
              </w:rPr>
              <w:t xml:space="preserve"> przed dostępem owadów, gryzoni i wysypywaniem się odpadów.</w:t>
            </w:r>
            <w:r w:rsidR="008D30BD">
              <w:rPr>
                <w:bCs/>
                <w:sz w:val="22"/>
                <w:szCs w:val="22"/>
              </w:rPr>
              <w:t xml:space="preserve"> </w:t>
            </w:r>
          </w:p>
          <w:p w:rsidR="00833AB9" w:rsidRPr="00833AB9" w:rsidRDefault="00833AB9" w:rsidP="001544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33AB9" w:rsidRPr="00833AB9" w:rsidRDefault="00833AB9" w:rsidP="0053093B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>6. Punkt 4 załącznika nr 5 do SWZ, czy Zamawiający dopuści pojemniki 1100L o szerokości 111,5 cm x 137 cm?</w:t>
            </w:r>
          </w:p>
          <w:p w:rsidR="00833AB9" w:rsidRPr="005F751C" w:rsidRDefault="00833AB9" w:rsidP="0053093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t>Odp.:</w:t>
            </w:r>
          </w:p>
          <w:p w:rsidR="00833AB9" w:rsidRDefault="00B163B1" w:rsidP="001544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</w:t>
            </w:r>
            <w:r w:rsidRPr="00833AB9">
              <w:rPr>
                <w:sz w:val="22"/>
                <w:szCs w:val="22"/>
              </w:rPr>
              <w:t xml:space="preserve"> pojemniki 1100L o szerokości 111,5 cm x 137 </w:t>
            </w:r>
            <w:proofErr w:type="spellStart"/>
            <w:r w:rsidRPr="00833AB9">
              <w:rPr>
                <w:sz w:val="22"/>
                <w:szCs w:val="22"/>
              </w:rPr>
              <w:t>cm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53093B" w:rsidRPr="00833AB9" w:rsidRDefault="0053093B" w:rsidP="00B163B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33AB9" w:rsidRPr="00833AB9" w:rsidRDefault="00833AB9" w:rsidP="00F93FA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>7. Punkt 8 załącznika nr 5 do SWZ, proszę o zmianę terminu naprawy lub wymiany pojemników z</w:t>
            </w:r>
            <w:r w:rsidR="00D01D0E">
              <w:rPr>
                <w:sz w:val="22"/>
                <w:szCs w:val="22"/>
              </w:rPr>
              <w:t> </w:t>
            </w:r>
            <w:r w:rsidRPr="00833AB9">
              <w:rPr>
                <w:sz w:val="22"/>
                <w:szCs w:val="22"/>
              </w:rPr>
              <w:t>24</w:t>
            </w:r>
            <w:r w:rsidR="00D01D0E">
              <w:rPr>
                <w:sz w:val="22"/>
                <w:szCs w:val="22"/>
              </w:rPr>
              <w:t> </w:t>
            </w:r>
            <w:r w:rsidRPr="00833AB9">
              <w:rPr>
                <w:sz w:val="22"/>
                <w:szCs w:val="22"/>
              </w:rPr>
              <w:t xml:space="preserve">godzin na 3 dni robocze. </w:t>
            </w:r>
          </w:p>
          <w:p w:rsidR="00833AB9" w:rsidRPr="005F751C" w:rsidRDefault="00833AB9" w:rsidP="00F93FA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t>Odp.:</w:t>
            </w:r>
          </w:p>
          <w:p w:rsidR="00833AB9" w:rsidRDefault="00B163B1" w:rsidP="001544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modyfikuje zapis </w:t>
            </w:r>
            <w:r w:rsidR="000E6480">
              <w:rPr>
                <w:sz w:val="22"/>
                <w:szCs w:val="22"/>
              </w:rPr>
              <w:t xml:space="preserve">w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 w:rsidR="000E6480">
              <w:rPr>
                <w:sz w:val="22"/>
                <w:szCs w:val="22"/>
              </w:rPr>
              <w:t xml:space="preserve"> 8 </w:t>
            </w:r>
            <w:r w:rsidR="000E6480" w:rsidRPr="000E6480">
              <w:rPr>
                <w:i/>
                <w:sz w:val="22"/>
                <w:szCs w:val="22"/>
              </w:rPr>
              <w:t>Załącznika nr 5 do SWZ</w:t>
            </w:r>
            <w:r>
              <w:rPr>
                <w:sz w:val="22"/>
                <w:szCs w:val="22"/>
              </w:rPr>
              <w:t xml:space="preserve">  </w:t>
            </w:r>
            <w:r w:rsidR="000E6480">
              <w:rPr>
                <w:sz w:val="22"/>
                <w:szCs w:val="22"/>
              </w:rPr>
              <w:t>nadając nowe brzmienie:</w:t>
            </w:r>
          </w:p>
          <w:p w:rsidR="00F86AE8" w:rsidRPr="00F86AE8" w:rsidRDefault="00F86AE8" w:rsidP="00F86AE8">
            <w:pPr>
              <w:overflowPunct w:val="0"/>
              <w:autoSpaceDE w:val="0"/>
              <w:autoSpaceDN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„</w:t>
            </w:r>
            <w:r w:rsidRPr="00F86AE8">
              <w:rPr>
                <w:bCs/>
                <w:sz w:val="22"/>
                <w:szCs w:val="22"/>
              </w:rPr>
              <w:t xml:space="preserve">Wykonawca w przypadku wystąpienia okoliczności, o których mowa w ust. 7, naprawi lub wymieni pojemnik na nowy </w:t>
            </w:r>
            <w:r w:rsidRPr="00F86AE8">
              <w:rPr>
                <w:b/>
                <w:bCs/>
                <w:sz w:val="22"/>
                <w:szCs w:val="22"/>
              </w:rPr>
              <w:t xml:space="preserve">w terminie </w:t>
            </w:r>
            <w:r>
              <w:rPr>
                <w:b/>
                <w:bCs/>
                <w:sz w:val="22"/>
                <w:szCs w:val="22"/>
              </w:rPr>
              <w:t>3 dni roboczych</w:t>
            </w:r>
            <w:r w:rsidRPr="00F86AE8">
              <w:rPr>
                <w:bCs/>
                <w:sz w:val="22"/>
                <w:szCs w:val="22"/>
              </w:rPr>
              <w:t xml:space="preserve"> od momentu zgłoszenia zaginięcia lub zgłoszenia zniszczenia pojemnika/pojemników</w:t>
            </w:r>
            <w:r>
              <w:rPr>
                <w:bCs/>
                <w:sz w:val="22"/>
                <w:szCs w:val="22"/>
              </w:rPr>
              <w:t>”</w:t>
            </w:r>
            <w:r w:rsidRPr="00F86AE8">
              <w:rPr>
                <w:bCs/>
                <w:sz w:val="22"/>
                <w:szCs w:val="22"/>
              </w:rPr>
              <w:t>.</w:t>
            </w:r>
          </w:p>
          <w:p w:rsidR="000E6480" w:rsidRPr="00F86AE8" w:rsidRDefault="000E6480" w:rsidP="00F86AE8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:rsidR="00833AB9" w:rsidRPr="00833AB9" w:rsidRDefault="00833AB9" w:rsidP="00F93FA5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833AB9">
              <w:rPr>
                <w:sz w:val="22"/>
                <w:szCs w:val="22"/>
              </w:rPr>
              <w:t>8. Proszę o zmianę określeń w punkcie 9c załącznika nr 5 do SWZ oraz tabela załącznik nr 2 do SWZ poz. 4. Wykonawca będzie dokonywał jedynie utylizacji odpadu o kodzie 18 01 09 - określonego jako "narkotyki i środki odurzające", Zamawiający powinien każdorazowo, osobiście dostarczyć w/w odpad do siedziby Wykonawcy w celu utylizacji.</w:t>
            </w:r>
          </w:p>
          <w:p w:rsidR="00833AB9" w:rsidRPr="005F751C" w:rsidRDefault="00833AB9" w:rsidP="00F93FA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5F751C">
              <w:rPr>
                <w:b/>
                <w:sz w:val="22"/>
                <w:szCs w:val="22"/>
              </w:rPr>
              <w:t>Odp.:</w:t>
            </w:r>
          </w:p>
          <w:p w:rsidR="00220165" w:rsidRDefault="00F86AE8" w:rsidP="00F86AE8">
            <w:pPr>
              <w:spacing w:after="120"/>
              <w:ind w:left="30" w:right="-72"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modyfikuje Formularz cenowy</w:t>
            </w:r>
            <w:r w:rsidR="00007DB5">
              <w:rPr>
                <w:sz w:val="22"/>
                <w:szCs w:val="22"/>
              </w:rPr>
              <w:t xml:space="preserve"> – </w:t>
            </w:r>
            <w:r w:rsidR="00007DB5" w:rsidRPr="00007DB5">
              <w:rPr>
                <w:i/>
                <w:sz w:val="22"/>
                <w:szCs w:val="22"/>
              </w:rPr>
              <w:t>Załącznik nr 2 do SWZ</w:t>
            </w:r>
            <w:r w:rsidR="00007DB5">
              <w:rPr>
                <w:sz w:val="22"/>
                <w:szCs w:val="22"/>
              </w:rPr>
              <w:t xml:space="preserve"> poprzez połączenie poz. 3 </w:t>
            </w:r>
            <w:r w:rsidR="001E17F9">
              <w:rPr>
                <w:sz w:val="22"/>
                <w:szCs w:val="22"/>
              </w:rPr>
              <w:t xml:space="preserve">              </w:t>
            </w:r>
            <w:r w:rsidR="00007DB5">
              <w:rPr>
                <w:sz w:val="22"/>
                <w:szCs w:val="22"/>
              </w:rPr>
              <w:t xml:space="preserve">z poz. 4. </w:t>
            </w:r>
            <w:r w:rsidR="00220165">
              <w:rPr>
                <w:sz w:val="22"/>
                <w:szCs w:val="22"/>
              </w:rPr>
              <w:t xml:space="preserve">W związku z powyższym zmianie ulega </w:t>
            </w:r>
            <w:r w:rsidR="00B8422D">
              <w:rPr>
                <w:sz w:val="22"/>
                <w:szCs w:val="22"/>
              </w:rPr>
              <w:t xml:space="preserve">również </w:t>
            </w:r>
            <w:r w:rsidR="00220165">
              <w:rPr>
                <w:sz w:val="22"/>
                <w:szCs w:val="22"/>
              </w:rPr>
              <w:t xml:space="preserve">treść </w:t>
            </w:r>
            <w:proofErr w:type="spellStart"/>
            <w:r w:rsidR="00220165">
              <w:rPr>
                <w:sz w:val="22"/>
                <w:szCs w:val="22"/>
              </w:rPr>
              <w:t>pkt</w:t>
            </w:r>
            <w:proofErr w:type="spellEnd"/>
            <w:r w:rsidR="00220165">
              <w:rPr>
                <w:sz w:val="22"/>
                <w:szCs w:val="22"/>
              </w:rPr>
              <w:t xml:space="preserve"> 9c </w:t>
            </w:r>
            <w:r w:rsidR="00220165" w:rsidRPr="00220165">
              <w:rPr>
                <w:i/>
                <w:sz w:val="22"/>
                <w:szCs w:val="22"/>
              </w:rPr>
              <w:t>Załącznika nr 5 do SWZ</w:t>
            </w:r>
            <w:r w:rsidR="00220165">
              <w:rPr>
                <w:i/>
                <w:sz w:val="22"/>
                <w:szCs w:val="22"/>
              </w:rPr>
              <w:t>:</w:t>
            </w:r>
          </w:p>
          <w:p w:rsidR="00741DD5" w:rsidRDefault="00741DD5" w:rsidP="00B8422D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„c) </w:t>
            </w:r>
            <w:r w:rsidRPr="00B8422D">
              <w:rPr>
                <w:b/>
                <w:sz w:val="22"/>
                <w:szCs w:val="22"/>
              </w:rPr>
              <w:t>w zakresie odpadów o kodach 18 01 09 (</w:t>
            </w:r>
            <w:r w:rsidRPr="00B8422D">
              <w:rPr>
                <w:b/>
                <w:i/>
                <w:sz w:val="22"/>
                <w:szCs w:val="22"/>
              </w:rPr>
              <w:t>poz. 3 Formularza cenowego</w:t>
            </w:r>
            <w:r w:rsidRPr="00B8422D">
              <w:rPr>
                <w:b/>
                <w:sz w:val="22"/>
                <w:szCs w:val="22"/>
              </w:rPr>
              <w:t>)</w:t>
            </w:r>
          </w:p>
          <w:p w:rsidR="00741DD5" w:rsidRPr="00741DD5" w:rsidRDefault="00741DD5" w:rsidP="00B8422D">
            <w:pPr>
              <w:numPr>
                <w:ilvl w:val="0"/>
                <w:numId w:val="10"/>
              </w:numPr>
              <w:ind w:right="-74"/>
              <w:jc w:val="both"/>
              <w:rPr>
                <w:sz w:val="22"/>
                <w:szCs w:val="22"/>
              </w:rPr>
            </w:pPr>
            <w:r w:rsidRPr="00B8422D">
              <w:rPr>
                <w:b/>
                <w:sz w:val="22"/>
                <w:szCs w:val="22"/>
              </w:rPr>
              <w:t>wywóz odpadów medycznych</w:t>
            </w:r>
            <w:r>
              <w:rPr>
                <w:sz w:val="22"/>
                <w:szCs w:val="22"/>
              </w:rPr>
              <w:t xml:space="preserve"> będzie odbywał się </w:t>
            </w:r>
            <w:proofErr w:type="spellStart"/>
            <w:r w:rsidRPr="00B8422D">
              <w:rPr>
                <w:b/>
                <w:sz w:val="22"/>
                <w:szCs w:val="22"/>
              </w:rPr>
              <w:t>max</w:t>
            </w:r>
            <w:proofErr w:type="spellEnd"/>
            <w:r w:rsidRPr="00B8422D">
              <w:rPr>
                <w:b/>
                <w:sz w:val="22"/>
                <w:szCs w:val="22"/>
              </w:rPr>
              <w:t>. 2 razy w roku</w:t>
            </w:r>
            <w:r>
              <w:rPr>
                <w:sz w:val="22"/>
                <w:szCs w:val="22"/>
              </w:rPr>
              <w:t>.”</w:t>
            </w:r>
          </w:p>
          <w:p w:rsidR="00B8422D" w:rsidRDefault="00B8422D" w:rsidP="00B8422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86AE8" w:rsidRDefault="001E17F9" w:rsidP="00F86A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informuje, iż odpady o kodzie 18 01 09 określone jako „narkotyki i środki odurzające” osobiście dostarczy do siedziby Wykonawcy w celu ich utylizacji.</w:t>
            </w:r>
            <w:r w:rsidR="00007DB5">
              <w:rPr>
                <w:sz w:val="22"/>
                <w:szCs w:val="22"/>
              </w:rPr>
              <w:t xml:space="preserve"> </w:t>
            </w:r>
          </w:p>
          <w:p w:rsidR="00220165" w:rsidRPr="00833AB9" w:rsidRDefault="00220165" w:rsidP="00220165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5F751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5F751C">
        <w:rPr>
          <w:i/>
          <w:sz w:val="22"/>
          <w:szCs w:val="22"/>
        </w:rPr>
        <w:lastRenderedPageBreak/>
        <w:t>Zamawiający</w:t>
      </w:r>
    </w:p>
    <w:p w:rsidR="005F751C" w:rsidRDefault="005F751C" w:rsidP="005F751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F751C" w:rsidRDefault="005F751C" w:rsidP="005F751C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6D4AB3" w:rsidRPr="006A5DF1" w:rsidRDefault="005F751C" w:rsidP="00D01D0E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2"/>
          <w:szCs w:val="22"/>
        </w:rPr>
        <w:t xml:space="preserve">Bohdan Kozak </w:t>
      </w:r>
    </w:p>
    <w:sectPr w:rsidR="006D4AB3" w:rsidRPr="006A5DF1" w:rsidSect="00D723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EA3" w:rsidRDefault="00D56EA3">
      <w:r>
        <w:separator/>
      </w:r>
    </w:p>
  </w:endnote>
  <w:endnote w:type="continuationSeparator" w:id="0">
    <w:p w:rsidR="00D56EA3" w:rsidRDefault="00D56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59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59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B599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84358" w:rsidRPr="0068435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EA3" w:rsidRDefault="00D56EA3">
      <w:r>
        <w:separator/>
      </w:r>
    </w:p>
  </w:footnote>
  <w:footnote w:type="continuationSeparator" w:id="0">
    <w:p w:rsidR="00D56EA3" w:rsidRDefault="00D56E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B9" w:rsidRDefault="00833A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B9" w:rsidRDefault="00833A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B9" w:rsidRDefault="00833A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1788"/>
    <w:multiLevelType w:val="hybridMultilevel"/>
    <w:tmpl w:val="6D7803EA"/>
    <w:lvl w:ilvl="0" w:tplc="817C1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4CE0C44"/>
    <w:multiLevelType w:val="hybridMultilevel"/>
    <w:tmpl w:val="5F14103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AB9"/>
    <w:rsid w:val="00007DB5"/>
    <w:rsid w:val="00031374"/>
    <w:rsid w:val="00044F88"/>
    <w:rsid w:val="000A1097"/>
    <w:rsid w:val="000E2A8F"/>
    <w:rsid w:val="000E6480"/>
    <w:rsid w:val="0012774F"/>
    <w:rsid w:val="00144B7A"/>
    <w:rsid w:val="00180C6E"/>
    <w:rsid w:val="00184FC0"/>
    <w:rsid w:val="001E17F9"/>
    <w:rsid w:val="00220165"/>
    <w:rsid w:val="002718C7"/>
    <w:rsid w:val="0029606A"/>
    <w:rsid w:val="002D73CD"/>
    <w:rsid w:val="00307A86"/>
    <w:rsid w:val="004039C6"/>
    <w:rsid w:val="004109FF"/>
    <w:rsid w:val="004848F3"/>
    <w:rsid w:val="004A75F2"/>
    <w:rsid w:val="004B3F94"/>
    <w:rsid w:val="005144A9"/>
    <w:rsid w:val="00520165"/>
    <w:rsid w:val="0053093B"/>
    <w:rsid w:val="0054661D"/>
    <w:rsid w:val="005B1B08"/>
    <w:rsid w:val="005F751C"/>
    <w:rsid w:val="00632C3C"/>
    <w:rsid w:val="00662BDB"/>
    <w:rsid w:val="00684358"/>
    <w:rsid w:val="006A5DF1"/>
    <w:rsid w:val="006B7198"/>
    <w:rsid w:val="006D4AB3"/>
    <w:rsid w:val="006F3B81"/>
    <w:rsid w:val="00741DD5"/>
    <w:rsid w:val="007D7198"/>
    <w:rsid w:val="00833AB9"/>
    <w:rsid w:val="00870F9F"/>
    <w:rsid w:val="008804B6"/>
    <w:rsid w:val="00897AB0"/>
    <w:rsid w:val="008A3553"/>
    <w:rsid w:val="008D30BD"/>
    <w:rsid w:val="009121F8"/>
    <w:rsid w:val="0096662A"/>
    <w:rsid w:val="00967098"/>
    <w:rsid w:val="00991A17"/>
    <w:rsid w:val="00A8567D"/>
    <w:rsid w:val="00A905AC"/>
    <w:rsid w:val="00AD776B"/>
    <w:rsid w:val="00B163B1"/>
    <w:rsid w:val="00B8422D"/>
    <w:rsid w:val="00BA6584"/>
    <w:rsid w:val="00BB3F91"/>
    <w:rsid w:val="00BE7BFD"/>
    <w:rsid w:val="00C24148"/>
    <w:rsid w:val="00C370F2"/>
    <w:rsid w:val="00C44EEC"/>
    <w:rsid w:val="00D01D0E"/>
    <w:rsid w:val="00D22FFA"/>
    <w:rsid w:val="00D56EA3"/>
    <w:rsid w:val="00D72330"/>
    <w:rsid w:val="00D80C36"/>
    <w:rsid w:val="00D8461B"/>
    <w:rsid w:val="00D915F2"/>
    <w:rsid w:val="00DB5997"/>
    <w:rsid w:val="00DF32E8"/>
    <w:rsid w:val="00DF53CA"/>
    <w:rsid w:val="00E21B49"/>
    <w:rsid w:val="00E2789F"/>
    <w:rsid w:val="00E72428"/>
    <w:rsid w:val="00E74BC3"/>
    <w:rsid w:val="00EA14B3"/>
    <w:rsid w:val="00EA416E"/>
    <w:rsid w:val="00F67C9E"/>
    <w:rsid w:val="00F86AE8"/>
    <w:rsid w:val="00F93FA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662A"/>
  </w:style>
  <w:style w:type="paragraph" w:styleId="Nagwek1">
    <w:name w:val="heading 1"/>
    <w:basedOn w:val="Normalny"/>
    <w:next w:val="Normalny"/>
    <w:link w:val="Nagwek1Znak"/>
    <w:qFormat/>
    <w:rsid w:val="009666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666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666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666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662A"/>
  </w:style>
  <w:style w:type="paragraph" w:styleId="Tekstpodstawowywcity">
    <w:name w:val="Body Text Indent"/>
    <w:basedOn w:val="Normalny"/>
    <w:rsid w:val="009666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666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666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6662A"/>
    <w:rPr>
      <w:sz w:val="28"/>
    </w:rPr>
  </w:style>
  <w:style w:type="paragraph" w:styleId="Tekstpodstawowywcity3">
    <w:name w:val="Body Text Indent 3"/>
    <w:basedOn w:val="Normalny"/>
    <w:rsid w:val="009666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7233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723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767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2021-04-14T10:13:00Z</cp:lastPrinted>
  <dcterms:created xsi:type="dcterms:W3CDTF">2021-04-14T14:00:00Z</dcterms:created>
  <dcterms:modified xsi:type="dcterms:W3CDTF">2021-04-14T14:00:00Z</dcterms:modified>
</cp:coreProperties>
</file>