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F01" w:rsidRPr="00581F01" w:rsidRDefault="00581F01" w:rsidP="00FA4697">
      <w:pPr>
        <w:rPr>
          <w:b/>
          <w:bCs/>
        </w:rPr>
      </w:pPr>
      <w:bookmarkStart w:id="0" w:name="_GoBack"/>
      <w:bookmarkEnd w:id="0"/>
      <w:r w:rsidRPr="00581F01">
        <w:rPr>
          <w:b/>
          <w:bCs/>
        </w:rPr>
        <w:t>Szpital Wojewódzki w Poznaniu</w:t>
      </w:r>
    </w:p>
    <w:p w:rsidR="00280CF6" w:rsidRDefault="00581F01" w:rsidP="00FA4697">
      <w:pPr>
        <w:rPr>
          <w:b/>
          <w:bCs/>
        </w:rPr>
      </w:pPr>
      <w:r w:rsidRPr="00581F01">
        <w:rPr>
          <w:b/>
          <w:bCs/>
        </w:rPr>
        <w:t>Dział Zamówień Publicznych</w:t>
      </w:r>
    </w:p>
    <w:p w:rsidR="00280CF6" w:rsidRDefault="00581F01" w:rsidP="00280CF6">
      <w:pPr>
        <w:rPr>
          <w:b/>
          <w:bCs/>
        </w:rPr>
      </w:pPr>
      <w:r w:rsidRPr="00581F01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581F01">
        <w:rPr>
          <w:b/>
          <w:bCs/>
        </w:rPr>
        <w:t>7/19</w:t>
      </w:r>
    </w:p>
    <w:p w:rsidR="00280CF6" w:rsidRDefault="00581F01" w:rsidP="00280CF6">
      <w:pPr>
        <w:rPr>
          <w:b/>
          <w:bCs/>
        </w:rPr>
      </w:pPr>
      <w:r w:rsidRPr="00581F01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581F01">
        <w:rPr>
          <w:b/>
          <w:bCs/>
        </w:rPr>
        <w:t>Poznań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81F01" w:rsidRPr="00581F01">
        <w:rPr>
          <w:b/>
          <w:bCs/>
        </w:rPr>
        <w:t>SZW/DZP/40/2020/53</w:t>
      </w:r>
      <w:r>
        <w:tab/>
        <w:t xml:space="preserve"> </w:t>
      </w:r>
      <w:r w:rsidR="00581F01" w:rsidRPr="00581F01">
        <w:t>Poznań</w:t>
      </w:r>
      <w:r>
        <w:t xml:space="preserve"> dnia: </w:t>
      </w:r>
      <w:r w:rsidR="00581F01" w:rsidRPr="00581F01">
        <w:t>2021-04-07</w:t>
      </w:r>
    </w:p>
    <w:p w:rsidR="00280CF6" w:rsidRDefault="00105A3D" w:rsidP="00280CF6">
      <w:pPr>
        <w:ind w:left="5245"/>
        <w:rPr>
          <w:b/>
        </w:rPr>
      </w:pPr>
      <w:r>
        <w:rPr>
          <w:b/>
        </w:rPr>
        <w:t>DO WYKONAWCÓW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581F01" w:rsidRPr="00581F01">
        <w:t>(</w:t>
      </w:r>
      <w:proofErr w:type="spellStart"/>
      <w:r w:rsidR="00581F01" w:rsidRPr="00581F01">
        <w:t>t.j</w:t>
      </w:r>
      <w:proofErr w:type="spellEnd"/>
      <w:r w:rsidR="00581F01" w:rsidRPr="00581F01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581F01" w:rsidRPr="00581F01">
        <w:rPr>
          <w:b/>
          <w:bCs/>
        </w:rPr>
        <w:t>przetarg</w:t>
      </w:r>
      <w:r w:rsidR="00105A3D">
        <w:rPr>
          <w:b/>
          <w:bCs/>
        </w:rPr>
        <w:t>u</w:t>
      </w:r>
      <w:r w:rsidR="00581F01" w:rsidRPr="00581F01">
        <w:rPr>
          <w:b/>
          <w:bCs/>
        </w:rPr>
        <w:t xml:space="preserve">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581F01" w:rsidP="00F761BD">
      <w:pPr>
        <w:spacing w:before="120" w:after="240"/>
        <w:jc w:val="center"/>
        <w:rPr>
          <w:b/>
        </w:rPr>
      </w:pPr>
      <w:r w:rsidRPr="00581F01">
        <w:rPr>
          <w:b/>
        </w:rPr>
        <w:t>Dostawa antybiotyków, leków p/wirusowych o raz p/grzybiczych dla Szpitala Wojewódzkiego w Poznaniu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NEUCA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58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TORUŃ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</w:t>
            </w:r>
            <w:r>
              <w:t xml:space="preserve">: </w:t>
            </w:r>
            <w:r w:rsidRPr="00581F01">
              <w:t>Pakiet nr 1</w:t>
            </w:r>
            <w:r>
              <w:t xml:space="preserve"> za cenę </w:t>
            </w:r>
            <w:r w:rsidRPr="00581F01">
              <w:rPr>
                <w:b/>
              </w:rPr>
              <w:t>51 145.90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NEUCA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58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TORUŃ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</w:t>
            </w:r>
            <w:r>
              <w:t xml:space="preserve">: </w:t>
            </w:r>
            <w:r w:rsidRPr="00581F01">
              <w:t>Pakiet nr 2</w:t>
            </w:r>
            <w:r>
              <w:t xml:space="preserve"> za cenę </w:t>
            </w:r>
            <w:r w:rsidRPr="00581F01">
              <w:rPr>
                <w:b/>
              </w:rPr>
              <w:t>27 786.75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</w:t>
            </w:r>
            <w:r>
              <w:t xml:space="preserve">: </w:t>
            </w:r>
            <w:r w:rsidRPr="00581F01">
              <w:t>Pakiet nr 4</w:t>
            </w:r>
            <w:r>
              <w:t xml:space="preserve"> za cenę </w:t>
            </w:r>
            <w:r w:rsidRPr="00581F01">
              <w:rPr>
                <w:b/>
              </w:rPr>
              <w:t>43 000.50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lastRenderedPageBreak/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5</w:t>
            </w:r>
            <w:r>
              <w:t xml:space="preserve">: </w:t>
            </w:r>
            <w:r w:rsidRPr="00581F01">
              <w:t>Pakiet nr 5</w:t>
            </w:r>
            <w:r>
              <w:t xml:space="preserve"> za cenę </w:t>
            </w:r>
            <w:r w:rsidRPr="00581F01">
              <w:rPr>
                <w:b/>
              </w:rPr>
              <w:t>4 787.50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6</w:t>
            </w:r>
            <w:r>
              <w:t xml:space="preserve">: </w:t>
            </w:r>
            <w:r w:rsidRPr="00581F01">
              <w:t>Pakiet nr 6</w:t>
            </w:r>
            <w:r>
              <w:t xml:space="preserve"> za cenę </w:t>
            </w:r>
            <w:r w:rsidRPr="00581F01">
              <w:rPr>
                <w:b/>
              </w:rPr>
              <w:t>52 140.40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NEUCA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58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TORUŃ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7</w:t>
            </w:r>
            <w:r>
              <w:t xml:space="preserve">: </w:t>
            </w:r>
            <w:r w:rsidRPr="00581F01">
              <w:t>Pakiet nr 7</w:t>
            </w:r>
            <w:r>
              <w:t xml:space="preserve"> za cenę </w:t>
            </w:r>
            <w:r w:rsidRPr="00581F01">
              <w:rPr>
                <w:b/>
              </w:rPr>
              <w:t>64 537.04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8</w:t>
            </w:r>
            <w:r>
              <w:t xml:space="preserve">: </w:t>
            </w:r>
            <w:r w:rsidRPr="00581F01">
              <w:t>Pakiet nr 8</w:t>
            </w:r>
            <w:r>
              <w:t xml:space="preserve"> za cenę </w:t>
            </w:r>
            <w:r w:rsidRPr="00581F01">
              <w:rPr>
                <w:b/>
              </w:rPr>
              <w:t>28 891.50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10</w:t>
            </w:r>
            <w:r>
              <w:t xml:space="preserve">: </w:t>
            </w:r>
            <w:r w:rsidRPr="00581F01">
              <w:t>Pakiet nr 10</w:t>
            </w:r>
            <w:r>
              <w:t xml:space="preserve"> za cenę </w:t>
            </w:r>
            <w:r w:rsidRPr="00581F01">
              <w:rPr>
                <w:b/>
              </w:rPr>
              <w:t>70 129.80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11</w:t>
            </w:r>
            <w:r>
              <w:t xml:space="preserve">: </w:t>
            </w:r>
            <w:r w:rsidRPr="00581F01">
              <w:t>Pakiet nr 11</w:t>
            </w:r>
            <w:r>
              <w:t xml:space="preserve"> za cenę </w:t>
            </w:r>
            <w:r w:rsidRPr="00581F01">
              <w:rPr>
                <w:b/>
              </w:rPr>
              <w:t>17 855.64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12</w:t>
            </w:r>
            <w:r>
              <w:t xml:space="preserve">: </w:t>
            </w:r>
            <w:r w:rsidRPr="00581F01">
              <w:t>Pakiet nr 12</w:t>
            </w:r>
            <w:r>
              <w:t xml:space="preserve"> za cenę </w:t>
            </w:r>
            <w:r w:rsidRPr="00581F01">
              <w:rPr>
                <w:b/>
              </w:rPr>
              <w:t>13 348.80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13</w:t>
            </w:r>
            <w:r>
              <w:t xml:space="preserve">: </w:t>
            </w:r>
            <w:r w:rsidRPr="00581F01">
              <w:t>Pakiet nr 13</w:t>
            </w:r>
            <w:r>
              <w:t xml:space="preserve"> za cenę </w:t>
            </w:r>
            <w:r w:rsidRPr="00581F01">
              <w:rPr>
                <w:b/>
              </w:rPr>
              <w:t>65 059.20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14</w:t>
            </w:r>
            <w:r>
              <w:t xml:space="preserve">: </w:t>
            </w:r>
            <w:r w:rsidRPr="00581F01">
              <w:t>Pakiet nr 14</w:t>
            </w:r>
            <w:r>
              <w:t xml:space="preserve"> za cenę </w:t>
            </w:r>
            <w:r w:rsidRPr="00581F01">
              <w:rPr>
                <w:b/>
              </w:rPr>
              <w:t>16 854.48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Fresenius</w:t>
            </w:r>
            <w:proofErr w:type="spellEnd"/>
            <w:r w:rsidRPr="00581F01">
              <w:rPr>
                <w:b/>
              </w:rPr>
              <w:t xml:space="preserve"> </w:t>
            </w:r>
            <w:proofErr w:type="spellStart"/>
            <w:r w:rsidRPr="00581F01">
              <w:rPr>
                <w:b/>
              </w:rPr>
              <w:t>Kabi</w:t>
            </w:r>
            <w:proofErr w:type="spellEnd"/>
            <w:r w:rsidRPr="00581F01">
              <w:rPr>
                <w:b/>
              </w:rPr>
              <w:t xml:space="preserve"> Polska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134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Warszawa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15</w:t>
            </w:r>
            <w:r>
              <w:t xml:space="preserve">: </w:t>
            </w:r>
            <w:r w:rsidRPr="00581F01">
              <w:t>Pakiet nr 15</w:t>
            </w:r>
            <w:r>
              <w:t xml:space="preserve"> za cenę </w:t>
            </w:r>
            <w:r w:rsidRPr="00581F01">
              <w:rPr>
                <w:b/>
              </w:rPr>
              <w:t>28 625.40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16</w:t>
            </w:r>
            <w:r>
              <w:t xml:space="preserve">: </w:t>
            </w:r>
            <w:r w:rsidRPr="00581F01">
              <w:t>Pakiet nr 16</w:t>
            </w:r>
            <w:r>
              <w:t xml:space="preserve"> za cenę </w:t>
            </w:r>
            <w:r w:rsidRPr="00581F01">
              <w:rPr>
                <w:b/>
              </w:rPr>
              <w:t>14 680.00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17</w:t>
            </w:r>
            <w:r>
              <w:t xml:space="preserve">: </w:t>
            </w:r>
            <w:r w:rsidRPr="00581F01">
              <w:t>Pakiet nr 17</w:t>
            </w:r>
            <w:r>
              <w:t xml:space="preserve"> za cenę </w:t>
            </w:r>
            <w:r w:rsidRPr="00581F01">
              <w:rPr>
                <w:b/>
              </w:rPr>
              <w:t>67 277.00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ASCLEPIOS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44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19</w:t>
            </w:r>
            <w:r>
              <w:t xml:space="preserve">: </w:t>
            </w:r>
            <w:r w:rsidRPr="00581F01">
              <w:t>Pakiet nr 19</w:t>
            </w:r>
            <w:r>
              <w:t xml:space="preserve"> za cenę </w:t>
            </w:r>
            <w:r w:rsidRPr="00581F01">
              <w:rPr>
                <w:b/>
              </w:rPr>
              <w:t>51 561.00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20</w:t>
            </w:r>
            <w:r>
              <w:t xml:space="preserve">: </w:t>
            </w:r>
            <w:r w:rsidRPr="00581F01">
              <w:t>Pakiet nr 20</w:t>
            </w:r>
            <w:r>
              <w:t xml:space="preserve"> za cenę </w:t>
            </w:r>
            <w:r w:rsidRPr="00581F01">
              <w:rPr>
                <w:b/>
              </w:rPr>
              <w:t>16 875.00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21</w:t>
            </w:r>
            <w:r>
              <w:t xml:space="preserve">: </w:t>
            </w:r>
            <w:r w:rsidRPr="00581F01">
              <w:t>Pakiet nr 21</w:t>
            </w:r>
            <w:r>
              <w:t xml:space="preserve"> za cenę </w:t>
            </w:r>
            <w:r w:rsidRPr="00581F01">
              <w:rPr>
                <w:b/>
              </w:rPr>
              <w:t>878.20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Fresenius</w:t>
            </w:r>
            <w:proofErr w:type="spellEnd"/>
            <w:r w:rsidRPr="00581F01">
              <w:rPr>
                <w:b/>
              </w:rPr>
              <w:t xml:space="preserve"> </w:t>
            </w:r>
            <w:proofErr w:type="spellStart"/>
            <w:r w:rsidRPr="00581F01">
              <w:rPr>
                <w:b/>
              </w:rPr>
              <w:t>Kabi</w:t>
            </w:r>
            <w:proofErr w:type="spellEnd"/>
            <w:r w:rsidRPr="00581F01">
              <w:rPr>
                <w:b/>
              </w:rPr>
              <w:t xml:space="preserve"> Polska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134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Warszawa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22</w:t>
            </w:r>
            <w:r>
              <w:t xml:space="preserve">: </w:t>
            </w:r>
            <w:r w:rsidRPr="00581F01">
              <w:t>Pakiet nr 22</w:t>
            </w:r>
            <w:r>
              <w:t xml:space="preserve"> za cenę </w:t>
            </w:r>
            <w:r w:rsidRPr="00581F01">
              <w:rPr>
                <w:b/>
              </w:rPr>
              <w:t>90 605.50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24</w:t>
            </w:r>
            <w:r>
              <w:t xml:space="preserve">: </w:t>
            </w:r>
            <w:r w:rsidRPr="00581F01">
              <w:t>Pakiet nr 24</w:t>
            </w:r>
            <w:r>
              <w:t xml:space="preserve"> za cenę </w:t>
            </w:r>
            <w:r w:rsidRPr="00581F01">
              <w:rPr>
                <w:b/>
              </w:rPr>
              <w:t>2 495.00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26</w:t>
            </w:r>
            <w:r>
              <w:t xml:space="preserve">: </w:t>
            </w:r>
            <w:r w:rsidRPr="00581F01">
              <w:t>Pakiet nr 26</w:t>
            </w:r>
            <w:r>
              <w:t xml:space="preserve"> za cenę </w:t>
            </w:r>
            <w:r w:rsidRPr="00581F01">
              <w:rPr>
                <w:b/>
              </w:rPr>
              <w:t>7 560.00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Lek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Podlipie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16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95-010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Stryków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28</w:t>
            </w:r>
            <w:r>
              <w:t xml:space="preserve">: </w:t>
            </w:r>
            <w:r w:rsidRPr="00581F01">
              <w:t>Pakiet nr 28</w:t>
            </w:r>
            <w:r>
              <w:t xml:space="preserve"> za cenę </w:t>
            </w:r>
            <w:r w:rsidRPr="00581F01">
              <w:rPr>
                <w:b/>
              </w:rPr>
              <w:t>194 400.00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Centrala Farmaceutyczna Cefarm SA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Jana Kazimierza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16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Warszawa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29</w:t>
            </w:r>
            <w:r>
              <w:t xml:space="preserve">: </w:t>
            </w:r>
            <w:r w:rsidRPr="00581F01">
              <w:t>Pakiet nr 29</w:t>
            </w:r>
            <w:r>
              <w:t xml:space="preserve"> za cenę </w:t>
            </w:r>
            <w:r w:rsidRPr="00581F01">
              <w:rPr>
                <w:b/>
              </w:rPr>
              <w:t>14 614.00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30</w:t>
            </w:r>
            <w:r>
              <w:t xml:space="preserve">: </w:t>
            </w:r>
            <w:r w:rsidRPr="00581F01">
              <w:t>Pakiet nr 30</w:t>
            </w:r>
            <w:r>
              <w:t xml:space="preserve"> za cenę </w:t>
            </w:r>
            <w:r w:rsidRPr="00581F01">
              <w:rPr>
                <w:b/>
              </w:rPr>
              <w:t>43 730.81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32</w:t>
            </w:r>
            <w:r>
              <w:t xml:space="preserve">: </w:t>
            </w:r>
            <w:r w:rsidRPr="00581F01">
              <w:t>Pakiet nr 32</w:t>
            </w:r>
            <w:r>
              <w:t xml:space="preserve"> za cenę </w:t>
            </w:r>
            <w:r w:rsidRPr="00581F01">
              <w:rPr>
                <w:b/>
              </w:rPr>
              <w:t>7 028.86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NEUCA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58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TORUŃ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33</w:t>
            </w:r>
            <w:r>
              <w:t xml:space="preserve">: </w:t>
            </w:r>
            <w:r w:rsidRPr="00581F01">
              <w:t>Pakiet nr 33</w:t>
            </w:r>
            <w:r>
              <w:t xml:space="preserve"> za cenę </w:t>
            </w:r>
            <w:r w:rsidRPr="00581F01">
              <w:rPr>
                <w:b/>
              </w:rPr>
              <w:t>2 937.00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34</w:t>
            </w:r>
            <w:r>
              <w:t xml:space="preserve">: </w:t>
            </w:r>
            <w:r w:rsidRPr="00581F01">
              <w:t>Pakiet nr 34</w:t>
            </w:r>
            <w:r>
              <w:t xml:space="preserve"> za cenę </w:t>
            </w:r>
            <w:r w:rsidRPr="00581F01">
              <w:rPr>
                <w:b/>
              </w:rPr>
              <w:t>1 571.83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35</w:t>
            </w:r>
            <w:r>
              <w:t xml:space="preserve">: </w:t>
            </w:r>
            <w:r w:rsidRPr="00581F01">
              <w:t>Pakiet nr 35</w:t>
            </w:r>
            <w:r>
              <w:t xml:space="preserve"> za cenę </w:t>
            </w:r>
            <w:r w:rsidRPr="00581F01">
              <w:rPr>
                <w:b/>
              </w:rPr>
              <w:t>1 476.30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36</w:t>
            </w:r>
            <w:r>
              <w:t xml:space="preserve">: </w:t>
            </w:r>
            <w:r w:rsidRPr="00581F01">
              <w:t>Pakiet nr 36</w:t>
            </w:r>
            <w:r>
              <w:t xml:space="preserve"> za cenę </w:t>
            </w:r>
            <w:r w:rsidRPr="00581F01">
              <w:rPr>
                <w:b/>
              </w:rPr>
              <w:t>1 874.34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37</w:t>
            </w:r>
            <w:r>
              <w:t xml:space="preserve">: </w:t>
            </w:r>
            <w:r w:rsidRPr="00581F01">
              <w:t>Pakiet nr 37</w:t>
            </w:r>
            <w:r>
              <w:t xml:space="preserve"> za cenę </w:t>
            </w:r>
            <w:r w:rsidRPr="00581F01">
              <w:rPr>
                <w:b/>
              </w:rPr>
              <w:t>84 160.00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Bialmed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Kazimierzowska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46/48/35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Warszawa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38</w:t>
            </w:r>
            <w:r>
              <w:t xml:space="preserve">: </w:t>
            </w:r>
            <w:r w:rsidRPr="00581F01">
              <w:t>Pakiet nr 38</w:t>
            </w:r>
            <w:r>
              <w:t xml:space="preserve"> za cenę </w:t>
            </w:r>
            <w:r w:rsidRPr="00581F01">
              <w:rPr>
                <w:b/>
              </w:rPr>
              <w:t>77 112.00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Salus</w:t>
            </w:r>
            <w:proofErr w:type="spellEnd"/>
            <w:r w:rsidRPr="00581F01">
              <w:rPr>
                <w:b/>
              </w:rPr>
              <w:t xml:space="preserve"> International Sp. z o.o. Hurtownia Farmaceutyczna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9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39</w:t>
            </w:r>
            <w:r>
              <w:t xml:space="preserve">: </w:t>
            </w:r>
            <w:r w:rsidRPr="00581F01">
              <w:t>Pakiet nr 39</w:t>
            </w:r>
            <w:r>
              <w:t xml:space="preserve"> za cenę </w:t>
            </w:r>
            <w:r w:rsidRPr="00581F01">
              <w:rPr>
                <w:b/>
              </w:rPr>
              <w:t>3 562.46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40</w:t>
            </w:r>
            <w:r>
              <w:t xml:space="preserve">: </w:t>
            </w:r>
            <w:r w:rsidRPr="00581F01">
              <w:t>Pakiet nr 40</w:t>
            </w:r>
            <w:r>
              <w:t xml:space="preserve"> za cenę </w:t>
            </w:r>
            <w:r w:rsidRPr="00581F01">
              <w:rPr>
                <w:b/>
              </w:rPr>
              <w:t>6 246.50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Urtica Sp. z o. 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ul. Krzemieniecka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120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41</w:t>
            </w:r>
            <w:r>
              <w:t xml:space="preserve">: </w:t>
            </w:r>
            <w:r w:rsidRPr="00581F01">
              <w:t>Pakiet nr 41</w:t>
            </w:r>
            <w:r>
              <w:t xml:space="preserve"> za cenę </w:t>
            </w:r>
            <w:r w:rsidRPr="00581F01">
              <w:rPr>
                <w:b/>
              </w:rPr>
              <w:t>4 510.05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ASCLEPIOS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44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42</w:t>
            </w:r>
            <w:r>
              <w:t xml:space="preserve">: </w:t>
            </w:r>
            <w:r w:rsidRPr="00581F01">
              <w:t>Pakiet nr 42</w:t>
            </w:r>
            <w:r>
              <w:t xml:space="preserve"> za cenę </w:t>
            </w:r>
            <w:r w:rsidRPr="00581F01">
              <w:rPr>
                <w:b/>
              </w:rPr>
              <w:t>12 435.10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Fresenius</w:t>
            </w:r>
            <w:proofErr w:type="spellEnd"/>
            <w:r w:rsidRPr="00581F01">
              <w:rPr>
                <w:b/>
              </w:rPr>
              <w:t xml:space="preserve"> </w:t>
            </w:r>
            <w:proofErr w:type="spellStart"/>
            <w:r w:rsidRPr="00581F01">
              <w:rPr>
                <w:b/>
              </w:rPr>
              <w:t>Kabi</w:t>
            </w:r>
            <w:proofErr w:type="spellEnd"/>
            <w:r w:rsidRPr="00581F01">
              <w:rPr>
                <w:b/>
              </w:rPr>
              <w:t xml:space="preserve"> Polska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134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Warszawa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43</w:t>
            </w:r>
            <w:r>
              <w:t xml:space="preserve">: </w:t>
            </w:r>
            <w:r w:rsidRPr="00581F01">
              <w:t>Pakiet nr 43</w:t>
            </w:r>
            <w:r>
              <w:t xml:space="preserve"> za cenę </w:t>
            </w:r>
            <w:r w:rsidRPr="00581F01">
              <w:rPr>
                <w:b/>
              </w:rPr>
              <w:t>20 628.00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ASCLEPIOS S.A.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581F0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44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Wrocław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44</w:t>
            </w:r>
            <w:r>
              <w:t xml:space="preserve">: </w:t>
            </w:r>
            <w:r w:rsidRPr="00581F01">
              <w:t>Pakiet nr 44</w:t>
            </w:r>
            <w:r>
              <w:t xml:space="preserve"> za cenę </w:t>
            </w:r>
            <w:r w:rsidRPr="00581F01">
              <w:rPr>
                <w:b/>
              </w:rPr>
              <w:t>176 904.00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  <w:tr w:rsidR="00581F01" w:rsidTr="00105A3D">
        <w:trPr>
          <w:cantSplit/>
        </w:trPr>
        <w:tc>
          <w:tcPr>
            <w:tcW w:w="9210" w:type="dxa"/>
          </w:tcPr>
          <w:p w:rsidR="00581F01" w:rsidRDefault="00581F01" w:rsidP="00105A3D">
            <w:pPr>
              <w:spacing w:before="60"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Farmacol Logistyka Sp. z o.o.</w:t>
            </w:r>
          </w:p>
          <w:p w:rsidR="00581F01" w:rsidRDefault="00581F01" w:rsidP="00105A3D">
            <w:pPr>
              <w:spacing w:after="4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77</w:t>
            </w:r>
          </w:p>
          <w:p w:rsidR="00581F01" w:rsidRDefault="00581F01" w:rsidP="00105A3D">
            <w:pPr>
              <w:spacing w:after="60"/>
              <w:ind w:left="142"/>
              <w:jc w:val="both"/>
              <w:rPr>
                <w:b/>
              </w:rPr>
            </w:pPr>
            <w:r w:rsidRPr="00581F0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581F01">
              <w:rPr>
                <w:b/>
              </w:rPr>
              <w:t>Katowice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>
              <w:t>na:</w:t>
            </w:r>
          </w:p>
          <w:p w:rsidR="00581F01" w:rsidRDefault="00581F01" w:rsidP="00105A3D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81F01">
              <w:t>47</w:t>
            </w:r>
            <w:r>
              <w:t xml:space="preserve">: </w:t>
            </w:r>
            <w:r w:rsidRPr="00581F01">
              <w:t>Pakiet nr 47</w:t>
            </w:r>
            <w:r>
              <w:t xml:space="preserve"> za cenę </w:t>
            </w:r>
            <w:r w:rsidRPr="00581F01">
              <w:rPr>
                <w:b/>
              </w:rPr>
              <w:t>5 544.50 zł</w:t>
            </w:r>
          </w:p>
          <w:p w:rsidR="00581F01" w:rsidRDefault="00581F01" w:rsidP="00105A3D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81F01" w:rsidRDefault="00581F01" w:rsidP="00105A3D">
            <w:pPr>
              <w:spacing w:after="60"/>
              <w:ind w:left="142"/>
              <w:jc w:val="both"/>
            </w:pPr>
            <w:r w:rsidRPr="00581F01">
              <w:t xml:space="preserve">Oferta spełnia wszystkie wymagania </w:t>
            </w:r>
            <w:proofErr w:type="spellStart"/>
            <w:r w:rsidRPr="00581F01">
              <w:t>formalno</w:t>
            </w:r>
            <w:proofErr w:type="spellEnd"/>
            <w:r w:rsidRPr="00581F01">
              <w:t xml:space="preserve"> prawne i jest zgodna z zapisami SIWZ.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- 98.88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98,88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- 88.41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88,41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- 87.64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87,64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- 85.00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85,00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- 99.21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99,21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97,80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93,16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98,20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- 81.69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81,69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- 81.53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81,53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- 98.13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98,13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97,75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97,72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- 99.62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99,62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99,11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98,67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98,67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93,41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92,89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- 92.86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92,86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- 92.59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92,59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- 99.90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99,90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99,38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98,99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98,99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99,33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- 99.14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99,14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- 97.28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97,28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Lek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16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- 80.17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80,17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97,20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97,20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- 96.79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96,79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98,95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- 59.35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59,35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- 57.67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57,67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- 57.67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57,67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- 97.79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97,79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- 81.72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81,72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- 81.72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81,72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- 95.86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95,86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- 73.30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73,30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- 66.56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66,56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- 93.98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93,98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93,53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- 92.05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92,05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- 77.22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77,22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- 90.84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90,84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- 99.49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99,49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99,48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- 99.06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99,06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- 97.17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97,17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Bialmed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46/48/35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98,10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- 96.63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96,63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- 84.69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84,69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Sanofi</w:t>
            </w:r>
            <w:proofErr w:type="spellEnd"/>
            <w:r w:rsidRPr="00581F01">
              <w:rPr>
                <w:sz w:val="18"/>
                <w:szCs w:val="18"/>
              </w:rPr>
              <w:t xml:space="preserve"> - </w:t>
            </w:r>
            <w:proofErr w:type="spellStart"/>
            <w:r w:rsidRPr="00581F01">
              <w:rPr>
                <w:sz w:val="18"/>
                <w:szCs w:val="18"/>
              </w:rPr>
              <w:t>Aventis</w:t>
            </w:r>
            <w:proofErr w:type="spellEnd"/>
            <w:r w:rsidRPr="00581F01">
              <w:rPr>
                <w:sz w:val="18"/>
                <w:szCs w:val="18"/>
              </w:rPr>
              <w:t xml:space="preserve">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- 73.72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73,72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- 58.69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58,69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- 14.38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14,38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- 12.26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12,26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- 9.71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9,71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"</w:t>
            </w:r>
            <w:proofErr w:type="spellStart"/>
            <w:r w:rsidRPr="00581F01">
              <w:rPr>
                <w:sz w:val="18"/>
                <w:szCs w:val="18"/>
              </w:rPr>
              <w:t>Medicare</w:t>
            </w:r>
            <w:proofErr w:type="spellEnd"/>
            <w:r w:rsidRPr="00581F01">
              <w:rPr>
                <w:sz w:val="18"/>
                <w:szCs w:val="18"/>
              </w:rPr>
              <w:t xml:space="preserve">" Sp. </w:t>
            </w:r>
            <w:proofErr w:type="spellStart"/>
            <w:r w:rsidRPr="00581F01">
              <w:rPr>
                <w:sz w:val="18"/>
                <w:szCs w:val="18"/>
              </w:rPr>
              <w:t>zo.o</w:t>
            </w:r>
            <w:proofErr w:type="spellEnd"/>
            <w:r w:rsidRPr="00581F01">
              <w:rPr>
                <w:sz w:val="18"/>
                <w:szCs w:val="18"/>
              </w:rPr>
              <w:t>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Białobrzeska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45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41-409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Mysłowice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- 97.93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97,93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99,84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- 98.77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98,77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97,50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97,16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93,33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Lek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16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Centrala Farmaceutyczna Cefarm SA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16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- 99.90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99,90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- 99.90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99,90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99,30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- 96.99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96,99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97,40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- 95.41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95,41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- 92.29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92,29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- 87.29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87,29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- 77.66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77,66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- 77.19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77,19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- 76.45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76,45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- 75.72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75,72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- 65.97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65,97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- 61.24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61,24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- 58.41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58,41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- 34.91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34,91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- 99.22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99,22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- 98.57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98,57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- 81.20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81,20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- 80.97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80,97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99,85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- 98.52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98,52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- 52.99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52,99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- 51.95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51,95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- 98.75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98,75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97,75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- 93.32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93,32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- 89.00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89,00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99,89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- 99.80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99,80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InPharm</w:t>
            </w:r>
            <w:proofErr w:type="spellEnd"/>
            <w:r w:rsidRPr="00581F01">
              <w:rPr>
                <w:sz w:val="18"/>
                <w:szCs w:val="18"/>
              </w:rPr>
              <w:t xml:space="preserve">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Strumykowa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28/11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03-138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- 95.20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95,20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Bialmed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46/48/35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Delfarma</w:t>
            </w:r>
            <w:proofErr w:type="spellEnd"/>
            <w:r w:rsidRPr="00581F01">
              <w:rPr>
                <w:sz w:val="18"/>
                <w:szCs w:val="18"/>
              </w:rPr>
              <w:t xml:space="preserve">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111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- 94.26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94,26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- 84.73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84,73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- 80.29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80,29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- 80.26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80,26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- 78.93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78,93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- 58.70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58,70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- 48.25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48,25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- 96.26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96,26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Centrala Farmaceutyczna Cefarm SA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16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- 94.03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94,03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- 83.42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83,42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- 71.89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71,89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Fresenius</w:t>
            </w:r>
            <w:proofErr w:type="spellEnd"/>
            <w:r w:rsidRPr="00581F01">
              <w:rPr>
                <w:sz w:val="18"/>
                <w:szCs w:val="18"/>
              </w:rPr>
              <w:t xml:space="preserve"> </w:t>
            </w:r>
            <w:proofErr w:type="spellStart"/>
            <w:r w:rsidRPr="00581F01">
              <w:rPr>
                <w:sz w:val="18"/>
                <w:szCs w:val="18"/>
              </w:rPr>
              <w:t>Kabi</w:t>
            </w:r>
            <w:proofErr w:type="spellEnd"/>
            <w:r w:rsidRPr="00581F01">
              <w:rPr>
                <w:sz w:val="18"/>
                <w:szCs w:val="18"/>
              </w:rPr>
              <w:t xml:space="preserve"> Polska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134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Aesculap</w:t>
            </w:r>
            <w:proofErr w:type="spellEnd"/>
            <w:r w:rsidRPr="00581F01">
              <w:rPr>
                <w:sz w:val="18"/>
                <w:szCs w:val="18"/>
              </w:rPr>
              <w:t xml:space="preserve"> - </w:t>
            </w:r>
            <w:proofErr w:type="spellStart"/>
            <w:r w:rsidRPr="00581F01">
              <w:rPr>
                <w:sz w:val="18"/>
                <w:szCs w:val="18"/>
              </w:rPr>
              <w:t>Chifa</w:t>
            </w:r>
            <w:proofErr w:type="spellEnd"/>
            <w:r w:rsidRPr="00581F01">
              <w:rPr>
                <w:sz w:val="18"/>
                <w:szCs w:val="18"/>
              </w:rPr>
              <w:t xml:space="preserve">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- 56.34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56,34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- 88.74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88,74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Centrala Farmaceutyczna Cefarm SA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16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- 88.73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88,73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NEUCA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58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- 88.49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88,49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- 88.29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88,29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- 86.15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86,15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Farmacol Logistyka Sp. z o.o.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77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100,00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ASCLEPIOS S.A.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44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- 97.14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97,14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proofErr w:type="spellStart"/>
            <w:r w:rsidRPr="00581F01">
              <w:rPr>
                <w:sz w:val="18"/>
                <w:szCs w:val="18"/>
              </w:rPr>
              <w:t>Salus</w:t>
            </w:r>
            <w:proofErr w:type="spellEnd"/>
            <w:r w:rsidRPr="00581F01">
              <w:rPr>
                <w:sz w:val="18"/>
                <w:szCs w:val="18"/>
              </w:rPr>
              <w:t xml:space="preserve"> International Sp. z o.o. Hurtownia Farmaceutyczna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9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- 97.14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97,14</w:t>
            </w:r>
          </w:p>
        </w:tc>
      </w:tr>
      <w:tr w:rsidR="00581F01" w:rsidRPr="00834EF4" w:rsidTr="00105A3D">
        <w:tc>
          <w:tcPr>
            <w:tcW w:w="2277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81F01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:rsidR="00581F01" w:rsidRPr="00834EF4" w:rsidRDefault="00581F01" w:rsidP="00105A3D">
            <w:pPr>
              <w:spacing w:before="40"/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Urtica Sp. z o. o.</w:t>
            </w:r>
          </w:p>
          <w:p w:rsidR="00581F01" w:rsidRPr="00834EF4" w:rsidRDefault="00581F01" w:rsidP="00105A3D">
            <w:pPr>
              <w:rPr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120</w:t>
            </w:r>
          </w:p>
          <w:p w:rsidR="00581F01" w:rsidRPr="00834EF4" w:rsidRDefault="00581F01" w:rsidP="00105A3D">
            <w:pPr>
              <w:spacing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81F01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581F01" w:rsidRPr="00834EF4" w:rsidRDefault="00581F01" w:rsidP="00105A3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>1 - Cena - 70.11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81F01" w:rsidRPr="00834EF4" w:rsidRDefault="00581F01" w:rsidP="00105A3D">
            <w:pPr>
              <w:jc w:val="center"/>
              <w:rPr>
                <w:color w:val="000000"/>
                <w:sz w:val="18"/>
                <w:szCs w:val="18"/>
              </w:rPr>
            </w:pPr>
            <w:r w:rsidRPr="00581F01">
              <w:rPr>
                <w:sz w:val="18"/>
                <w:szCs w:val="18"/>
              </w:rPr>
              <w:t xml:space="preserve">  70,11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581F01" w:rsidP="00840B8A">
            <w:pPr>
              <w:jc w:val="center"/>
            </w:pPr>
            <w:r w:rsidRPr="00581F01">
              <w:t>0</w:t>
            </w:r>
          </w:p>
        </w:tc>
        <w:tc>
          <w:tcPr>
            <w:tcW w:w="2957" w:type="dxa"/>
            <w:vAlign w:val="center"/>
          </w:tcPr>
          <w:p w:rsidR="00280CF6" w:rsidRDefault="00280CF6" w:rsidP="00176EFA">
            <w:pPr>
              <w:spacing w:before="40"/>
            </w:pPr>
          </w:p>
          <w:p w:rsidR="00280CF6" w:rsidRDefault="00280CF6" w:rsidP="004D46B8"/>
          <w:p w:rsidR="00280CF6" w:rsidRDefault="00280CF6" w:rsidP="004D46B8">
            <w:r>
              <w:t xml:space="preserve">  </w:t>
            </w:r>
          </w:p>
          <w:p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:rsidR="00280CF6" w:rsidRDefault="00280CF6" w:rsidP="004D46B8"/>
          <w:p w:rsidR="00280CF6" w:rsidRDefault="00280CF6" w:rsidP="004D46B8">
            <w:pPr>
              <w:jc w:val="both"/>
            </w:pP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581F01" w:rsidP="00F761BD">
            <w:pPr>
              <w:jc w:val="center"/>
            </w:pPr>
            <w:r w:rsidRPr="00581F01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BF6195" w:rsidRDefault="00BF6195" w:rsidP="00FA4697">
      <w:pPr>
        <w:spacing w:before="240"/>
        <w:jc w:val="both"/>
      </w:pPr>
      <w:r>
        <w:t>Zamawiający informuje, że pozostałe pakiety rozstrzygnie w terminie późniejszym.</w:t>
      </w:r>
    </w:p>
    <w:p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81F01" w:rsidRPr="0012155B">
        <w:t xml:space="preserve"> nie krótszym niż 10 dni od dnia przesłania niniejszego zawiadomienia o wyborze najkorzystniejszej oferty</w:t>
      </w:r>
      <w:r w:rsidR="00581F01">
        <w:t>.</w:t>
      </w:r>
    </w:p>
    <w:p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A3D" w:rsidRDefault="00105A3D">
      <w:r>
        <w:separator/>
      </w:r>
    </w:p>
  </w:endnote>
  <w:endnote w:type="continuationSeparator" w:id="0">
    <w:p w:rsidR="00105A3D" w:rsidRDefault="0010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05A3D" w:rsidRDefault="00105A3D">
    <w:pPr>
      <w:pStyle w:val="Stopka"/>
      <w:tabs>
        <w:tab w:val="clear" w:pos="4536"/>
      </w:tabs>
      <w:jc w:val="center"/>
      <w:rPr>
        <w:sz w:val="18"/>
        <w:szCs w:val="18"/>
      </w:rPr>
    </w:pPr>
  </w:p>
  <w:p w:rsidR="00105A3D" w:rsidRDefault="00105A3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A3D" w:rsidRDefault="00105A3D">
      <w:r>
        <w:separator/>
      </w:r>
    </w:p>
  </w:footnote>
  <w:footnote w:type="continuationSeparator" w:id="0">
    <w:p w:rsidR="00105A3D" w:rsidRDefault="00105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A3D" w:rsidRDefault="00105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17"/>
    <w:rsid w:val="00034F15"/>
    <w:rsid w:val="000A4A43"/>
    <w:rsid w:val="000B6515"/>
    <w:rsid w:val="000D1E6C"/>
    <w:rsid w:val="000D6259"/>
    <w:rsid w:val="001036FB"/>
    <w:rsid w:val="00105A3D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652D5"/>
    <w:rsid w:val="005811DF"/>
    <w:rsid w:val="00581F01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622F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BF619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EF7F17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20CC366-5B3A-47F0-933A-C32DF811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16</Pages>
  <Words>3795</Words>
  <Characters>22772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2</cp:revision>
  <cp:lastPrinted>1899-12-31T22:00:00Z</cp:lastPrinted>
  <dcterms:created xsi:type="dcterms:W3CDTF">2021-04-08T07:10:00Z</dcterms:created>
  <dcterms:modified xsi:type="dcterms:W3CDTF">2021-04-08T07:10:00Z</dcterms:modified>
</cp:coreProperties>
</file>