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55E073" w14:textId="515F4726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</w:t>
      </w:r>
      <w:r w:rsidR="00493A1E" w:rsidRPr="00154274">
        <w:rPr>
          <w:rFonts w:ascii="Times New Roman" w:hAnsi="Times New Roman"/>
          <w:b w:val="0"/>
          <w:sz w:val="22"/>
          <w:szCs w:val="22"/>
        </w:rPr>
        <w:t>N</w:t>
      </w:r>
      <w:r w:rsidRPr="00154274">
        <w:rPr>
          <w:rFonts w:ascii="Times New Roman" w:hAnsi="Times New Roman"/>
          <w:b w:val="0"/>
          <w:sz w:val="22"/>
          <w:szCs w:val="22"/>
        </w:rPr>
        <w:t xml:space="preserve">r </w:t>
      </w:r>
      <w:r w:rsidR="00E6330F" w:rsidRPr="00154274">
        <w:rPr>
          <w:rFonts w:ascii="Times New Roman" w:hAnsi="Times New Roman"/>
          <w:b w:val="0"/>
          <w:sz w:val="22"/>
          <w:szCs w:val="22"/>
        </w:rPr>
        <w:t>4</w:t>
      </w:r>
      <w:r w:rsidRPr="00154274">
        <w:rPr>
          <w:rFonts w:ascii="Times New Roman" w:hAnsi="Times New Roman"/>
          <w:b w:val="0"/>
          <w:sz w:val="22"/>
          <w:szCs w:val="22"/>
        </w:rPr>
        <w:t xml:space="preserve"> do</w:t>
      </w:r>
      <w:r w:rsidRPr="00525EFF">
        <w:rPr>
          <w:rFonts w:ascii="Times New Roman" w:hAnsi="Times New Roman"/>
          <w:b w:val="0"/>
          <w:sz w:val="22"/>
          <w:szCs w:val="22"/>
        </w:rPr>
        <w:t xml:space="preserve"> SWZ</w:t>
      </w:r>
    </w:p>
    <w:p w14:paraId="7A908B31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8DBEB0F" w14:textId="188ADCC3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06FF1274" w14:textId="6A4002DB" w:rsidR="00E6330F" w:rsidRPr="00E6330F" w:rsidRDefault="00154274" w:rsidP="003B769C">
      <w:pPr>
        <w:spacing w:after="120" w:line="276" w:lineRule="auto"/>
        <w:jc w:val="both"/>
        <w:rPr>
          <w:b/>
          <w:bCs/>
        </w:rPr>
      </w:pPr>
      <w:r>
        <w:rPr>
          <w:b/>
          <w:bCs/>
        </w:rPr>
        <w:t>O</w:t>
      </w:r>
      <w:r w:rsidR="00E6330F" w:rsidRPr="00E6330F">
        <w:rPr>
          <w:b/>
          <w:bCs/>
        </w:rPr>
        <w:t>pracowanie dokumentacji na przebudowę drogi powiatowej nr 5478P Golina Wielka - Miejska Górka, od skrzyżowania z drogą wojewódzką nr 434 w m. Annopol do skrzyżowania z drogą krajową nr 36 w m. Miejska Górka</w:t>
      </w:r>
      <w:r w:rsidR="00E6330F">
        <w:rPr>
          <w:b/>
          <w:bCs/>
        </w:rPr>
        <w:t>,</w:t>
      </w:r>
      <w:r w:rsidR="00E6330F" w:rsidRPr="00E6330F">
        <w:rPr>
          <w:b/>
          <w:bCs/>
        </w:rPr>
        <w:t xml:space="preserve"> wraz z przebudową mostu nr JNI  01020450 </w:t>
      </w:r>
      <w:r>
        <w:rPr>
          <w:b/>
          <w:bCs/>
        </w:rPr>
        <w:br/>
      </w:r>
      <w:r w:rsidR="00E6330F" w:rsidRPr="00E6330F">
        <w:rPr>
          <w:b/>
          <w:bCs/>
        </w:rPr>
        <w:t>w km 14+115</w:t>
      </w:r>
    </w:p>
    <w:p w14:paraId="4CF42B6F" w14:textId="3886EB67" w:rsidR="00AA39D6" w:rsidRPr="00525EFF" w:rsidRDefault="00154274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Ja/</w:t>
      </w:r>
      <w:r w:rsidR="00AA39D6" w:rsidRPr="00525EFF">
        <w:rPr>
          <w:sz w:val="22"/>
          <w:szCs w:val="22"/>
        </w:rPr>
        <w:t>my niżej podpisani:</w:t>
      </w:r>
    </w:p>
    <w:p w14:paraId="4E33225B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550"/>
      </w:tblGrid>
      <w:tr w:rsidR="00AE2ACB" w:rsidRPr="007677F8" w14:paraId="118409E9" w14:textId="77777777" w:rsidTr="00154274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550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154274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550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154274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50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154274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50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154274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63AA448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550" w:type="dxa"/>
            <w:shd w:val="clear" w:color="auto" w:fill="auto"/>
          </w:tcPr>
          <w:p w14:paraId="16144C1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72BF4B0E" w14:textId="2B01B12D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ze Specyfikacją Warunków Zamówienia,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154274">
        <w:trPr>
          <w:trHeight w:val="704"/>
        </w:trPr>
        <w:tc>
          <w:tcPr>
            <w:tcW w:w="9356" w:type="dxa"/>
            <w:shd w:val="clear" w:color="auto" w:fill="auto"/>
            <w:vAlign w:val="center"/>
          </w:tcPr>
          <w:p w14:paraId="37575483" w14:textId="77777777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E6330F" w:rsidRPr="007F3E87" w14:paraId="56978DEE" w14:textId="77777777" w:rsidTr="00154274">
        <w:tc>
          <w:tcPr>
            <w:tcW w:w="9356" w:type="dxa"/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4D32771E" w14:textId="6360277B" w:rsidR="00E6330F" w:rsidRDefault="00E6330F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Pr="007F3E87">
              <w:rPr>
                <w:sz w:val="22"/>
                <w:szCs w:val="22"/>
              </w:rPr>
              <w:t>ena (C) za wykonanie zdania wynosi kwotę netto</w:t>
            </w:r>
            <w:r>
              <w:rPr>
                <w:sz w:val="22"/>
                <w:szCs w:val="22"/>
              </w:rPr>
              <w:t xml:space="preserve"> ……..</w:t>
            </w:r>
            <w:r w:rsidRPr="007F3E87">
              <w:rPr>
                <w:sz w:val="22"/>
                <w:szCs w:val="22"/>
              </w:rPr>
              <w:t xml:space="preserve">....................... zł </w:t>
            </w:r>
          </w:p>
          <w:p w14:paraId="57BDA399" w14:textId="73BDA366" w:rsidR="00E6330F" w:rsidRPr="007F3E87" w:rsidRDefault="00E6330F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213A12CE" w14:textId="77777777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14:paraId="222A8C79" w14:textId="77777777" w:rsidR="00E6330F" w:rsidRDefault="00E6330F" w:rsidP="00212440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4BF023BB" w14:textId="555BCD9B" w:rsidR="00E6330F" w:rsidRPr="007F3E87" w:rsidRDefault="00E6330F" w:rsidP="00212440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</w:tc>
      </w:tr>
    </w:tbl>
    <w:p w14:paraId="32C363E1" w14:textId="2CFA840E" w:rsidR="00D13D73" w:rsidRPr="00D13D73" w:rsidRDefault="00D13D73" w:rsidP="00C21C40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before="60" w:after="200" w:line="276" w:lineRule="auto"/>
        <w:ind w:left="284"/>
        <w:jc w:val="both"/>
      </w:pPr>
      <w:r w:rsidRPr="00154274">
        <w:rPr>
          <w:b/>
        </w:rPr>
        <w:t>Oświadczam</w:t>
      </w:r>
      <w:r w:rsidR="00154274">
        <w:rPr>
          <w:b/>
        </w:rPr>
        <w:t>/y</w:t>
      </w:r>
      <w:r w:rsidRPr="00154274">
        <w:rPr>
          <w:b/>
        </w:rPr>
        <w:t xml:space="preserve">, </w:t>
      </w:r>
      <w:r w:rsidRPr="00154274">
        <w:rPr>
          <w:bCs/>
        </w:rPr>
        <w:t xml:space="preserve">że </w:t>
      </w:r>
      <w:r w:rsidR="00154274" w:rsidRPr="00154274">
        <w:rPr>
          <w:bCs/>
        </w:rPr>
        <w:t>nw.</w:t>
      </w:r>
      <w:r w:rsidRPr="00154274">
        <w:rPr>
          <w:bCs/>
        </w:rPr>
        <w:t xml:space="preserve"> osoby </w:t>
      </w:r>
      <w:r w:rsidRPr="00154274">
        <w:rPr>
          <w:color w:val="000000"/>
        </w:rPr>
        <w:t xml:space="preserve">posiadają uprawnienia budowlane do projektowania </w:t>
      </w:r>
      <w:r w:rsidR="00804B6D">
        <w:rPr>
          <w:color w:val="000000"/>
        </w:rPr>
        <w:br/>
      </w:r>
      <w:r w:rsidRPr="00154274">
        <w:rPr>
          <w:color w:val="000000"/>
        </w:rPr>
        <w:t>w specjalności inżynieryjnej drogowej/mostowej lub odpowiadające im ważne uprawnienia budowlane wydane na podstawie przepisów wcześniej obowiązujących, posiadają co najmniej 5 letnie doświadczenie (licząc od dnia uzyskania uprawień) na stanowisku projektanta</w:t>
      </w:r>
    </w:p>
    <w:p w14:paraId="0CDB8FC6" w14:textId="77777777" w:rsidR="00D13D73" w:rsidRPr="00D13D73" w:rsidRDefault="00D13D73" w:rsidP="00D13D73">
      <w:pPr>
        <w:jc w:val="both"/>
      </w:pPr>
    </w:p>
    <w:tbl>
      <w:tblPr>
        <w:tblStyle w:val="Tabelasiatki4akcent51"/>
        <w:tblpPr w:leftFromText="141" w:rightFromText="141" w:vertAnchor="text" w:tblpX="-44" w:tblpY="1"/>
        <w:tblOverlap w:val="never"/>
        <w:tblW w:w="9918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111"/>
        <w:gridCol w:w="5103"/>
      </w:tblGrid>
      <w:tr w:rsidR="00154274" w:rsidRPr="00966968" w14:paraId="15646755" w14:textId="77777777" w:rsidTr="0015427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7E6E6" w:themeFill="background2"/>
            <w:hideMark/>
          </w:tcPr>
          <w:p w14:paraId="5E276968" w14:textId="40EFA2CD" w:rsidR="00154274" w:rsidRPr="00D13D73" w:rsidRDefault="00154274" w:rsidP="00F626E5">
            <w:pPr>
              <w:jc w:val="center"/>
              <w:rPr>
                <w:color w:val="000000"/>
              </w:rPr>
            </w:pPr>
            <w:r w:rsidRPr="00D13D73">
              <w:rPr>
                <w:color w:val="000000"/>
              </w:rPr>
              <w:lastRenderedPageBreak/>
              <w:t>Lp.</w:t>
            </w:r>
          </w:p>
        </w:tc>
        <w:tc>
          <w:tcPr>
            <w:tcW w:w="411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7E6E6" w:themeFill="background2"/>
            <w:hideMark/>
          </w:tcPr>
          <w:p w14:paraId="2903A9C0" w14:textId="77777777" w:rsidR="00154274" w:rsidRPr="00D13D73" w:rsidRDefault="00154274" w:rsidP="00F626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D13D73">
              <w:rPr>
                <w:color w:val="000000"/>
              </w:rPr>
              <w:t>Imię i nazwisko osoby przewidzianej na stanowisko</w:t>
            </w:r>
          </w:p>
        </w:tc>
        <w:tc>
          <w:tcPr>
            <w:tcW w:w="510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7E6E6" w:themeFill="background2"/>
            <w:hideMark/>
          </w:tcPr>
          <w:p w14:paraId="0C9404F8" w14:textId="77777777" w:rsidR="00154274" w:rsidRPr="00D13D73" w:rsidRDefault="00154274" w:rsidP="00F626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D13D73">
              <w:rPr>
                <w:color w:val="000000"/>
              </w:rPr>
              <w:t>Posiadane</w:t>
            </w:r>
          </w:p>
          <w:p w14:paraId="258F45E2" w14:textId="56D194EA" w:rsidR="00154274" w:rsidRPr="00D13D73" w:rsidRDefault="00154274" w:rsidP="00F626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u</w:t>
            </w:r>
            <w:r w:rsidRPr="00D13D73">
              <w:rPr>
                <w:color w:val="000000"/>
              </w:rPr>
              <w:t>prawnienia</w:t>
            </w:r>
          </w:p>
        </w:tc>
      </w:tr>
      <w:tr w:rsidR="00154274" w:rsidRPr="00D13D73" w14:paraId="28A94450" w14:textId="77777777" w:rsidTr="001542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FFFFFF" w:themeFill="background1"/>
            <w:hideMark/>
          </w:tcPr>
          <w:p w14:paraId="7886FEB1" w14:textId="77777777" w:rsidR="00154274" w:rsidRDefault="00154274" w:rsidP="00F626E5">
            <w:pPr>
              <w:jc w:val="both"/>
              <w:rPr>
                <w:b w:val="0"/>
                <w:bCs w:val="0"/>
                <w:color w:val="000000"/>
              </w:rPr>
            </w:pPr>
          </w:p>
          <w:p w14:paraId="22119790" w14:textId="77777777" w:rsidR="00154274" w:rsidRDefault="00154274" w:rsidP="00F626E5">
            <w:pPr>
              <w:jc w:val="both"/>
              <w:rPr>
                <w:b w:val="0"/>
                <w:bCs w:val="0"/>
                <w:color w:val="000000"/>
              </w:rPr>
            </w:pPr>
          </w:p>
          <w:p w14:paraId="17EE95F7" w14:textId="17F038D2" w:rsidR="00154274" w:rsidRPr="00D13D73" w:rsidRDefault="00154274" w:rsidP="00F626E5">
            <w:pPr>
              <w:jc w:val="both"/>
              <w:rPr>
                <w:color w:val="000000"/>
              </w:rPr>
            </w:pPr>
            <w:r w:rsidRPr="00D13D73">
              <w:rPr>
                <w:color w:val="000000"/>
              </w:rPr>
              <w:t>1.</w:t>
            </w:r>
          </w:p>
        </w:tc>
        <w:tc>
          <w:tcPr>
            <w:tcW w:w="4111" w:type="dxa"/>
            <w:shd w:val="clear" w:color="auto" w:fill="FFFFFF" w:themeFill="background1"/>
          </w:tcPr>
          <w:p w14:paraId="25484345" w14:textId="77777777" w:rsidR="00154274" w:rsidRPr="00D13D73" w:rsidRDefault="00154274" w:rsidP="001542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14:paraId="27099A14" w14:textId="77777777" w:rsidR="0096455B" w:rsidRDefault="0096455B" w:rsidP="00F626E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  <w:p w14:paraId="6D7006CD" w14:textId="7B131B42" w:rsidR="00154274" w:rsidRDefault="00154274" w:rsidP="00F626E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D13D73">
              <w:rPr>
                <w:color w:val="000000"/>
              </w:rPr>
              <w:t xml:space="preserve">Data wydanych uprawnień </w:t>
            </w:r>
            <w:r>
              <w:rPr>
                <w:color w:val="000000"/>
              </w:rPr>
              <w:t>………………………</w:t>
            </w:r>
          </w:p>
          <w:p w14:paraId="0E8B1CE9" w14:textId="77777777" w:rsidR="00154274" w:rsidRDefault="00154274" w:rsidP="00F626E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  <w:p w14:paraId="2992A0E6" w14:textId="5A61F0CD" w:rsidR="00154274" w:rsidRDefault="00154274" w:rsidP="00F626E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S</w:t>
            </w:r>
            <w:r w:rsidRPr="00154274">
              <w:rPr>
                <w:color w:val="000000"/>
              </w:rPr>
              <w:t xml:space="preserve">pecjalność </w:t>
            </w:r>
            <w:r>
              <w:rPr>
                <w:color w:val="000000"/>
              </w:rPr>
              <w:t>………………………………………</w:t>
            </w:r>
          </w:p>
          <w:p w14:paraId="1223BD01" w14:textId="77777777" w:rsidR="00154274" w:rsidRDefault="00154274" w:rsidP="00F626E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  <w:p w14:paraId="09E08607" w14:textId="09E0DA4F" w:rsidR="00154274" w:rsidRDefault="00154274" w:rsidP="00F626E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D13D73">
              <w:rPr>
                <w:color w:val="000000"/>
              </w:rPr>
              <w:t>Doświadczen</w:t>
            </w:r>
            <w:r>
              <w:rPr>
                <w:color w:val="000000"/>
              </w:rPr>
              <w:t xml:space="preserve">ie </w:t>
            </w:r>
            <w:r w:rsidRPr="00D13D73">
              <w:rPr>
                <w:color w:val="000000"/>
              </w:rPr>
              <w:t xml:space="preserve">na stanowisku </w:t>
            </w:r>
            <w:r>
              <w:rPr>
                <w:color w:val="000000"/>
              </w:rPr>
              <w:t>p</w:t>
            </w:r>
            <w:r w:rsidRPr="00D13D73">
              <w:rPr>
                <w:color w:val="000000"/>
              </w:rPr>
              <w:t xml:space="preserve">rojektanta </w:t>
            </w:r>
            <w:proofErr w:type="gramStart"/>
            <w:r>
              <w:rPr>
                <w:color w:val="000000"/>
              </w:rPr>
              <w:t>…...</w:t>
            </w:r>
            <w:r w:rsidRPr="00D13D73">
              <w:rPr>
                <w:color w:val="000000"/>
              </w:rPr>
              <w:t>.</w:t>
            </w:r>
            <w:proofErr w:type="gramEnd"/>
            <w:r w:rsidRPr="00D13D73">
              <w:rPr>
                <w:color w:val="000000"/>
              </w:rPr>
              <w:t>. lat</w:t>
            </w:r>
          </w:p>
          <w:p w14:paraId="489455D7" w14:textId="2E86F137" w:rsidR="00154274" w:rsidRPr="00D13D73" w:rsidRDefault="00154274" w:rsidP="00F626E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</w:tr>
      <w:tr w:rsidR="00154274" w:rsidRPr="00966968" w14:paraId="31DA517C" w14:textId="77777777" w:rsidTr="001542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shd w:val="clear" w:color="auto" w:fill="FFFFFF" w:themeFill="background1"/>
            <w:hideMark/>
          </w:tcPr>
          <w:p w14:paraId="5B010F27" w14:textId="77777777" w:rsidR="00154274" w:rsidRDefault="00154274" w:rsidP="00154274">
            <w:pPr>
              <w:jc w:val="both"/>
              <w:rPr>
                <w:b w:val="0"/>
                <w:bCs w:val="0"/>
                <w:color w:val="000000"/>
              </w:rPr>
            </w:pPr>
          </w:p>
          <w:p w14:paraId="280E22A7" w14:textId="77777777" w:rsidR="00154274" w:rsidRDefault="00154274" w:rsidP="00154274">
            <w:pPr>
              <w:jc w:val="both"/>
              <w:rPr>
                <w:b w:val="0"/>
                <w:bCs w:val="0"/>
                <w:color w:val="000000"/>
              </w:rPr>
            </w:pPr>
          </w:p>
          <w:p w14:paraId="00AE85BC" w14:textId="52AF3EEE" w:rsidR="00154274" w:rsidRPr="00D13D73" w:rsidRDefault="00154274" w:rsidP="00154274">
            <w:pPr>
              <w:jc w:val="both"/>
              <w:rPr>
                <w:color w:val="000000"/>
              </w:rPr>
            </w:pPr>
            <w:r w:rsidRPr="00D13D73">
              <w:rPr>
                <w:color w:val="000000"/>
              </w:rPr>
              <w:t>2.</w:t>
            </w:r>
          </w:p>
        </w:tc>
        <w:tc>
          <w:tcPr>
            <w:tcW w:w="4111" w:type="dxa"/>
            <w:shd w:val="clear" w:color="auto" w:fill="FFFFFF" w:themeFill="background1"/>
          </w:tcPr>
          <w:p w14:paraId="1974660B" w14:textId="2DA3096D" w:rsidR="00154274" w:rsidRDefault="00154274" w:rsidP="0015427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  <w:p w14:paraId="62AD751C" w14:textId="77777777" w:rsidR="00154274" w:rsidRPr="00D13D73" w:rsidRDefault="00154274" w:rsidP="0015427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  <w:p w14:paraId="217B7197" w14:textId="77777777" w:rsidR="00154274" w:rsidRPr="00D13D73" w:rsidRDefault="00154274" w:rsidP="0015427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  <w:p w14:paraId="1F270A60" w14:textId="77777777" w:rsidR="00154274" w:rsidRPr="00D13D73" w:rsidRDefault="00154274" w:rsidP="0015427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  <w:p w14:paraId="37C5C444" w14:textId="77777777" w:rsidR="00154274" w:rsidRPr="00D13D73" w:rsidRDefault="00154274" w:rsidP="0015427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14:paraId="0E9CC452" w14:textId="77777777" w:rsidR="0096455B" w:rsidRPr="0096455B" w:rsidRDefault="0096455B" w:rsidP="0096455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96455B">
              <w:rPr>
                <w:color w:val="000000"/>
              </w:rPr>
              <w:t>Data wydanych uprawnień ………………………</w:t>
            </w:r>
          </w:p>
          <w:p w14:paraId="2F244679" w14:textId="77777777" w:rsidR="0096455B" w:rsidRPr="0096455B" w:rsidRDefault="0096455B" w:rsidP="0096455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  <w:p w14:paraId="1DB04AC7" w14:textId="77777777" w:rsidR="0096455B" w:rsidRPr="0096455B" w:rsidRDefault="0096455B" w:rsidP="0096455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96455B">
              <w:rPr>
                <w:color w:val="000000"/>
              </w:rPr>
              <w:t>Specjalność ………………………………………</w:t>
            </w:r>
          </w:p>
          <w:p w14:paraId="0F317E53" w14:textId="77777777" w:rsidR="0096455B" w:rsidRPr="0096455B" w:rsidRDefault="0096455B" w:rsidP="0096455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  <w:p w14:paraId="06AD4358" w14:textId="77777777" w:rsidR="0096455B" w:rsidRDefault="0096455B" w:rsidP="0096455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96455B">
              <w:rPr>
                <w:color w:val="000000"/>
              </w:rPr>
              <w:t xml:space="preserve">Doświadczenie na stanowisku projektanta </w:t>
            </w:r>
            <w:proofErr w:type="gramStart"/>
            <w:r w:rsidRPr="0096455B">
              <w:rPr>
                <w:color w:val="000000"/>
              </w:rPr>
              <w:t>…....</w:t>
            </w:r>
            <w:proofErr w:type="gramEnd"/>
            <w:r w:rsidRPr="0096455B">
              <w:rPr>
                <w:color w:val="000000"/>
              </w:rPr>
              <w:t>. lat</w:t>
            </w:r>
          </w:p>
          <w:p w14:paraId="51794673" w14:textId="5F4F77A1" w:rsidR="00154274" w:rsidRPr="00D13D73" w:rsidRDefault="0096455B" w:rsidP="0096455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96455B">
              <w:rPr>
                <w:color w:val="000000"/>
              </w:rPr>
              <w:t xml:space="preserve"> 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3FEBDE80" w:rsidR="006B63D6" w:rsidRPr="0097776D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 i uznajemy się za związanych określonymi w niej zasadami postępowania;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24D012CA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B06ADF5" w14:textId="47F8C277" w:rsidR="00FF57EE" w:rsidRPr="0096455B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6455B">
        <w:rPr>
          <w:sz w:val="22"/>
        </w:rPr>
        <w:t>udzielam</w:t>
      </w:r>
      <w:r w:rsidR="0096455B" w:rsidRPr="0096455B">
        <w:rPr>
          <w:sz w:val="22"/>
        </w:rPr>
        <w:t>/</w:t>
      </w:r>
      <w:r w:rsidRPr="0096455B">
        <w:rPr>
          <w:sz w:val="22"/>
        </w:rPr>
        <w:t xml:space="preserve">y gwarancji na okres </w:t>
      </w:r>
      <w:r w:rsidR="0096455B" w:rsidRPr="0096455B">
        <w:rPr>
          <w:sz w:val="22"/>
        </w:rPr>
        <w:t>2</w:t>
      </w:r>
      <w:r w:rsidRPr="0096455B">
        <w:rPr>
          <w:sz w:val="22"/>
        </w:rPr>
        <w:t xml:space="preserve"> </w:t>
      </w:r>
      <w:r w:rsidR="00493A1E" w:rsidRPr="0096455B">
        <w:rPr>
          <w:sz w:val="22"/>
        </w:rPr>
        <w:t>lat</w:t>
      </w:r>
      <w:r w:rsidRPr="0096455B">
        <w:rPr>
          <w:sz w:val="22"/>
        </w:rPr>
        <w:t xml:space="preserve"> licząc od daty odbioru końcowego</w:t>
      </w:r>
      <w:r w:rsidR="0096455B">
        <w:rPr>
          <w:sz w:val="22"/>
        </w:rPr>
        <w:t>,</w:t>
      </w:r>
    </w:p>
    <w:p w14:paraId="0A4C607B" w14:textId="625C65B5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</w:t>
      </w:r>
      <w:r w:rsidR="0096455B">
        <w:rPr>
          <w:sz w:val="22"/>
        </w:rPr>
        <w:br/>
      </w:r>
      <w:r w:rsidRPr="0097776D">
        <w:rPr>
          <w:sz w:val="22"/>
        </w:rPr>
        <w:t xml:space="preserve">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</w:t>
      </w:r>
      <w:r w:rsidR="00493A1E">
        <w:rPr>
          <w:sz w:val="22"/>
        </w:rPr>
        <w:br/>
      </w:r>
      <w:r w:rsidRPr="0097776D">
        <w:rPr>
          <w:sz w:val="22"/>
        </w:rPr>
        <w:t>w miejscu i terminie wyznaczonym przez Zamawiającego</w:t>
      </w:r>
      <w:r w:rsidR="0096455B">
        <w:rPr>
          <w:sz w:val="22"/>
        </w:rPr>
        <w:t>,</w:t>
      </w:r>
    </w:p>
    <w:p w14:paraId="2F1E054F" w14:textId="3BB0C027" w:rsidR="00FF57EE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525EFF" w:rsidRPr="0097776D">
        <w:rPr>
          <w:sz w:val="22"/>
        </w:rPr>
        <w:t>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2635CF3F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 U. z 20</w:t>
      </w:r>
      <w:r w:rsidR="00CE3AE6">
        <w:rPr>
          <w:bCs/>
          <w:sz w:val="22"/>
          <w:szCs w:val="22"/>
        </w:rPr>
        <w:t>20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>r.</w:t>
      </w:r>
      <w:r w:rsidR="00493A1E">
        <w:rPr>
          <w:bCs/>
          <w:sz w:val="22"/>
          <w:szCs w:val="22"/>
        </w:rPr>
        <w:t>,</w:t>
      </w:r>
      <w:r w:rsidRPr="00CE3AE6">
        <w:rPr>
          <w:bCs/>
          <w:sz w:val="22"/>
          <w:szCs w:val="22"/>
        </w:rPr>
        <w:t xml:space="preserve"> poz. </w:t>
      </w:r>
      <w:r w:rsidR="00CE3AE6">
        <w:rPr>
          <w:bCs/>
          <w:sz w:val="22"/>
          <w:szCs w:val="22"/>
        </w:rPr>
        <w:t>106</w:t>
      </w:r>
      <w:r w:rsidR="00493A1E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</w:p>
    <w:p w14:paraId="72B5E6D1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4764CAD9" w14:textId="53A5C682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 U. z 2020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>r.</w:t>
      </w:r>
      <w:r w:rsidR="00493A1E">
        <w:rPr>
          <w:bCs/>
          <w:sz w:val="22"/>
          <w:szCs w:val="22"/>
        </w:rPr>
        <w:t>,</w:t>
      </w:r>
      <w:r w:rsidRPr="00CE3AE6">
        <w:rPr>
          <w:bCs/>
          <w:sz w:val="22"/>
          <w:szCs w:val="22"/>
        </w:rPr>
        <w:t xml:space="preserve"> poz. 106</w:t>
      </w:r>
      <w:r w:rsidR="00493A1E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p w14:paraId="19BD50EE" w14:textId="77777777" w:rsidR="00B1041F" w:rsidRDefault="00B1041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p w14:paraId="15D6CF25" w14:textId="77777777" w:rsidR="0096455B" w:rsidRDefault="0096455B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475CC91F" w:rsidR="00493A1E" w:rsidRPr="000140B0" w:rsidRDefault="00493A1E" w:rsidP="00493A1E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 xml:space="preserve">Niżej wymienione dokumenty składające się na ofertę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</w:p>
    <w:p w14:paraId="558F8142" w14:textId="77777777" w:rsidR="00493A1E" w:rsidRPr="000140B0" w:rsidRDefault="00493A1E" w:rsidP="00493A1E">
      <w:pPr>
        <w:tabs>
          <w:tab w:val="left" w:pos="885"/>
        </w:tabs>
        <w:suppressAutoHyphens/>
        <w:ind w:left="345" w:hanging="360"/>
        <w:jc w:val="both"/>
        <w:rPr>
          <w:rFonts w:eastAsia="Arial"/>
          <w:kern w:val="2"/>
          <w:lang w:eastAsia="zh-CN"/>
        </w:rPr>
      </w:pPr>
      <w:r w:rsidRPr="000140B0">
        <w:rPr>
          <w:rFonts w:eastAsia="Arial"/>
          <w:kern w:val="2"/>
          <w:lang w:eastAsia="zh-CN"/>
        </w:rPr>
        <w:t xml:space="preserve"> </w:t>
      </w:r>
      <w:r w:rsidRPr="000140B0">
        <w:rPr>
          <w:rFonts w:eastAsia="Arial"/>
          <w:kern w:val="2"/>
          <w:lang w:eastAsia="zh-CN"/>
        </w:rPr>
        <w:tab/>
        <w:t>.......... .......... .......... .......... .......... .......... .......... .......... ..........</w:t>
      </w:r>
    </w:p>
    <w:p w14:paraId="210AC4A4" w14:textId="057DA6F3" w:rsidR="007D475B" w:rsidRDefault="00493A1E" w:rsidP="00493A1E">
      <w:pPr>
        <w:tabs>
          <w:tab w:val="left" w:pos="885"/>
        </w:tabs>
        <w:suppressAutoHyphens/>
        <w:ind w:left="345" w:hanging="360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Arial"/>
          <w:kern w:val="2"/>
          <w:lang w:eastAsia="zh-CN"/>
        </w:rPr>
        <w:tab/>
      </w:r>
      <w:r w:rsidRPr="000140B0">
        <w:rPr>
          <w:rFonts w:eastAsia="Lucida Sans Unicode"/>
          <w:kern w:val="2"/>
          <w:lang w:eastAsia="zh-CN"/>
        </w:rPr>
        <w:t>.......... .......... .......... .......... .......... .......... .......... .......... ..........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53BAB4C9" w:rsidR="00E6330F" w:rsidRDefault="00E6330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Składam</w:t>
      </w:r>
      <w:r w:rsidR="0096455B">
        <w:rPr>
          <w:sz w:val="22"/>
          <w:szCs w:val="22"/>
        </w:rPr>
        <w:t>/</w:t>
      </w:r>
      <w:r>
        <w:rPr>
          <w:sz w:val="22"/>
          <w:szCs w:val="22"/>
        </w:rPr>
        <w:t xml:space="preserve">y ofertę jako Konsorcjum i tym samym, zgodnie z art. 117 ust. 4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oświadczam</w:t>
      </w:r>
      <w:r w:rsidR="0096455B">
        <w:rPr>
          <w:sz w:val="22"/>
          <w:szCs w:val="22"/>
        </w:rPr>
        <w:t>/</w:t>
      </w:r>
      <w:r>
        <w:rPr>
          <w:sz w:val="22"/>
          <w:szCs w:val="22"/>
        </w:rPr>
        <w:t>y, że prace polegające na: …………………………………………………………………………… wykona nw. Wykonawca wspólnie ubiegający się o udzielenie zamówienia:</w:t>
      </w:r>
    </w:p>
    <w:p w14:paraId="46097AF6" w14:textId="02BCD5AC" w:rsidR="00E6330F" w:rsidRDefault="00E6330F" w:rsidP="00E6330F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</w:t>
      </w:r>
    </w:p>
    <w:p w14:paraId="215DE6A7" w14:textId="77777777" w:rsidR="00E6330F" w:rsidRPr="00E6330F" w:rsidRDefault="00E6330F" w:rsidP="00E6330F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96455B">
        <w:tc>
          <w:tcPr>
            <w:tcW w:w="2551" w:type="dxa"/>
            <w:shd w:val="clear" w:color="auto" w:fill="auto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96455B">
        <w:tc>
          <w:tcPr>
            <w:tcW w:w="2551" w:type="dxa"/>
            <w:shd w:val="clear" w:color="auto" w:fill="auto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96455B">
        <w:tc>
          <w:tcPr>
            <w:tcW w:w="2551" w:type="dxa"/>
            <w:shd w:val="clear" w:color="auto" w:fill="auto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96455B">
        <w:tc>
          <w:tcPr>
            <w:tcW w:w="2551" w:type="dxa"/>
            <w:shd w:val="clear" w:color="auto" w:fill="auto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4E911DFA"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</w:t>
      </w:r>
      <w:r w:rsidR="0096455B">
        <w:rPr>
          <w:sz w:val="22"/>
          <w:szCs w:val="22"/>
        </w:rPr>
        <w:t>/</w:t>
      </w:r>
      <w:r w:rsidRPr="0097776D">
        <w:rPr>
          <w:sz w:val="22"/>
          <w:szCs w:val="22"/>
        </w:rPr>
        <w:t xml:space="preserve">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630F27AC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5771CB3F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3B6F1B24" w14:textId="77777777" w:rsidR="00493A1E" w:rsidRDefault="00493A1E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7D019899" w14:textId="77777777" w:rsidR="00493A1E" w:rsidRDefault="00493A1E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08B5F825" w14:textId="77777777" w:rsidR="00493A1E" w:rsidRDefault="00493A1E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5EAE5383" w14:textId="77777777" w:rsidR="00493A1E" w:rsidRDefault="00493A1E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43BBD4CF" w14:textId="77777777" w:rsidR="00493A1E" w:rsidRDefault="00493A1E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01C57771" w14:textId="77777777" w:rsidR="00493A1E" w:rsidRDefault="00493A1E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64F00E26" w14:textId="17DFDA46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0D50FD4F" w:rsidR="0097776D" w:rsidRP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sectPr w:rsidR="0097776D" w:rsidRPr="0097776D" w:rsidSect="00154274">
      <w:headerReference w:type="default" r:id="rId8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7EE8CD" w14:textId="77777777" w:rsidR="00B15605" w:rsidRDefault="00B15605" w:rsidP="00FF57EE">
      <w:r>
        <w:separator/>
      </w:r>
    </w:p>
  </w:endnote>
  <w:endnote w:type="continuationSeparator" w:id="0">
    <w:p w14:paraId="495479F4" w14:textId="77777777" w:rsidR="00B15605" w:rsidRDefault="00B15605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32A864" w14:textId="77777777" w:rsidR="00B15605" w:rsidRDefault="00B15605" w:rsidP="00FF57EE">
      <w:r>
        <w:separator/>
      </w:r>
    </w:p>
  </w:footnote>
  <w:footnote w:type="continuationSeparator" w:id="0">
    <w:p w14:paraId="15C7D48C" w14:textId="77777777" w:rsidR="00B15605" w:rsidRDefault="00B15605" w:rsidP="00FF57EE">
      <w:r>
        <w:continuationSeparator/>
      </w:r>
    </w:p>
  </w:footnote>
  <w:footnote w:id="1">
    <w:p w14:paraId="2B00041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0F616435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6D0916" w14:textId="64173C9F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B62A71">
      <w:rPr>
        <w:sz w:val="20"/>
        <w:szCs w:val="20"/>
      </w:rPr>
      <w:t>PCUW.3.</w:t>
    </w:r>
    <w:r w:rsidR="00E6330F">
      <w:rPr>
        <w:sz w:val="20"/>
        <w:szCs w:val="20"/>
      </w:rPr>
      <w:t>4</w:t>
    </w:r>
    <w:r w:rsidR="00B62A71">
      <w:rPr>
        <w:sz w:val="20"/>
        <w:szCs w:val="20"/>
      </w:rPr>
      <w:t>.2021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1063D3"/>
    <w:rsid w:val="001331C4"/>
    <w:rsid w:val="00154274"/>
    <w:rsid w:val="001C7D84"/>
    <w:rsid w:val="002214DB"/>
    <w:rsid w:val="002606B2"/>
    <w:rsid w:val="00267D1F"/>
    <w:rsid w:val="002E612D"/>
    <w:rsid w:val="003961C1"/>
    <w:rsid w:val="003B769C"/>
    <w:rsid w:val="00493A1E"/>
    <w:rsid w:val="004D5A42"/>
    <w:rsid w:val="00525EFF"/>
    <w:rsid w:val="005844F6"/>
    <w:rsid w:val="005F6F5F"/>
    <w:rsid w:val="006B63D6"/>
    <w:rsid w:val="006C641D"/>
    <w:rsid w:val="006D09E0"/>
    <w:rsid w:val="007D475B"/>
    <w:rsid w:val="007E331F"/>
    <w:rsid w:val="007F3E87"/>
    <w:rsid w:val="00804B6D"/>
    <w:rsid w:val="009312B4"/>
    <w:rsid w:val="0096455B"/>
    <w:rsid w:val="00966968"/>
    <w:rsid w:val="0097776D"/>
    <w:rsid w:val="00983D1D"/>
    <w:rsid w:val="009D75A8"/>
    <w:rsid w:val="00A50E18"/>
    <w:rsid w:val="00AA39D6"/>
    <w:rsid w:val="00AE2ACB"/>
    <w:rsid w:val="00AF4AC3"/>
    <w:rsid w:val="00B1041F"/>
    <w:rsid w:val="00B15605"/>
    <w:rsid w:val="00B47637"/>
    <w:rsid w:val="00B62A71"/>
    <w:rsid w:val="00B67AAE"/>
    <w:rsid w:val="00B866DD"/>
    <w:rsid w:val="00B9086B"/>
    <w:rsid w:val="00BC4F99"/>
    <w:rsid w:val="00C22F7D"/>
    <w:rsid w:val="00CE3AE6"/>
    <w:rsid w:val="00D13D73"/>
    <w:rsid w:val="00D554C7"/>
    <w:rsid w:val="00DC336F"/>
    <w:rsid w:val="00E1735C"/>
    <w:rsid w:val="00E6330F"/>
    <w:rsid w:val="00EA435E"/>
    <w:rsid w:val="00F134D5"/>
    <w:rsid w:val="00F31EAC"/>
    <w:rsid w:val="00F626E5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197</TotalTime>
  <Pages>3</Pages>
  <Words>711</Words>
  <Characters>4270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Anna Kępa</cp:lastModifiedBy>
  <cp:revision>7</cp:revision>
  <dcterms:created xsi:type="dcterms:W3CDTF">2021-03-04T06:42:00Z</dcterms:created>
  <dcterms:modified xsi:type="dcterms:W3CDTF">2021-04-07T10:29:00Z</dcterms:modified>
</cp:coreProperties>
</file>