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42905" w14:textId="5B3386D0" w:rsidR="00821C80" w:rsidRPr="00F83B51" w:rsidRDefault="00776B6D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7124D6" wp14:editId="1D9E4115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885797" w14:textId="77777777" w:rsidR="00821C80" w:rsidRDefault="00821C80"/>
                          <w:p w14:paraId="10950BCF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0F2B06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66611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665D50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A16964F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F914325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2C9B265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5ECD78E6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7124D6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" filled="f" strokeweight=".25pt">
                <v:textbox inset="1pt,1pt,1pt,1pt">
                  <w:txbxContent>
                    <w:p w14:paraId="33885797" w14:textId="77777777" w:rsidR="00821C80" w:rsidRDefault="00821C80"/>
                    <w:p w14:paraId="10950BCF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0F2B06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39666611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8665D50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A16964F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F914325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2C9B265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5ECD78E6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</w:t>
      </w:r>
      <w:r w:rsidR="00351D81">
        <w:rPr>
          <w:rFonts w:ascii="Times New Roman" w:hAnsi="Times New Roman"/>
          <w:b w:val="0"/>
          <w:bCs/>
          <w:sz w:val="24"/>
        </w:rPr>
        <w:t>N</w: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r </w:t>
      </w:r>
      <w:r w:rsidR="00892B90" w:rsidRPr="00892B90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4D67750" w14:textId="77777777" w:rsidR="00821C80" w:rsidRDefault="00821C80">
      <w:pPr>
        <w:rPr>
          <w:sz w:val="22"/>
        </w:rPr>
      </w:pPr>
    </w:p>
    <w:p w14:paraId="72AC1160" w14:textId="77777777" w:rsidR="00821C80" w:rsidRDefault="00821C80">
      <w:pPr>
        <w:rPr>
          <w:sz w:val="22"/>
        </w:rPr>
      </w:pPr>
    </w:p>
    <w:p w14:paraId="4E237D7F" w14:textId="77777777" w:rsidR="00821C80" w:rsidRDefault="00821C80">
      <w:pPr>
        <w:rPr>
          <w:sz w:val="22"/>
        </w:rPr>
      </w:pPr>
    </w:p>
    <w:p w14:paraId="42924116" w14:textId="6C1AD51D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92B90" w:rsidRPr="00892B90">
        <w:rPr>
          <w:sz w:val="24"/>
          <w:szCs w:val="24"/>
        </w:rPr>
        <w:t>PCUW.3.</w:t>
      </w:r>
      <w:r w:rsidR="00B06BE4">
        <w:rPr>
          <w:sz w:val="24"/>
          <w:szCs w:val="24"/>
        </w:rPr>
        <w:t>4</w:t>
      </w:r>
      <w:r w:rsidR="00892B90" w:rsidRPr="00892B90">
        <w:rPr>
          <w:sz w:val="24"/>
          <w:szCs w:val="24"/>
        </w:rPr>
        <w:t>.2021</w:t>
      </w:r>
    </w:p>
    <w:p w14:paraId="7FD7BB8F" w14:textId="77777777" w:rsidR="00821C80" w:rsidRDefault="00821C80">
      <w:pPr>
        <w:spacing w:line="360" w:lineRule="auto"/>
        <w:rPr>
          <w:sz w:val="22"/>
        </w:rPr>
      </w:pP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094955B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</w:t>
      </w:r>
      <w:r w:rsidR="00351D81">
        <w:br/>
      </w:r>
      <w:r w:rsidRPr="00F83B51">
        <w:t xml:space="preserve">i wykształcenia niezbędnych do wykonania zamówienia publicznego, a także zakresu wykonywanych przez nie czynności oraz informacją </w:t>
      </w:r>
      <w:r w:rsidR="00351D81">
        <w:br/>
      </w:r>
      <w:r w:rsidRPr="00F83B51">
        <w:t>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7752E0B0" w14:textId="4B265BB3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92B90" w:rsidRPr="00892B90">
        <w:rPr>
          <w:b/>
          <w:sz w:val="24"/>
        </w:rPr>
        <w:t>podstawowy</w:t>
      </w:r>
      <w:r w:rsidR="00351D81">
        <w:rPr>
          <w:b/>
          <w:sz w:val="24"/>
        </w:rPr>
        <w:t>m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351D81">
        <w:rPr>
          <w:sz w:val="24"/>
        </w:rPr>
        <w:t xml:space="preserve"> zadanie pn.</w:t>
      </w:r>
      <w:r>
        <w:rPr>
          <w:sz w:val="24"/>
        </w:rPr>
        <w:t>:</w:t>
      </w:r>
    </w:p>
    <w:p w14:paraId="4E9F2795" w14:textId="607DFF4A" w:rsidR="00150D7E" w:rsidRDefault="00B06BE4" w:rsidP="00B06BE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B06BE4">
        <w:rPr>
          <w:b/>
          <w:sz w:val="24"/>
          <w:szCs w:val="24"/>
        </w:rPr>
        <w:t>pracowanie dokumentacji na przebudowę drogi powiatowej nr 5478P Golina Wielka - Miejska Górka, od skrzyżowania z drogą wojewódzką nr 434 w m. Annopol do skrzyżowania z drogą krajową nr 36 w m. Miejska Górka</w:t>
      </w:r>
      <w:r>
        <w:rPr>
          <w:b/>
          <w:sz w:val="24"/>
          <w:szCs w:val="24"/>
        </w:rPr>
        <w:t>,</w:t>
      </w:r>
      <w:r w:rsidRPr="00B06BE4">
        <w:rPr>
          <w:b/>
          <w:sz w:val="24"/>
          <w:szCs w:val="24"/>
        </w:rPr>
        <w:t xml:space="preserve"> wraz z przebudową mostu nr JNI  01020450 w km 14+115</w:t>
      </w:r>
      <w:r>
        <w:rPr>
          <w:b/>
          <w:sz w:val="24"/>
          <w:szCs w:val="24"/>
        </w:rPr>
        <w:t>.</w:t>
      </w:r>
    </w:p>
    <w:p w14:paraId="5CB7AA46" w14:textId="77777777" w:rsidR="00B06BE4" w:rsidRPr="00B06BE4" w:rsidRDefault="00B06BE4" w:rsidP="00B06BE4">
      <w:pPr>
        <w:jc w:val="both"/>
        <w:rPr>
          <w:b/>
          <w:sz w:val="24"/>
          <w:szCs w:val="24"/>
        </w:rPr>
      </w:pPr>
    </w:p>
    <w:p w14:paraId="4ABE60FC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736C5C82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D6DC1E4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56B43E2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5BC0BDA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C38699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6B3788FD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4C8F4885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2FDE04D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325DBC7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1F25CE1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E4CAC18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E6D3D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FD2D56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651A9A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5E678C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5B3857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313072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0C0671E9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4908A304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6B629EC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B6837C" w14:textId="77777777" w:rsidR="00C1425D" w:rsidRDefault="00C1425D">
      <w:r>
        <w:separator/>
      </w:r>
    </w:p>
  </w:endnote>
  <w:endnote w:type="continuationSeparator" w:id="0">
    <w:p w14:paraId="332844AE" w14:textId="77777777" w:rsidR="00C1425D" w:rsidRDefault="00C14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E886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4D40E" w14:textId="77777777" w:rsidR="00821C80" w:rsidRDefault="00821C80">
    <w:pPr>
      <w:pStyle w:val="Stopka"/>
      <w:tabs>
        <w:tab w:val="clear" w:pos="4536"/>
      </w:tabs>
      <w:jc w:val="center"/>
    </w:pPr>
  </w:p>
  <w:p w14:paraId="7727ECBB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205D3" w14:textId="77777777" w:rsidR="00C1425D" w:rsidRDefault="00C1425D">
      <w:r>
        <w:separator/>
      </w:r>
    </w:p>
  </w:footnote>
  <w:footnote w:type="continuationSeparator" w:id="0">
    <w:p w14:paraId="7FA78618" w14:textId="77777777" w:rsidR="00C1425D" w:rsidRDefault="00C14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9BDB4" w14:textId="77777777" w:rsidR="00892B90" w:rsidRDefault="00892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B06E5" w14:textId="77777777" w:rsidR="00892B90" w:rsidRDefault="00892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92"/>
    <w:rsid w:val="00150D7E"/>
    <w:rsid w:val="00167DCC"/>
    <w:rsid w:val="00351D81"/>
    <w:rsid w:val="003A7148"/>
    <w:rsid w:val="004E070D"/>
    <w:rsid w:val="0060654D"/>
    <w:rsid w:val="007064BA"/>
    <w:rsid w:val="00771188"/>
    <w:rsid w:val="00776B6D"/>
    <w:rsid w:val="00821C80"/>
    <w:rsid w:val="00892B90"/>
    <w:rsid w:val="00936CFB"/>
    <w:rsid w:val="00980415"/>
    <w:rsid w:val="009C437A"/>
    <w:rsid w:val="00AA4392"/>
    <w:rsid w:val="00AA594F"/>
    <w:rsid w:val="00B06BE4"/>
    <w:rsid w:val="00B11EA3"/>
    <w:rsid w:val="00B41A5F"/>
    <w:rsid w:val="00B551AF"/>
    <w:rsid w:val="00C1425D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Anna Kępa</cp:lastModifiedBy>
  <cp:revision>3</cp:revision>
  <cp:lastPrinted>2000-12-12T17:01:00Z</cp:lastPrinted>
  <dcterms:created xsi:type="dcterms:W3CDTF">2021-03-04T06:42:00Z</dcterms:created>
  <dcterms:modified xsi:type="dcterms:W3CDTF">2021-03-31T11:00:00Z</dcterms:modified>
</cp:coreProperties>
</file>