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593DF" w14:textId="0A040DED" w:rsidR="00E53C62" w:rsidRDefault="00E53C62">
      <w:pPr>
        <w:rPr>
          <w:b/>
          <w:bCs/>
          <w:sz w:val="24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7935D4B5" wp14:editId="0A5F266E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7210425" cy="88392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77DE31" w14:textId="77777777" w:rsidR="00E53C62" w:rsidRDefault="00E53C62">
      <w:pPr>
        <w:rPr>
          <w:b/>
          <w:bCs/>
          <w:sz w:val="24"/>
        </w:rPr>
      </w:pPr>
    </w:p>
    <w:p w14:paraId="2F114336" w14:textId="77777777" w:rsidR="00E53C62" w:rsidRDefault="00E53C62">
      <w:pPr>
        <w:rPr>
          <w:b/>
          <w:bCs/>
          <w:sz w:val="24"/>
        </w:rPr>
      </w:pPr>
    </w:p>
    <w:p w14:paraId="39687182" w14:textId="77777777" w:rsidR="00E53C62" w:rsidRDefault="00E53C62">
      <w:pPr>
        <w:rPr>
          <w:b/>
          <w:bCs/>
          <w:sz w:val="24"/>
        </w:rPr>
      </w:pPr>
    </w:p>
    <w:p w14:paraId="419A63AC" w14:textId="77777777" w:rsidR="00E53C62" w:rsidRDefault="00E53C62">
      <w:pPr>
        <w:rPr>
          <w:b/>
          <w:bCs/>
          <w:sz w:val="24"/>
        </w:rPr>
      </w:pPr>
    </w:p>
    <w:p w14:paraId="0F890D4F" w14:textId="77777777" w:rsidR="00E53C62" w:rsidRDefault="00E53C62">
      <w:pPr>
        <w:rPr>
          <w:b/>
          <w:bCs/>
          <w:sz w:val="24"/>
        </w:rPr>
      </w:pPr>
    </w:p>
    <w:p w14:paraId="2C3DA08E" w14:textId="77777777" w:rsidR="00E53C62" w:rsidRDefault="00E53C62">
      <w:pPr>
        <w:rPr>
          <w:b/>
          <w:bCs/>
          <w:sz w:val="24"/>
        </w:rPr>
      </w:pPr>
    </w:p>
    <w:p w14:paraId="20B85D9F" w14:textId="77777777" w:rsidR="00E53C62" w:rsidRDefault="00E53C62">
      <w:pPr>
        <w:rPr>
          <w:b/>
          <w:bCs/>
          <w:sz w:val="24"/>
        </w:rPr>
      </w:pPr>
    </w:p>
    <w:p w14:paraId="140E42FD" w14:textId="77777777" w:rsidR="00E53C62" w:rsidRDefault="00E53C62">
      <w:pPr>
        <w:rPr>
          <w:b/>
          <w:bCs/>
          <w:sz w:val="24"/>
        </w:rPr>
      </w:pPr>
    </w:p>
    <w:p w14:paraId="07505942" w14:textId="77777777" w:rsidR="00E53C62" w:rsidRDefault="00E53C62">
      <w:pPr>
        <w:rPr>
          <w:b/>
          <w:bCs/>
          <w:sz w:val="24"/>
        </w:rPr>
      </w:pPr>
    </w:p>
    <w:p w14:paraId="414EE06A" w14:textId="77777777" w:rsidR="00E53C62" w:rsidRDefault="00E53C62">
      <w:pPr>
        <w:rPr>
          <w:b/>
          <w:bCs/>
          <w:sz w:val="24"/>
        </w:rPr>
      </w:pPr>
    </w:p>
    <w:p w14:paraId="1343A81D" w14:textId="081A8EEF" w:rsidR="00463754" w:rsidRDefault="00463754" w:rsidP="00463754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2021-04-07</w:t>
      </w:r>
    </w:p>
    <w:p w14:paraId="25951B81" w14:textId="77777777" w:rsidR="00463754" w:rsidRDefault="00463754" w:rsidP="0046375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14:paraId="644CFBD4" w14:textId="77777777" w:rsidR="00463754" w:rsidRDefault="00463754" w:rsidP="0046375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14:paraId="7865D74B" w14:textId="77777777" w:rsidR="00463754" w:rsidRDefault="00463754" w:rsidP="0046375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Sekcja Zamówień Publicznych</w:t>
      </w:r>
    </w:p>
    <w:p w14:paraId="76014BEF" w14:textId="77777777" w:rsidR="00463754" w:rsidRDefault="00463754" w:rsidP="00463754">
      <w:pPr>
        <w:rPr>
          <w:sz w:val="22"/>
          <w:szCs w:val="22"/>
        </w:rPr>
      </w:pPr>
      <w:r>
        <w:rPr>
          <w:sz w:val="22"/>
          <w:szCs w:val="22"/>
        </w:rPr>
        <w:t>os. Na Skarpie 66</w:t>
      </w:r>
    </w:p>
    <w:p w14:paraId="2ACAFB0C" w14:textId="77777777" w:rsidR="00463754" w:rsidRDefault="00463754" w:rsidP="00463754">
      <w:pPr>
        <w:rPr>
          <w:sz w:val="22"/>
          <w:szCs w:val="22"/>
        </w:rPr>
      </w:pPr>
      <w:r>
        <w:rPr>
          <w:sz w:val="22"/>
          <w:szCs w:val="22"/>
        </w:rPr>
        <w:t>31-913 Kraków</w:t>
      </w:r>
    </w:p>
    <w:p w14:paraId="0AFA44AB" w14:textId="0BE215E6" w:rsidR="00463754" w:rsidRDefault="00463754" w:rsidP="00463754">
      <w:pPr>
        <w:pStyle w:val="Nagwek"/>
        <w:tabs>
          <w:tab w:val="clear" w:pos="4536"/>
        </w:tabs>
        <w:rPr>
          <w:sz w:val="24"/>
        </w:rPr>
      </w:pPr>
      <w:r>
        <w:rPr>
          <w:sz w:val="22"/>
          <w:szCs w:val="22"/>
        </w:rPr>
        <w:t>Znak sprawy:</w:t>
      </w:r>
      <w:r>
        <w:rPr>
          <w:b/>
          <w:sz w:val="22"/>
          <w:szCs w:val="22"/>
        </w:rPr>
        <w:t xml:space="preserve"> SZP.271/222/3/2021</w:t>
      </w:r>
    </w:p>
    <w:p w14:paraId="3E29165C" w14:textId="77777777" w:rsidR="00463754" w:rsidRDefault="00463754" w:rsidP="00463754">
      <w:pPr>
        <w:pStyle w:val="Nagwek"/>
        <w:tabs>
          <w:tab w:val="left" w:pos="708"/>
        </w:tabs>
        <w:rPr>
          <w:sz w:val="24"/>
        </w:rPr>
      </w:pPr>
    </w:p>
    <w:p w14:paraId="494B90C7" w14:textId="77777777" w:rsidR="00463754" w:rsidRDefault="00463754" w:rsidP="00463754">
      <w:pPr>
        <w:pStyle w:val="Nagwek"/>
        <w:tabs>
          <w:tab w:val="left" w:pos="708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INFORMACJA </w:t>
      </w:r>
    </w:p>
    <w:p w14:paraId="72FDF576" w14:textId="77777777" w:rsidR="00463754" w:rsidRDefault="00463754" w:rsidP="00463754">
      <w:pPr>
        <w:pStyle w:val="Nagwek"/>
        <w:tabs>
          <w:tab w:val="left" w:pos="708"/>
        </w:tabs>
        <w:spacing w:after="480"/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>O KWOCIE PRZEZNACZONEJ NA REALIZACJĘ ZAMÓWIENIA</w:t>
      </w:r>
    </w:p>
    <w:p w14:paraId="13BEA189" w14:textId="77777777" w:rsidR="00463754" w:rsidRDefault="00463754" w:rsidP="00463754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Dotyczy </w:t>
      </w:r>
      <w:r>
        <w:rPr>
          <w:sz w:val="22"/>
          <w:szCs w:val="22"/>
        </w:rPr>
        <w:t xml:space="preserve">postępowania o udzielenie zamówienia publicznego prowadzonego w trybie przetarg nieograniczony na: </w:t>
      </w:r>
    </w:p>
    <w:p w14:paraId="1347CD61" w14:textId="77777777" w:rsidR="00463754" w:rsidRDefault="00463754" w:rsidP="00463754">
      <w:pPr>
        <w:pStyle w:val="Tekstpodstawowywcity"/>
        <w:spacing w:before="12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>
        <w:rPr>
          <w:b/>
          <w:sz w:val="22"/>
          <w:szCs w:val="22"/>
        </w:rPr>
        <w:t>ewid</w:t>
      </w:r>
      <w:proofErr w:type="spellEnd"/>
      <w:r>
        <w:rPr>
          <w:b/>
          <w:sz w:val="22"/>
          <w:szCs w:val="22"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</w:p>
    <w:p w14:paraId="15905131" w14:textId="3B863D2A" w:rsidR="00463754" w:rsidRDefault="00463754" w:rsidP="00463754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na podstawie art. 222 ust. 4 </w:t>
      </w:r>
      <w:r>
        <w:rPr>
          <w:bCs/>
          <w:sz w:val="22"/>
          <w:szCs w:val="22"/>
        </w:rPr>
        <w:t>ustawy z dnia 11 września 2019 r. Prawo zamówień publicznych</w:t>
      </w:r>
      <w:r>
        <w:rPr>
          <w:sz w:val="22"/>
          <w:szCs w:val="22"/>
        </w:rPr>
        <w:t xml:space="preserve"> (Dz.U. poz. 2019 ze zm.) informuje, że kwota, jaką zamierza przeznaczyć na sfinansowanie zamówienia wynosi: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900 000.00</w:t>
      </w:r>
      <w:r>
        <w:rPr>
          <w:sz w:val="22"/>
          <w:szCs w:val="22"/>
        </w:rPr>
        <w:t xml:space="preserve"> zł brutto.</w:t>
      </w:r>
    </w:p>
    <w:p w14:paraId="5C877EF2" w14:textId="77777777" w:rsidR="00463754" w:rsidRDefault="00463754" w:rsidP="00463754">
      <w:pPr>
        <w:spacing w:before="120" w:after="120"/>
        <w:jc w:val="both"/>
        <w:rPr>
          <w:sz w:val="22"/>
          <w:szCs w:val="22"/>
        </w:rPr>
      </w:pPr>
    </w:p>
    <w:p w14:paraId="551DE1F4" w14:textId="77777777" w:rsidR="00463754" w:rsidRDefault="00463754" w:rsidP="00463754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67237E3" w14:textId="77777777" w:rsidR="00463754" w:rsidRDefault="00463754" w:rsidP="00463754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16D6EF09" w14:textId="77777777" w:rsidR="00463754" w:rsidRDefault="00463754" w:rsidP="00463754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4E9CF194" w14:textId="77777777" w:rsidR="00463754" w:rsidRDefault="00463754" w:rsidP="00463754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sectPr w:rsidR="004637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2C21A" w14:textId="77777777" w:rsidR="003D0C7C" w:rsidRDefault="003D0C7C">
      <w:r>
        <w:separator/>
      </w:r>
    </w:p>
  </w:endnote>
  <w:endnote w:type="continuationSeparator" w:id="0">
    <w:p w14:paraId="2CB5983E" w14:textId="77777777" w:rsidR="003D0C7C" w:rsidRDefault="003D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7201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16FEE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652CC" w14:textId="31ED8A2E" w:rsidR="00EF1037" w:rsidRDefault="00D725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C31CF3" wp14:editId="145592C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CBBCC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37E33B5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4B1A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02C3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EDC81A" w14:textId="77777777" w:rsidR="00EF1037" w:rsidRDefault="00EF1037">
    <w:pPr>
      <w:pStyle w:val="Stopka"/>
      <w:tabs>
        <w:tab w:val="clear" w:pos="4536"/>
        <w:tab w:val="left" w:pos="6237"/>
      </w:tabs>
    </w:pPr>
  </w:p>
  <w:p w14:paraId="0E2239C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7D7D67" w14:textId="77777777" w:rsidR="003D0C7C" w:rsidRDefault="003D0C7C">
      <w:r>
        <w:separator/>
      </w:r>
    </w:p>
  </w:footnote>
  <w:footnote w:type="continuationSeparator" w:id="0">
    <w:p w14:paraId="7DBE62C0" w14:textId="77777777" w:rsidR="003D0C7C" w:rsidRDefault="003D0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3099F" w14:textId="77777777" w:rsidR="002D77C4" w:rsidRDefault="002D7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3150D" w14:textId="77777777" w:rsidR="002D77C4" w:rsidRDefault="002D7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2917CB" w14:textId="77777777" w:rsidR="002D77C4" w:rsidRDefault="002D7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4067C"/>
    <w:multiLevelType w:val="hybridMultilevel"/>
    <w:tmpl w:val="035633CA"/>
    <w:lvl w:ilvl="0" w:tplc="87427F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C20BF"/>
    <w:multiLevelType w:val="hybridMultilevel"/>
    <w:tmpl w:val="505AE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8CB"/>
    <w:rsid w:val="00057D02"/>
    <w:rsid w:val="000613E0"/>
    <w:rsid w:val="001A571A"/>
    <w:rsid w:val="002908CB"/>
    <w:rsid w:val="002B1C74"/>
    <w:rsid w:val="002D77C4"/>
    <w:rsid w:val="00351A35"/>
    <w:rsid w:val="00384EFD"/>
    <w:rsid w:val="003D0C7C"/>
    <w:rsid w:val="004222DA"/>
    <w:rsid w:val="00460DC4"/>
    <w:rsid w:val="00463754"/>
    <w:rsid w:val="005079A4"/>
    <w:rsid w:val="0055546F"/>
    <w:rsid w:val="006D4AE5"/>
    <w:rsid w:val="007B243C"/>
    <w:rsid w:val="00854803"/>
    <w:rsid w:val="0087224A"/>
    <w:rsid w:val="00882405"/>
    <w:rsid w:val="008C1F0F"/>
    <w:rsid w:val="00902890"/>
    <w:rsid w:val="009149C3"/>
    <w:rsid w:val="00953AA1"/>
    <w:rsid w:val="0095641D"/>
    <w:rsid w:val="009D169F"/>
    <w:rsid w:val="00B361A9"/>
    <w:rsid w:val="00B55C69"/>
    <w:rsid w:val="00C152AE"/>
    <w:rsid w:val="00D1574A"/>
    <w:rsid w:val="00D248D2"/>
    <w:rsid w:val="00D65677"/>
    <w:rsid w:val="00D70393"/>
    <w:rsid w:val="00D72514"/>
    <w:rsid w:val="00E02559"/>
    <w:rsid w:val="00E53C62"/>
    <w:rsid w:val="00E74582"/>
    <w:rsid w:val="00E811D9"/>
    <w:rsid w:val="00EF1037"/>
    <w:rsid w:val="00F16162"/>
    <w:rsid w:val="00FB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348B60"/>
  <w15:chartTrackingRefBased/>
  <w15:docId w15:val="{1B8E0EFC-66C4-4BF8-9ADD-431362D04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028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02890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46375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63754"/>
  </w:style>
  <w:style w:type="character" w:customStyle="1" w:styleId="NagwekZnak">
    <w:name w:val="Nagłówek Znak"/>
    <w:basedOn w:val="Domylnaczcionkaakapitu"/>
    <w:link w:val="Nagwek"/>
    <w:rsid w:val="00463754"/>
  </w:style>
  <w:style w:type="character" w:customStyle="1" w:styleId="TekstpodstawowyZnak">
    <w:name w:val="Tekst podstawowy Znak"/>
    <w:basedOn w:val="Domylnaczcionkaakapitu"/>
    <w:link w:val="Tekstpodstawowy"/>
    <w:rsid w:val="0046375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45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2021-01-07T10:57:00Z</cp:lastPrinted>
  <dcterms:created xsi:type="dcterms:W3CDTF">2021-04-07T07:58:00Z</dcterms:created>
  <dcterms:modified xsi:type="dcterms:W3CDTF">2021-04-07T07:58:00Z</dcterms:modified>
</cp:coreProperties>
</file>