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08B74" w14:textId="00200E89" w:rsidR="0075600E" w:rsidRDefault="0075600E" w:rsidP="0075600E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</w:t>
      </w:r>
      <w:r w:rsidR="00530872" w:rsidRPr="00447DB7">
        <w:rPr>
          <w:noProof/>
        </w:rPr>
        <w:drawing>
          <wp:inline distT="0" distB="0" distL="0" distR="0" wp14:anchorId="15588051" wp14:editId="7F3F5686">
            <wp:extent cx="4905375" cy="447675"/>
            <wp:effectExtent l="0" t="0" r="9525" b="9525"/>
            <wp:docPr id="4" name="Obraz 4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4C32ABEB" w14:textId="77777777" w:rsidR="0075600E" w:rsidRDefault="0075600E" w:rsidP="0075600E">
      <w:pPr>
        <w:keepNext/>
        <w:jc w:val="right"/>
        <w:outlineLvl w:val="0"/>
        <w:rPr>
          <w:rFonts w:ascii="Verdana" w:hAnsi="Verdana"/>
          <w:b/>
        </w:rPr>
      </w:pPr>
    </w:p>
    <w:p w14:paraId="4EFA3AD9" w14:textId="42AFF2D9" w:rsidR="0075600E" w:rsidRPr="00FC4767" w:rsidRDefault="0075600E" w:rsidP="0075600E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 xml:space="preserve">Załącznik nr </w:t>
      </w:r>
      <w:r w:rsidR="00C53F98">
        <w:rPr>
          <w:rFonts w:ascii="Verdana" w:hAnsi="Verdana"/>
          <w:b/>
        </w:rPr>
        <w:t>4</w:t>
      </w:r>
    </w:p>
    <w:p w14:paraId="70B086EC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3F3501BF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14:paraId="6F90D985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22F5BB0E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bookmarkStart w:id="0" w:name="_Toc470857623"/>
    </w:p>
    <w:p w14:paraId="4815C5C0" w14:textId="3FD9C3A2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</w:t>
      </w:r>
      <w:r w:rsidR="00050733" w:rsidRPr="00050733">
        <w:rPr>
          <w:rFonts w:ascii="Verdana" w:hAnsi="Verdana"/>
          <w:color w:val="FF0000"/>
        </w:rPr>
        <w:t xml:space="preserve">na podstawie art. 129 ust. 1 pkt 1  ustawy </w:t>
      </w:r>
      <w:proofErr w:type="spellStart"/>
      <w:r w:rsidR="00050733" w:rsidRPr="00050733">
        <w:rPr>
          <w:rFonts w:ascii="Verdana" w:hAnsi="Verdana"/>
          <w:color w:val="FF0000"/>
        </w:rPr>
        <w:t>Pzp</w:t>
      </w:r>
      <w:proofErr w:type="spellEnd"/>
    </w:p>
    <w:p w14:paraId="06504366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14:paraId="5036621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14:paraId="515D00FD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14:paraId="77FBC97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14:paraId="116BE499" w14:textId="77777777" w:rsidR="0075600E" w:rsidRPr="00FC4767" w:rsidRDefault="0075600E" w:rsidP="0075600E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14:paraId="732D6E76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14:paraId="30F39D8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14:paraId="0CEE226D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14:paraId="26AB6ACB" w14:textId="77777777" w:rsidR="0075600E" w:rsidRPr="00FC4767" w:rsidRDefault="0075600E" w:rsidP="0075600E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14:paraId="192CB442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14:paraId="630BF887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14:paraId="5D4A47DB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14:paraId="05B37D38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51D78CF5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14:paraId="6BFEB87E" w14:textId="02E2B31A" w:rsidR="00530872" w:rsidRPr="00530872" w:rsidRDefault="00530872" w:rsidP="00530872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530872">
        <w:rPr>
          <w:rFonts w:ascii="Verdana" w:eastAsia="Arial Unicode MS" w:hAnsi="Verdana"/>
        </w:rPr>
        <w:t>Przedmiotem umowy jest usługa zorganizowania i przeprowadzenia  warsztatów kształcących kompetencje w zakresie przedsiębiorczości - zakładania startupów metodą Lean Startup, w ramach projektu POWR.03.05.00-00-Z307/17-00.</w:t>
      </w:r>
    </w:p>
    <w:p w14:paraId="25F89A82" w14:textId="363CD795" w:rsidR="00530872" w:rsidRPr="00530872" w:rsidRDefault="00530872" w:rsidP="00530872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530872">
        <w:rPr>
          <w:rFonts w:ascii="Verdana" w:eastAsia="Arial Unicode MS" w:hAnsi="Verdana"/>
        </w:rPr>
        <w:t>2.</w:t>
      </w:r>
      <w:r w:rsidRPr="00530872">
        <w:rPr>
          <w:rFonts w:ascii="Verdana" w:eastAsia="Arial Unicode MS" w:hAnsi="Verdana"/>
        </w:rPr>
        <w:tab/>
      </w:r>
      <w:r>
        <w:rPr>
          <w:rFonts w:ascii="Verdana" w:eastAsia="Arial Unicode MS" w:hAnsi="Verdana"/>
        </w:rPr>
        <w:t xml:space="preserve"> </w:t>
      </w:r>
      <w:r w:rsidRPr="00530872">
        <w:rPr>
          <w:rFonts w:ascii="Verdana" w:eastAsia="Arial Unicode MS" w:hAnsi="Verdana"/>
        </w:rPr>
        <w:t xml:space="preserve">Szczegółowy opis przedmiotu umowy zawiera Załącznik nr 1 do umowy – </w:t>
      </w:r>
      <w:r>
        <w:rPr>
          <w:rFonts w:ascii="Verdana" w:eastAsia="Arial Unicode MS" w:hAnsi="Verdana"/>
        </w:rPr>
        <w:t>SWZ</w:t>
      </w:r>
      <w:r w:rsidRPr="00530872">
        <w:rPr>
          <w:rFonts w:ascii="Verdana" w:eastAsia="Arial Unicode MS" w:hAnsi="Verdana"/>
        </w:rPr>
        <w:t xml:space="preserve"> i oferta Wykonawcy.</w:t>
      </w:r>
    </w:p>
    <w:p w14:paraId="0B2141ED" w14:textId="17BE9D76" w:rsidR="0075600E" w:rsidRPr="00FC4767" w:rsidRDefault="00530872" w:rsidP="00530872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530872">
        <w:rPr>
          <w:rFonts w:ascii="Verdana" w:eastAsia="Arial Unicode MS" w:hAnsi="Verdana"/>
        </w:rPr>
        <w:t>3.</w:t>
      </w:r>
      <w:r>
        <w:rPr>
          <w:rFonts w:ascii="Verdana" w:eastAsia="Arial Unicode MS" w:hAnsi="Verdana"/>
        </w:rPr>
        <w:t xml:space="preserve"> </w:t>
      </w:r>
      <w:r w:rsidRPr="00530872">
        <w:rPr>
          <w:rFonts w:ascii="Verdana" w:eastAsia="Arial Unicode MS" w:hAnsi="Verdana"/>
        </w:rPr>
        <w:tab/>
        <w:t>Umowa realizowana jest w ramach POWR.03.05.00-00-Z307/17 na projekty podnoszące kompetencje kadry administracyjnej uczelni. Konkurs jest częścią Działania 3.5 Kompleksowe programy szkół wyższych, Oś III Szkolnictwo wyższe dla gospodarki i rozwoju, Program Operacyjny Wiedza Edukacja Rozwój 2014-2020.</w:t>
      </w:r>
    </w:p>
    <w:p w14:paraId="15EAC644" w14:textId="77777777" w:rsidR="0075600E" w:rsidRPr="00FC4767" w:rsidRDefault="0075600E" w:rsidP="0075600E">
      <w:pPr>
        <w:ind w:left="426"/>
        <w:rPr>
          <w:rFonts w:ascii="Verdana" w:eastAsia="Arial Unicode MS" w:hAnsi="Verdana"/>
        </w:rPr>
      </w:pPr>
    </w:p>
    <w:p w14:paraId="6AC4D5C6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1C49FA2D" w14:textId="77777777" w:rsidR="0075600E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>w terminie: …………….</w:t>
      </w:r>
    </w:p>
    <w:p w14:paraId="32780FF9" w14:textId="77777777" w:rsidR="0075600E" w:rsidRPr="00FC4767" w:rsidRDefault="0075600E" w:rsidP="00530872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3" w:name="_Toc447696300"/>
    </w:p>
    <w:p w14:paraId="43099DBF" w14:textId="77777777" w:rsidR="0075600E" w:rsidRPr="00FC4767" w:rsidRDefault="0075600E" w:rsidP="0075600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14:paraId="62F57D81" w14:textId="77777777" w:rsidR="0075600E" w:rsidRDefault="0075600E" w:rsidP="00530872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14:paraId="7EDCA4E3" w14:textId="6835D850" w:rsidR="0075600E" w:rsidRPr="00FC4767" w:rsidRDefault="0075600E" w:rsidP="00530872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>2. Cena brutto za przeprowadzenie</w:t>
      </w:r>
      <w:r w:rsidRPr="00FC4767">
        <w:rPr>
          <w:rFonts w:ascii="Verdana" w:hAnsi="Verdana"/>
          <w:bCs/>
          <w:iCs/>
          <w:lang w:eastAsia="zh-CN"/>
        </w:rPr>
        <w:t xml:space="preserve"> szkolenia</w:t>
      </w:r>
      <w:r w:rsidR="00530872">
        <w:rPr>
          <w:rFonts w:ascii="Verdana" w:hAnsi="Verdana"/>
          <w:bCs/>
          <w:iCs/>
          <w:lang w:eastAsia="zh-CN"/>
        </w:rPr>
        <w:t xml:space="preserve"> oraz </w:t>
      </w:r>
      <w:proofErr w:type="spellStart"/>
      <w:r w:rsidR="00530872">
        <w:rPr>
          <w:rFonts w:ascii="Verdana" w:hAnsi="Verdana"/>
          <w:bCs/>
          <w:iCs/>
          <w:lang w:eastAsia="zh-CN"/>
        </w:rPr>
        <w:t>pre</w:t>
      </w:r>
      <w:proofErr w:type="spellEnd"/>
      <w:r w:rsidR="00530872">
        <w:rPr>
          <w:rFonts w:ascii="Verdana" w:hAnsi="Verdana"/>
          <w:bCs/>
          <w:iCs/>
          <w:lang w:eastAsia="zh-CN"/>
        </w:rPr>
        <w:t xml:space="preserve"> i post testu</w:t>
      </w:r>
      <w:r>
        <w:rPr>
          <w:rFonts w:ascii="Verdana" w:hAnsi="Verdana"/>
          <w:bCs/>
          <w:iCs/>
          <w:lang w:eastAsia="zh-CN"/>
        </w:rPr>
        <w:t xml:space="preserve"> dla 1 </w:t>
      </w:r>
      <w:r w:rsidR="006B158A">
        <w:rPr>
          <w:rFonts w:ascii="Verdana" w:hAnsi="Verdana"/>
          <w:bCs/>
          <w:iCs/>
          <w:lang w:eastAsia="zh-CN"/>
        </w:rPr>
        <w:t xml:space="preserve">grupy </w:t>
      </w:r>
      <w:bookmarkStart w:id="4" w:name="_GoBack"/>
      <w:bookmarkEnd w:id="4"/>
      <w:r w:rsidRPr="00FC4767">
        <w:rPr>
          <w:rFonts w:ascii="Verdana" w:hAnsi="Verdana"/>
          <w:bCs/>
          <w:iCs/>
          <w:lang w:eastAsia="zh-CN"/>
        </w:rPr>
        <w:t>wynosi ……………………………………..………….</w:t>
      </w:r>
    </w:p>
    <w:p w14:paraId="71AE8F4C" w14:textId="77777777" w:rsidR="0075600E" w:rsidRPr="00FC4767" w:rsidRDefault="0075600E" w:rsidP="00530872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14:paraId="50BC5A1C" w14:textId="4D18DB95" w:rsidR="0075600E" w:rsidRDefault="0075600E" w:rsidP="0053087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>
        <w:rPr>
          <w:rFonts w:ascii="Verdana" w:hAnsi="Verdana" w:cs="Verdana"/>
          <w:lang w:eastAsia="zh-CN"/>
        </w:rPr>
        <w:t xml:space="preserve">4. </w:t>
      </w:r>
      <w:r w:rsidRPr="00FC4767">
        <w:rPr>
          <w:rFonts w:ascii="Verdana" w:hAnsi="Verdana" w:cs="Verdana"/>
          <w:lang w:eastAsia="zh-CN"/>
        </w:rPr>
        <w:t xml:space="preserve">Płatność nastąpi </w:t>
      </w:r>
      <w:r>
        <w:rPr>
          <w:rFonts w:ascii="Verdana" w:hAnsi="Verdana" w:cs="Verdana"/>
          <w:lang w:eastAsia="zh-CN"/>
        </w:rPr>
        <w:t>p</w:t>
      </w:r>
      <w:r w:rsidRPr="00515684">
        <w:rPr>
          <w:rFonts w:ascii="Verdana" w:hAnsi="Verdana" w:cs="Verdana"/>
          <w:lang w:eastAsia="zh-CN"/>
        </w:rPr>
        <w:t>o przeprowadzeniu każdorazowego szkolenia</w:t>
      </w:r>
      <w:r w:rsidR="00530872">
        <w:rPr>
          <w:rFonts w:ascii="Verdana" w:hAnsi="Verdana" w:cs="Verdana"/>
          <w:lang w:eastAsia="zh-CN"/>
        </w:rPr>
        <w:t xml:space="preserve"> grupy</w:t>
      </w:r>
      <w:r w:rsidRPr="00515684">
        <w:rPr>
          <w:rFonts w:ascii="Verdana" w:hAnsi="Verdana" w:cs="Verdana"/>
          <w:lang w:eastAsia="zh-CN"/>
        </w:rPr>
        <w:t>, przelewem w ciągu 21 dni od daty otrzymania faktury  przez  Zamawia</w:t>
      </w:r>
      <w:r>
        <w:rPr>
          <w:rFonts w:ascii="Verdana" w:hAnsi="Verdana" w:cs="Verdana"/>
          <w:lang w:eastAsia="zh-CN"/>
        </w:rPr>
        <w:t>jącego, za szkolenie faktycznej ilości osób</w:t>
      </w:r>
      <w:r w:rsidR="00530872">
        <w:rPr>
          <w:rFonts w:ascii="Verdana" w:hAnsi="Verdana" w:cs="Verdana"/>
          <w:lang w:eastAsia="zh-CN"/>
        </w:rPr>
        <w:t xml:space="preserve"> w grupie</w:t>
      </w:r>
      <w:r w:rsidRPr="00FC4767">
        <w:rPr>
          <w:rFonts w:ascii="Verdana" w:hAnsi="Verdana" w:cs="Verdana"/>
          <w:bCs/>
          <w:lang w:eastAsia="zh-CN"/>
        </w:rPr>
        <w:t>.</w:t>
      </w:r>
    </w:p>
    <w:p w14:paraId="0F195940" w14:textId="4DACB5B3" w:rsidR="0075600E" w:rsidRPr="00FC4767" w:rsidRDefault="0075600E" w:rsidP="00530872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 xml:space="preserve">5. </w:t>
      </w:r>
      <w:r w:rsidRPr="00FC4767">
        <w:rPr>
          <w:rFonts w:ascii="Verdana" w:hAnsi="Verdana"/>
          <w:bCs/>
          <w:iCs/>
          <w:lang w:eastAsia="zh-CN"/>
        </w:rPr>
        <w:t xml:space="preserve">Płatność nastąpi za faktyczną ilość </w:t>
      </w:r>
      <w:r>
        <w:rPr>
          <w:rFonts w:ascii="Verdana" w:hAnsi="Verdana"/>
          <w:bCs/>
          <w:iCs/>
          <w:lang w:eastAsia="zh-CN"/>
        </w:rPr>
        <w:t>przeszkolonych osób</w:t>
      </w:r>
      <w:r w:rsidRPr="00FC4767">
        <w:rPr>
          <w:rFonts w:ascii="Verdana" w:hAnsi="Verdana"/>
          <w:color w:val="000000"/>
        </w:rPr>
        <w:t>.</w:t>
      </w:r>
    </w:p>
    <w:p w14:paraId="5A81A079" w14:textId="77777777" w:rsidR="0075600E" w:rsidRPr="00FC4767" w:rsidRDefault="0075600E" w:rsidP="0053087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6. </w:t>
      </w:r>
      <w:r w:rsidRPr="00FC4767">
        <w:rPr>
          <w:rFonts w:ascii="Verdana" w:eastAsia="Arial Unicode MS" w:hAnsi="Verdana"/>
          <w:iCs/>
        </w:rPr>
        <w:t>Na fakturze Wykonawca umieści numer niniejszej umowy.</w:t>
      </w:r>
    </w:p>
    <w:p w14:paraId="39F632F3" w14:textId="77777777" w:rsidR="0075600E" w:rsidRPr="00FC4767" w:rsidRDefault="0075600E" w:rsidP="0053087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lastRenderedPageBreak/>
        <w:t xml:space="preserve">7. </w:t>
      </w:r>
      <w:r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FC4767">
        <w:rPr>
          <w:rFonts w:ascii="Verdana" w:eastAsia="Arial Unicode MS" w:hAnsi="Verdana"/>
          <w:b/>
          <w:iCs/>
        </w:rPr>
        <w:t xml:space="preserve">…………… </w:t>
      </w:r>
      <w:r w:rsidRPr="00FC4767">
        <w:rPr>
          <w:rFonts w:ascii="Verdana" w:eastAsia="Arial Unicode MS" w:hAnsi="Verdana"/>
          <w:iCs/>
        </w:rPr>
        <w:t xml:space="preserve">nr rachunku </w:t>
      </w:r>
      <w:r w:rsidRPr="00FC4767">
        <w:rPr>
          <w:rFonts w:ascii="Verdana" w:eastAsia="Arial Unicode MS" w:hAnsi="Verdana"/>
          <w:b/>
          <w:iCs/>
        </w:rPr>
        <w:t>…………….</w:t>
      </w:r>
      <w:r w:rsidRPr="00FC4767">
        <w:rPr>
          <w:rFonts w:ascii="Verdana" w:eastAsia="Arial Unicode MS" w:hAnsi="Verdana"/>
          <w:iCs/>
        </w:rPr>
        <w:t>.</w:t>
      </w:r>
    </w:p>
    <w:p w14:paraId="350D6AD2" w14:textId="77777777" w:rsidR="0075600E" w:rsidRPr="00FC4767" w:rsidRDefault="0075600E" w:rsidP="0053087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8. </w:t>
      </w:r>
      <w:r w:rsidRPr="00FC4767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5EC7CC42" w14:textId="77777777" w:rsidR="0075600E" w:rsidRPr="00FC4767" w:rsidRDefault="0075600E" w:rsidP="0053087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</w:t>
      </w:r>
      <w:r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31F3F53E" w14:textId="77777777" w:rsidR="0075600E" w:rsidRPr="00FC4767" w:rsidRDefault="0075600E" w:rsidP="0053087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10. </w:t>
      </w:r>
      <w:r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FC4767">
        <w:rPr>
          <w:rFonts w:ascii="Verdana" w:eastAsia="Arial Unicode MS" w:hAnsi="Verdana"/>
          <w:iCs/>
        </w:rPr>
        <w:br/>
        <w:t>w ustawowej wysokości.</w:t>
      </w:r>
    </w:p>
    <w:p w14:paraId="77140943" w14:textId="77777777" w:rsidR="0075600E" w:rsidRPr="00FC4767" w:rsidRDefault="0075600E" w:rsidP="0053087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11.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56B442F4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5C796EF8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39A30240" w14:textId="77777777" w:rsidR="0075600E" w:rsidRPr="00FC4767" w:rsidRDefault="0075600E" w:rsidP="0075600E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14:paraId="3D9A2924" w14:textId="77777777" w:rsidR="0075600E" w:rsidRPr="00FC4767" w:rsidRDefault="0075600E" w:rsidP="0075600E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14:paraId="5E292663" w14:textId="77777777" w:rsidR="0075600E" w:rsidRPr="00FC4767" w:rsidRDefault="0075600E" w:rsidP="0075600E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6BB29BC6" w14:textId="77777777" w:rsidR="0075600E" w:rsidRPr="00FC4767" w:rsidRDefault="0075600E" w:rsidP="0075600E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3E0EE5C7" w14:textId="77777777" w:rsidR="0075600E" w:rsidRPr="00FC4767" w:rsidRDefault="0075600E" w:rsidP="0075600E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14:paraId="5C91DE08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62FFB178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14:paraId="06483D43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14:paraId="1C62DFB3" w14:textId="77777777" w:rsidR="0075600E" w:rsidRPr="00FC4767" w:rsidRDefault="0075600E" w:rsidP="0075600E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14:paraId="182C9DE3" w14:textId="77777777" w:rsidR="0075600E" w:rsidRPr="00FC4767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</w:t>
      </w:r>
      <w:r w:rsidRPr="00FC4767">
        <w:rPr>
          <w:rFonts w:ascii="Verdana" w:hAnsi="Verdana"/>
          <w:b/>
          <w:bCs/>
        </w:rPr>
        <w:t xml:space="preserve"> Klauzula poufności</w:t>
      </w:r>
    </w:p>
    <w:p w14:paraId="02B1C85D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7960426B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14:paraId="7CE0EA45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14:paraId="5B886375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14:paraId="1A5C6C3A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14:paraId="66B0B60C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444E76B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026EAD6C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FC4767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14:paraId="6AFFA887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14:paraId="6CF127E5" w14:textId="6624C4FA" w:rsidR="0075600E" w:rsidRPr="00050733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FF0000"/>
        </w:rPr>
      </w:pPr>
      <w:r w:rsidRPr="00050733">
        <w:rPr>
          <w:rFonts w:ascii="Verdana" w:eastAsia="Arial Unicode MS" w:hAnsi="Verdana"/>
          <w:color w:val="FF0000"/>
        </w:rPr>
        <w:t xml:space="preserve">2. Jeżeli </w:t>
      </w:r>
      <w:r w:rsidR="00050733" w:rsidRPr="00050733">
        <w:rPr>
          <w:rFonts w:ascii="Verdana" w:eastAsia="Arial Unicode MS" w:hAnsi="Verdana"/>
          <w:color w:val="FF0000"/>
        </w:rPr>
        <w:t>zwłoka</w:t>
      </w:r>
      <w:r w:rsidRPr="00050733">
        <w:rPr>
          <w:rFonts w:ascii="Verdana" w:eastAsia="Arial Unicode MS" w:hAnsi="Verdana"/>
          <w:color w:val="FF0000"/>
        </w:rPr>
        <w:t xml:space="preserve">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050733">
        <w:rPr>
          <w:rFonts w:ascii="Verdana" w:hAnsi="Verdana"/>
          <w:iCs/>
          <w:color w:val="FF0000"/>
        </w:rPr>
        <w:t>wynagrodzenia umownego.</w:t>
      </w:r>
    </w:p>
    <w:p w14:paraId="7A947FD6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lastRenderedPageBreak/>
        <w:t xml:space="preserve">3. </w:t>
      </w:r>
      <w:r w:rsidRPr="00FC4767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2DF93A7E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Pr="00FC4767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4D45B017" w14:textId="0A463D65" w:rsidR="0075600E" w:rsidRPr="00050733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FF0000"/>
        </w:rPr>
      </w:pPr>
      <w:r w:rsidRPr="00050733">
        <w:rPr>
          <w:rFonts w:ascii="Verdana" w:eastAsia="Arial Unicode MS" w:hAnsi="Verdana"/>
          <w:color w:val="FF0000"/>
        </w:rPr>
        <w:t xml:space="preserve">5. Jeżeli kary umowne, o których mowa w </w:t>
      </w:r>
      <w:r w:rsidRPr="00050733">
        <w:rPr>
          <w:rFonts w:ascii="Verdana" w:hAnsi="Verdana"/>
          <w:bCs/>
          <w:color w:val="FF0000"/>
        </w:rPr>
        <w:t xml:space="preserve">§ </w:t>
      </w:r>
      <w:r w:rsidR="00050733" w:rsidRPr="00050733">
        <w:rPr>
          <w:rFonts w:ascii="Verdana" w:hAnsi="Verdana"/>
          <w:bCs/>
          <w:color w:val="FF0000"/>
        </w:rPr>
        <w:t>7</w:t>
      </w:r>
      <w:r w:rsidRPr="00050733">
        <w:rPr>
          <w:rFonts w:ascii="Verdana" w:eastAsia="Arial Unicode MS" w:hAnsi="Verdana"/>
          <w:color w:val="FF0000"/>
        </w:rPr>
        <w:t xml:space="preserve"> nie pokryją rzeczywistej szkody Zamawiającego, to przysługuje mu prawo żądania odszkodowania na zasadach ogólnych Kodeksu cywilnego.</w:t>
      </w:r>
    </w:p>
    <w:p w14:paraId="058144AA" w14:textId="59F1FF85" w:rsidR="0075600E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Pr="00FC4767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33E47319" w14:textId="655CD0BA" w:rsidR="00645EFB" w:rsidRPr="00FC4767" w:rsidRDefault="00645EFB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7.</w:t>
      </w:r>
      <w:r w:rsidRPr="00645EFB">
        <w:rPr>
          <w:rFonts w:ascii="Verdana" w:eastAsia="Arial Unicode MS" w:hAnsi="Verdana"/>
        </w:rPr>
        <w:tab/>
        <w:t>Łączna maksymalna wysokość kar umownych, których mogą dochodzić Strony nie może przekroczyć 20% wynagrodzenia netto o którym mowa w § 3</w:t>
      </w:r>
      <w:r>
        <w:rPr>
          <w:rFonts w:ascii="Verdana" w:eastAsia="Arial Unicode MS" w:hAnsi="Verdana"/>
        </w:rPr>
        <w:t xml:space="preserve"> </w:t>
      </w:r>
      <w:r w:rsidRPr="00645EFB">
        <w:rPr>
          <w:rFonts w:ascii="Verdana" w:eastAsia="Arial Unicode MS" w:hAnsi="Verdana"/>
        </w:rPr>
        <w:t>ust. 1 umowy.</w:t>
      </w:r>
    </w:p>
    <w:p w14:paraId="4B33ED39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222077C7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FC4767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FC4767">
        <w:rPr>
          <w:rFonts w:ascii="Verdana" w:eastAsia="Arial Unicode MS" w:hAnsi="Verdana"/>
        </w:rPr>
        <w:t xml:space="preserve"> </w:t>
      </w:r>
      <w:r w:rsidRPr="00FC4767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0593D7E2" w14:textId="77777777" w:rsidR="00050733" w:rsidRPr="00D2476E" w:rsidRDefault="00050733" w:rsidP="00050733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FF0000"/>
        </w:rPr>
      </w:pPr>
      <w:r w:rsidRPr="00D2476E">
        <w:rPr>
          <w:rFonts w:ascii="Verdana" w:eastAsia="Arial Unicode MS" w:hAnsi="Verdana"/>
          <w:color w:val="FF0000"/>
        </w:rPr>
        <w:t>1. Zamawiający może odstąpić od Umowy w przypadku wystąpienia okoliczności, o których mowa w art. 456 ustawy z dnia 11 września 2019 r. Prawo zamówień publicznych (Dz.U. 2019 poz. 2019 ze zm.).</w:t>
      </w:r>
    </w:p>
    <w:p w14:paraId="5A4DA237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F54EFB8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287D5A95" w14:textId="77777777" w:rsidR="0075600E" w:rsidRPr="00FC4767" w:rsidRDefault="0075600E" w:rsidP="0075600E">
      <w:pPr>
        <w:ind w:left="567"/>
        <w:jc w:val="center"/>
        <w:rPr>
          <w:rFonts w:ascii="Verdana" w:hAnsi="Verdana"/>
          <w:b/>
          <w:bCs/>
        </w:rPr>
      </w:pPr>
    </w:p>
    <w:p w14:paraId="6C08DFF7" w14:textId="77777777" w:rsidR="0075600E" w:rsidRPr="005A2C30" w:rsidRDefault="0075600E" w:rsidP="0075600E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>§ 9 Zmiany Umowy</w:t>
      </w:r>
    </w:p>
    <w:p w14:paraId="67F7F331" w14:textId="77777777" w:rsidR="00F55672" w:rsidRPr="0033398D" w:rsidRDefault="00F55672" w:rsidP="00F5567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14:paraId="2E397DA9" w14:textId="77777777" w:rsidR="00F55672" w:rsidRPr="0033398D" w:rsidRDefault="00F55672" w:rsidP="00F5567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14:paraId="6E969495" w14:textId="77777777" w:rsidR="00F55672" w:rsidRPr="0033398D" w:rsidRDefault="00F55672" w:rsidP="00F55672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14:paraId="21CF1051" w14:textId="77777777" w:rsidR="00F55672" w:rsidRPr="0033398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14:paraId="1FB1B464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14:paraId="7F62264F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14:paraId="73649790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75175AAF" w14:textId="77777777" w:rsidR="00F55672" w:rsidRPr="0002546C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14:paraId="1BFED0A8" w14:textId="77777777" w:rsidR="00F55672" w:rsidRPr="0002546C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14:paraId="199771DC" w14:textId="77777777" w:rsidR="00F55672" w:rsidRPr="0002546C" w:rsidRDefault="00F55672" w:rsidP="00F55672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14:paraId="61F7BA92" w14:textId="77777777" w:rsidR="00F55672" w:rsidRPr="00D6747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26 ust. 2b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14:paraId="77BD4EF9" w14:textId="77777777" w:rsidR="00F55672" w:rsidRPr="0033398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14:paraId="348BA1CA" w14:textId="77777777" w:rsidR="00F55672" w:rsidRPr="0033398D" w:rsidRDefault="00F55672" w:rsidP="00F55672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14:paraId="77C41633" w14:textId="77777777" w:rsidR="0075600E" w:rsidRPr="005A2C30" w:rsidRDefault="0075600E" w:rsidP="0075600E">
      <w:pPr>
        <w:rPr>
          <w:rFonts w:ascii="Verdana" w:hAnsi="Verdana"/>
          <w:b/>
          <w:bCs/>
        </w:rPr>
      </w:pPr>
    </w:p>
    <w:p w14:paraId="38949A90" w14:textId="77777777" w:rsidR="0075600E" w:rsidRPr="00A3585D" w:rsidRDefault="0075600E" w:rsidP="0075600E">
      <w:pPr>
        <w:ind w:left="1" w:firstLine="1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10</w:t>
      </w:r>
      <w:r w:rsidRPr="005A2C30">
        <w:rPr>
          <w:rFonts w:ascii="Verdana" w:hAnsi="Verdana"/>
          <w:b/>
          <w:bCs/>
        </w:rPr>
        <w:t xml:space="preserve"> Zmiany w zakresie wynagrodzenia</w:t>
      </w:r>
    </w:p>
    <w:p w14:paraId="545056D6" w14:textId="77777777" w:rsidR="00050733" w:rsidRPr="00050733" w:rsidRDefault="00050733" w:rsidP="0005073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5A2C30">
        <w:rPr>
          <w:rFonts w:ascii="Verdana" w:hAnsi="Verdana"/>
        </w:rPr>
        <w:t xml:space="preserve">Strony </w:t>
      </w:r>
      <w:r w:rsidRPr="00050733">
        <w:rPr>
          <w:rFonts w:ascii="Verdana" w:hAnsi="Verdana"/>
        </w:rPr>
        <w:t xml:space="preserve">zobowiązują się dokonać zmiany wysokości wynagrodzenia należnego Wykonawcy, o którym mowa w </w:t>
      </w:r>
      <w:r w:rsidRPr="00050733">
        <w:rPr>
          <w:rFonts w:ascii="Verdana" w:hAnsi="Verdana"/>
          <w:color w:val="FF0000"/>
        </w:rPr>
        <w:t xml:space="preserve">§ 3 ust. 1 </w:t>
      </w:r>
      <w:r w:rsidRPr="00050733">
        <w:rPr>
          <w:rFonts w:ascii="Verdana" w:hAnsi="Verdana"/>
        </w:rPr>
        <w:t>Umowy, w formie pisemnego aneksu, każdorazowo w przypadku wystąpienia jednej z następujących okoliczności:</w:t>
      </w:r>
    </w:p>
    <w:p w14:paraId="29203845" w14:textId="45E8F68F" w:rsidR="00050733" w:rsidRPr="005A2C30" w:rsidRDefault="00050733" w:rsidP="00050733">
      <w:pPr>
        <w:ind w:left="709" w:hanging="283"/>
        <w:jc w:val="both"/>
        <w:rPr>
          <w:rFonts w:ascii="Verdana" w:hAnsi="Verdana"/>
        </w:rPr>
      </w:pPr>
      <w:r w:rsidRPr="00050733">
        <w:rPr>
          <w:rFonts w:ascii="Verdana" w:hAnsi="Verdana"/>
        </w:rPr>
        <w:t>1)</w:t>
      </w:r>
      <w:r w:rsidRPr="00050733">
        <w:rPr>
          <w:rFonts w:ascii="Verdana" w:hAnsi="Verdana"/>
        </w:rPr>
        <w:tab/>
        <w:t xml:space="preserve">zmiany stawki podatku od towarów i usług </w:t>
      </w:r>
      <w:r w:rsidRPr="00050733">
        <w:rPr>
          <w:rFonts w:ascii="Verdana" w:hAnsi="Verdana"/>
          <w:color w:val="FF0000"/>
        </w:rPr>
        <w:t>oraz podatku akcyzowego.</w:t>
      </w:r>
    </w:p>
    <w:p w14:paraId="541B7174" w14:textId="77777777" w:rsidR="00050733" w:rsidRPr="005A2C30" w:rsidRDefault="00050733" w:rsidP="00050733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2)</w:t>
      </w:r>
      <w:r w:rsidRPr="005A2C30">
        <w:rPr>
          <w:rFonts w:ascii="Verdana" w:hAnsi="Verdana"/>
        </w:rPr>
        <w:tab/>
        <w:t>zmiany wysokości minimalnego wynagrodzenia ustalonego na podstawie przepisów o minimalnym wynagrodzeniu za pracę,</w:t>
      </w:r>
    </w:p>
    <w:p w14:paraId="3BDC466F" w14:textId="77777777" w:rsidR="00050733" w:rsidRPr="005A2C30" w:rsidRDefault="00050733" w:rsidP="00050733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3)</w:t>
      </w:r>
      <w:r w:rsidRPr="005A2C30">
        <w:rPr>
          <w:rFonts w:ascii="Verdana" w:hAnsi="Verdana"/>
        </w:rPr>
        <w:tab/>
        <w:t>zmiany zasad podlegania ubezpieczeniom społecznym lub ubezpieczeniu zdrowotnemu lub wysokości stawki składki na ubezpieczenia społeczne lub zdrowotne,</w:t>
      </w:r>
    </w:p>
    <w:p w14:paraId="0C86DB42" w14:textId="77777777" w:rsidR="00050733" w:rsidRPr="005A2C30" w:rsidRDefault="00050733" w:rsidP="00050733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 xml:space="preserve">4) </w:t>
      </w:r>
      <w:r w:rsidRPr="005A2C30">
        <w:rPr>
          <w:rFonts w:ascii="Verdana" w:hAnsi="Verdana"/>
        </w:rPr>
        <w:t>zmiany zasad gromadzenia i wysokości wpłat do pracowniczych planów kapitałowych, o których mowa w ustawie z dnia 4 października 2018 r. o pracowniczych planach kapitałowych,</w:t>
      </w:r>
    </w:p>
    <w:p w14:paraId="2C9618AB" w14:textId="77777777" w:rsidR="00050733" w:rsidRPr="005A2C30" w:rsidRDefault="00050733" w:rsidP="00050733">
      <w:pPr>
        <w:ind w:left="426"/>
        <w:jc w:val="both"/>
        <w:rPr>
          <w:rFonts w:ascii="Verdana" w:hAnsi="Verdana"/>
        </w:rPr>
      </w:pPr>
      <w:r w:rsidRPr="005A2C30">
        <w:rPr>
          <w:rFonts w:ascii="Verdana" w:hAnsi="Verdana"/>
        </w:rPr>
        <w:t>- na zasadach i w sposób określony w ust. 2 - 12, jeżeli zmiany te będą miały wpływ na koszty wykonania Umowy przez Wykonawcę.</w:t>
      </w:r>
    </w:p>
    <w:p w14:paraId="2D561B70" w14:textId="77777777"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5A2C30">
        <w:rPr>
          <w:rFonts w:ascii="Verdana" w:hAnsi="Verdana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B6765E9" w14:textId="77777777"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5A2C30">
        <w:rPr>
          <w:rFonts w:ascii="Verdana" w:hAnsi="Verdana"/>
        </w:rPr>
        <w:t>W przypadku zmiany, o której mowa w ust. 1 pkt 1, wartość wynagrodzenia netto nie zmieni się, a wartość wynagrodzenia brutto zostanie wyliczona na podstawie nowych przepisów.</w:t>
      </w:r>
    </w:p>
    <w:p w14:paraId="28BD8DC3" w14:textId="77777777"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5A2C30">
        <w:rPr>
          <w:rFonts w:ascii="Verdana" w:hAnsi="Verdana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0AF43DD2" w14:textId="77777777"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5A2C30">
        <w:rPr>
          <w:rFonts w:ascii="Verdana" w:hAnsi="Verdana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6F45BCF" w14:textId="77777777"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5A2C30">
        <w:rPr>
          <w:rFonts w:ascii="Verdana" w:hAnsi="Verdana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772E8B7" w14:textId="77777777"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5A2C30">
        <w:rPr>
          <w:rFonts w:ascii="Verdana" w:hAnsi="Verdana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0E56B07D" w14:textId="77777777"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8. </w:t>
      </w:r>
      <w:r w:rsidRPr="005A2C30">
        <w:rPr>
          <w:rFonts w:ascii="Verdana" w:hAnsi="Verdana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2EBD7691" w14:textId="77777777" w:rsidR="0075600E" w:rsidRPr="005A2C30" w:rsidRDefault="0075600E" w:rsidP="0075600E">
      <w:pPr>
        <w:ind w:left="851" w:hanging="425"/>
        <w:jc w:val="both"/>
        <w:rPr>
          <w:rFonts w:ascii="Verdana" w:hAnsi="Verdana"/>
        </w:rPr>
      </w:pPr>
      <w:r w:rsidRPr="005A2C30">
        <w:rPr>
          <w:rFonts w:ascii="Verdana" w:hAnsi="Verdana"/>
        </w:rPr>
        <w:t>1)</w:t>
      </w:r>
      <w:r w:rsidRPr="005A2C30">
        <w:rPr>
          <w:rFonts w:ascii="Verdana" w:hAnsi="Verdana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357A5345" w14:textId="77777777" w:rsidR="0075600E" w:rsidRPr="005A2C30" w:rsidRDefault="0075600E" w:rsidP="0075600E">
      <w:pPr>
        <w:ind w:left="851" w:hanging="425"/>
        <w:jc w:val="both"/>
        <w:rPr>
          <w:rFonts w:ascii="Verdana" w:hAnsi="Verdana"/>
        </w:rPr>
      </w:pPr>
      <w:r w:rsidRPr="005A2C30">
        <w:rPr>
          <w:rFonts w:ascii="Verdana" w:hAnsi="Verdana"/>
        </w:rPr>
        <w:lastRenderedPageBreak/>
        <w:t>2)</w:t>
      </w:r>
      <w:r w:rsidRPr="005A2C30">
        <w:rPr>
          <w:rFonts w:ascii="Verdana" w:hAnsi="Verdana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30D9598E" w14:textId="77777777"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9. </w:t>
      </w:r>
      <w:r w:rsidRPr="005A2C30">
        <w:rPr>
          <w:rFonts w:ascii="Verdana" w:hAnsi="Verdana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1D4D6E1C" w14:textId="77777777"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10. </w:t>
      </w:r>
      <w:r w:rsidRPr="005A2C30">
        <w:rPr>
          <w:rFonts w:ascii="Verdana" w:hAnsi="Verdana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3E85F3A0" w14:textId="77777777"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11. </w:t>
      </w:r>
      <w:r w:rsidRPr="005A2C30">
        <w:rPr>
          <w:rFonts w:ascii="Verdana" w:hAnsi="Verdana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33E01798" w14:textId="77777777"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12. </w:t>
      </w:r>
      <w:r w:rsidRPr="005A2C30">
        <w:rPr>
          <w:rFonts w:ascii="Verdana" w:hAnsi="Verdana"/>
        </w:rPr>
        <w:t>Zawarcie aneksu nastąpi nie później niż w terminie 10 dni roboczych od dnia zatwierdzenia wniosku o dokonanie zmiany wysokości wynagrodzenia należnego Wykonawcy.</w:t>
      </w:r>
    </w:p>
    <w:p w14:paraId="36F5ED39" w14:textId="77777777" w:rsidR="0075600E" w:rsidRPr="00FC4767" w:rsidRDefault="0075600E" w:rsidP="0075600E">
      <w:pPr>
        <w:ind w:left="567"/>
        <w:jc w:val="center"/>
        <w:rPr>
          <w:rFonts w:ascii="Verdana" w:hAnsi="Verdana"/>
          <w:b/>
          <w:bCs/>
        </w:rPr>
      </w:pPr>
    </w:p>
    <w:p w14:paraId="139A76BB" w14:textId="77777777" w:rsidR="0075600E" w:rsidRPr="00FC4767" w:rsidRDefault="0075600E" w:rsidP="0075600E">
      <w:pPr>
        <w:ind w:left="567"/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1</w:t>
      </w:r>
      <w:r>
        <w:rPr>
          <w:rFonts w:ascii="Verdana" w:hAnsi="Verdana"/>
          <w:b/>
          <w:bCs/>
        </w:rPr>
        <w:t>1</w:t>
      </w:r>
      <w:r w:rsidRPr="00FC4767">
        <w:rPr>
          <w:rFonts w:ascii="Verdana" w:hAnsi="Verdana"/>
          <w:b/>
          <w:bCs/>
        </w:rPr>
        <w:t xml:space="preserve"> Postanowienia końcowe</w:t>
      </w:r>
    </w:p>
    <w:p w14:paraId="27C9A14D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14:paraId="7D3DD7BE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488A8CE2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064B937F" w14:textId="77777777" w:rsidR="0075600E" w:rsidRPr="00FC4767" w:rsidRDefault="0075600E" w:rsidP="0075600E">
      <w:pPr>
        <w:rPr>
          <w:rFonts w:ascii="Verdana" w:hAnsi="Verdana"/>
        </w:rPr>
      </w:pPr>
    </w:p>
    <w:p w14:paraId="1C661700" w14:textId="77777777" w:rsidR="0075600E" w:rsidRPr="00FC4767" w:rsidRDefault="0075600E" w:rsidP="0075600E">
      <w:pPr>
        <w:rPr>
          <w:rFonts w:ascii="Verdana" w:hAnsi="Verdana"/>
        </w:rPr>
      </w:pPr>
    </w:p>
    <w:p w14:paraId="138D26C1" w14:textId="77777777" w:rsidR="0075600E" w:rsidRPr="00FC4767" w:rsidRDefault="0075600E" w:rsidP="0075600E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14:paraId="29148618" w14:textId="77777777" w:rsidR="0075600E" w:rsidRPr="00FC4767" w:rsidRDefault="0075600E" w:rsidP="0075600E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1369013E" w14:textId="77777777" w:rsidR="0075600E" w:rsidRPr="00FC4767" w:rsidRDefault="0075600E" w:rsidP="0075600E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3E6155AE" w14:textId="77777777" w:rsidR="0075600E" w:rsidRPr="00FC4767" w:rsidRDefault="0075600E" w:rsidP="0075600E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720C9DB" w14:textId="77777777" w:rsidR="0075600E" w:rsidRPr="00515684" w:rsidRDefault="0075600E" w:rsidP="0075600E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</w:t>
      </w:r>
      <w:r>
        <w:rPr>
          <w:rFonts w:ascii="Bookman Old Style" w:hAnsi="Bookman Old Style"/>
          <w:i/>
        </w:rPr>
        <w:t xml:space="preserve">                   Data i podpis</w:t>
      </w:r>
    </w:p>
    <w:p w14:paraId="7FECA1A2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14:paraId="3401C434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42D0DE93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1F78584" w14:textId="77777777" w:rsidR="0075600E" w:rsidRPr="006232F1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6FCA0A2B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34F4FF12" w14:textId="77777777" w:rsidR="0075600E" w:rsidRPr="00BA397C" w:rsidRDefault="0075600E" w:rsidP="0075600E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35EA1B4C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71261091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5C568256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14:paraId="7DD2FA3A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14:paraId="21D66CDF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14:paraId="3A1B6CC5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14:paraId="49289F87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14:paraId="367CCF57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14:paraId="6D2B1984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97EBFC9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lastRenderedPageBreak/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7E904BF8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14:paraId="00BF7404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14:paraId="4BD267F0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14:paraId="61EA3BA7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14:paraId="71FF5653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14:paraId="6B9F9421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4029811" w14:textId="77777777"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14:paraId="5290BB89" w14:textId="77777777"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15775E2C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14:paraId="1F648AF0" w14:textId="2A26529D" w:rsidR="0075600E" w:rsidRPr="00663291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</w:t>
      </w:r>
      <w:r w:rsidRPr="001F2BA2">
        <w:rPr>
          <w:rFonts w:ascii="Verdana" w:hAnsi="Verdana" w:cs="TimesNewRomanPSMT"/>
          <w:color w:val="000000"/>
          <w:sz w:val="20"/>
          <w:szCs w:val="20"/>
        </w:rPr>
        <w:t>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14:paraId="6F32E191" w14:textId="2833EECC" w:rsidR="0075600E" w:rsidRPr="00663291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 w:rsidR="00530872">
        <w:rPr>
          <w:rFonts w:ascii="Verdana" w:hAnsi="Verdana" w:cs="TimesNewRomanPSMT"/>
          <w:color w:val="000000"/>
          <w:sz w:val="20"/>
          <w:szCs w:val="20"/>
        </w:rPr>
        <w:t>12</w:t>
      </w:r>
      <w:r w:rsidRPr="0032129E">
        <w:rPr>
          <w:rFonts w:ascii="Verdana" w:hAnsi="Verdana" w:cs="TimesNewRomanPSMT"/>
          <w:color w:val="000000"/>
          <w:sz w:val="20"/>
          <w:szCs w:val="20"/>
        </w:rPr>
        <w:t>/</w:t>
      </w:r>
      <w:r w:rsidR="00530872">
        <w:rPr>
          <w:rFonts w:ascii="Verdana" w:hAnsi="Verdana" w:cs="TimesNewRomanPSMT"/>
          <w:color w:val="000000"/>
          <w:sz w:val="20"/>
          <w:szCs w:val="20"/>
        </w:rPr>
        <w:t>21</w:t>
      </w:r>
    </w:p>
    <w:p w14:paraId="0E04635A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596427EB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725C535C" w14:textId="77777777" w:rsidR="0075600E" w:rsidRPr="00663291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14:paraId="5AF6ED53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4DFB8190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14:paraId="44A6472E" w14:textId="77777777" w:rsidR="0075600E" w:rsidRPr="00EC78F4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14:paraId="3A058FB2" w14:textId="77777777" w:rsidR="0075600E" w:rsidRPr="004F376A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14:paraId="02666D4B" w14:textId="77777777" w:rsidR="0075600E" w:rsidRPr="004F376A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14:paraId="2E7B909E" w14:textId="77777777" w:rsidR="0075600E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14:paraId="5567C3FB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14:paraId="08D66913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489BF2B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14:paraId="5377901D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2CE08AEB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D3E1FCE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14:paraId="1356F1CA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14:paraId="09867E9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14:paraId="07B34724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14:paraId="03BCF33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2CB553C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14:paraId="4D918084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14:paraId="61FC17C1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14:paraId="1F2822C1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14:paraId="61C9FF35" w14:textId="77777777" w:rsidR="0075600E" w:rsidRPr="00BA397C" w:rsidRDefault="0075600E" w:rsidP="0075600E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14:paraId="1D507DD5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14:paraId="33F8053C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4CED92C2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14:paraId="5123ECA6" w14:textId="77777777" w:rsidR="0075600E" w:rsidRPr="00BA397C" w:rsidRDefault="0075600E" w:rsidP="0075600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14:paraId="6A3A83C7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14:paraId="61DE6393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14:paraId="2B9EE907" w14:textId="77777777" w:rsidR="0075600E" w:rsidRPr="00BA397C" w:rsidRDefault="0075600E" w:rsidP="0075600E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14:paraId="0A5E773B" w14:textId="77777777"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14:paraId="6510C30F" w14:textId="77777777"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14:paraId="4F18123B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14:paraId="69803DF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14:paraId="77D63971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w tajemnicy danych, o których mowa w ust. 1, nie będą one wykorzystywane, ujawniane ani </w:t>
      </w:r>
      <w:r w:rsidRPr="00BA397C">
        <w:rPr>
          <w:rFonts w:ascii="Verdana" w:hAnsi="Verdana"/>
        </w:rPr>
        <w:lastRenderedPageBreak/>
        <w:t>udostępniane chyba że konieczność ujawnienia posiadanych informacji wynika z obowiązujących przepisów prawa.</w:t>
      </w:r>
    </w:p>
    <w:p w14:paraId="7066A8E5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14:paraId="2D6A5B58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14:paraId="643F0613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14:paraId="60D8EF33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14:paraId="7D5D71BB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14:paraId="04E11CF5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14:paraId="4B208698" w14:textId="77777777" w:rsidR="0075600E" w:rsidRDefault="0075600E" w:rsidP="0075600E">
      <w:pPr>
        <w:jc w:val="center"/>
        <w:rPr>
          <w:rFonts w:ascii="Verdana" w:hAnsi="Verdana"/>
        </w:rPr>
      </w:pPr>
    </w:p>
    <w:p w14:paraId="39D859C6" w14:textId="77777777" w:rsidR="0075600E" w:rsidRPr="00BA397C" w:rsidRDefault="0075600E" w:rsidP="0075600E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14:paraId="3BF8D1A1" w14:textId="77777777" w:rsidR="0075600E" w:rsidRPr="00BA397C" w:rsidRDefault="0075600E" w:rsidP="0075600E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14:paraId="538ED904" w14:textId="77777777" w:rsidR="0075600E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14:paraId="2A284BE4" w14:textId="77777777" w:rsidR="0075600E" w:rsidRDefault="0075600E" w:rsidP="0075600E">
      <w:pPr>
        <w:jc w:val="center"/>
        <w:rPr>
          <w:rFonts w:ascii="Verdana" w:hAnsi="Verdana"/>
        </w:rPr>
      </w:pPr>
    </w:p>
    <w:p w14:paraId="66F430B5" w14:textId="77777777" w:rsidR="0075600E" w:rsidRDefault="0075600E" w:rsidP="0075600E">
      <w:pPr>
        <w:jc w:val="center"/>
        <w:rPr>
          <w:rFonts w:ascii="Verdana" w:hAnsi="Verdana"/>
        </w:rPr>
      </w:pPr>
    </w:p>
    <w:p w14:paraId="40FD8983" w14:textId="77777777" w:rsidR="0075600E" w:rsidRDefault="0075600E" w:rsidP="0075600E">
      <w:pPr>
        <w:pStyle w:val="Nagwek"/>
        <w:jc w:val="right"/>
      </w:pPr>
      <w:r>
        <w:t>Załącznik nr 1 do umowy powierzenia przetwarzania danych osobowych</w:t>
      </w:r>
    </w:p>
    <w:p w14:paraId="599146CC" w14:textId="77777777" w:rsidR="0075600E" w:rsidRDefault="0075600E" w:rsidP="0075600E">
      <w:pPr>
        <w:jc w:val="center"/>
        <w:rPr>
          <w:rFonts w:ascii="Verdana" w:hAnsi="Verdana"/>
        </w:rPr>
      </w:pPr>
    </w:p>
    <w:p w14:paraId="3555E2A4" w14:textId="77777777" w:rsidR="0075600E" w:rsidRDefault="0075600E" w:rsidP="0075600E">
      <w:pPr>
        <w:jc w:val="center"/>
        <w:rPr>
          <w:rFonts w:ascii="Verdana" w:hAnsi="Verdana"/>
        </w:rPr>
      </w:pPr>
    </w:p>
    <w:p w14:paraId="3AE481F3" w14:textId="77777777" w:rsidR="0075600E" w:rsidRDefault="0075600E" w:rsidP="0075600E">
      <w:pPr>
        <w:jc w:val="center"/>
        <w:rPr>
          <w:rFonts w:ascii="Verdana" w:hAnsi="Verdana"/>
        </w:rPr>
      </w:pPr>
    </w:p>
    <w:p w14:paraId="6B5A0EFB" w14:textId="77777777" w:rsidR="0075600E" w:rsidRPr="00BC2393" w:rsidRDefault="0075600E" w:rsidP="0075600E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78FDACDD" w14:textId="77777777" w:rsidR="0075600E" w:rsidRPr="00C71549" w:rsidRDefault="0075600E" w:rsidP="0075600E">
      <w:pPr>
        <w:rPr>
          <w:rFonts w:ascii="Verdana" w:hAnsi="Verdana" w:cs="Arial"/>
          <w:spacing w:val="-6"/>
        </w:rPr>
      </w:pPr>
    </w:p>
    <w:p w14:paraId="36DD99E4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6E658030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6F3B2C3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0E1DD077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28D30EBE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3E95AA0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6A469087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3023742B" w14:textId="77777777" w:rsidR="0075600E" w:rsidRDefault="0075600E" w:rsidP="0075600E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5B2C6964" w14:textId="77777777" w:rsidR="0075600E" w:rsidRDefault="0075600E" w:rsidP="0075600E">
      <w:pPr>
        <w:jc w:val="both"/>
        <w:rPr>
          <w:rFonts w:ascii="Calibri" w:eastAsia="Calibri" w:hAnsi="Calibri" w:cs="Calibri"/>
        </w:rPr>
      </w:pPr>
    </w:p>
    <w:p w14:paraId="51D3FE03" w14:textId="77777777" w:rsidR="0075600E" w:rsidRPr="00BC2393" w:rsidRDefault="0075600E" w:rsidP="0075600E">
      <w:pPr>
        <w:jc w:val="both"/>
        <w:rPr>
          <w:rFonts w:ascii="Calibri" w:eastAsia="Calibri" w:hAnsi="Calibri" w:cs="Calibri"/>
        </w:rPr>
      </w:pPr>
    </w:p>
    <w:p w14:paraId="4CC4AD61" w14:textId="77777777" w:rsidR="0075600E" w:rsidRPr="00BC2393" w:rsidRDefault="0075600E" w:rsidP="0075600E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303C387B" w14:textId="77777777" w:rsidR="0075600E" w:rsidRPr="00BC2393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114FA326" w14:textId="77777777" w:rsidR="0075600E" w:rsidRPr="00BC2393" w:rsidRDefault="0075600E" w:rsidP="0075600E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3732A1D3" w14:textId="77777777" w:rsidR="0075600E" w:rsidRDefault="0075600E" w:rsidP="0075600E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14:paraId="2C76FE42" w14:textId="77777777" w:rsidR="0075600E" w:rsidRPr="0075600E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14:paraId="6C050550" w14:textId="77777777" w:rsidR="0075600E" w:rsidRPr="001E160C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17A9B804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65051EEF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14:paraId="10809A7B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lastRenderedPageBreak/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14:paraId="30B32A7D" w14:textId="77777777" w:rsidR="0075600E" w:rsidRPr="004C09F6" w:rsidRDefault="0075600E" w:rsidP="0075600E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6471D406" w14:textId="77777777"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7DDFE97B" w14:textId="77777777"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120D04D4" w14:textId="77777777" w:rsidR="007007FD" w:rsidRPr="0075600E" w:rsidRDefault="0075600E" w:rsidP="0075600E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75600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527931" w14:textId="77777777" w:rsidR="00B123B4" w:rsidRDefault="00B123B4">
      <w:r>
        <w:separator/>
      </w:r>
    </w:p>
  </w:endnote>
  <w:endnote w:type="continuationSeparator" w:id="0">
    <w:p w14:paraId="67FD1419" w14:textId="77777777" w:rsidR="00B123B4" w:rsidRDefault="00B12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C883D3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985A1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519EA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B8036" w14:textId="77777777" w:rsidR="00B123B4" w:rsidRDefault="00B123B4">
      <w:r>
        <w:separator/>
      </w:r>
    </w:p>
  </w:footnote>
  <w:footnote w:type="continuationSeparator" w:id="0">
    <w:p w14:paraId="1319A990" w14:textId="77777777" w:rsidR="00B123B4" w:rsidRDefault="00B12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6393F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5AF84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F2392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19"/>
  </w:num>
  <w:num w:numId="21">
    <w:abstractNumId w:val="8"/>
  </w:num>
  <w:num w:numId="2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A4A"/>
    <w:rsid w:val="00007A4A"/>
    <w:rsid w:val="00050733"/>
    <w:rsid w:val="000B6493"/>
    <w:rsid w:val="000E6EAF"/>
    <w:rsid w:val="001836C1"/>
    <w:rsid w:val="001B682A"/>
    <w:rsid w:val="002D5E0A"/>
    <w:rsid w:val="003967CF"/>
    <w:rsid w:val="00446B8D"/>
    <w:rsid w:val="00451B18"/>
    <w:rsid w:val="004973AF"/>
    <w:rsid w:val="004A0F0D"/>
    <w:rsid w:val="004C1054"/>
    <w:rsid w:val="0050385D"/>
    <w:rsid w:val="00530872"/>
    <w:rsid w:val="005D69AA"/>
    <w:rsid w:val="005F076E"/>
    <w:rsid w:val="00645EFB"/>
    <w:rsid w:val="00691104"/>
    <w:rsid w:val="006B158A"/>
    <w:rsid w:val="006D0F7E"/>
    <w:rsid w:val="007007FD"/>
    <w:rsid w:val="0075600E"/>
    <w:rsid w:val="007613A2"/>
    <w:rsid w:val="00774622"/>
    <w:rsid w:val="007858A8"/>
    <w:rsid w:val="00787EB5"/>
    <w:rsid w:val="007D2D0B"/>
    <w:rsid w:val="00892E0C"/>
    <w:rsid w:val="008C28D7"/>
    <w:rsid w:val="008C634A"/>
    <w:rsid w:val="00976B68"/>
    <w:rsid w:val="009D554D"/>
    <w:rsid w:val="00A326F9"/>
    <w:rsid w:val="00A82F98"/>
    <w:rsid w:val="00AE506E"/>
    <w:rsid w:val="00AF42D3"/>
    <w:rsid w:val="00B123B4"/>
    <w:rsid w:val="00B46AF2"/>
    <w:rsid w:val="00B75500"/>
    <w:rsid w:val="00B8264E"/>
    <w:rsid w:val="00B93047"/>
    <w:rsid w:val="00C53F98"/>
    <w:rsid w:val="00C75B3E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55672"/>
    <w:rsid w:val="00F96E4B"/>
    <w:rsid w:val="00FA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5AB209"/>
  <w15:docId w15:val="{F08273BB-CDA8-44D1-9690-D3A6AC7FD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600E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C75B3E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C75B3E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C75B3E"/>
    <w:rPr>
      <w:sz w:val="24"/>
    </w:rPr>
  </w:style>
  <w:style w:type="character" w:customStyle="1" w:styleId="AkapitzlistZnak">
    <w:name w:val="Akapit z listą Znak"/>
    <w:link w:val="Akapitzlist"/>
    <w:uiPriority w:val="34"/>
    <w:rsid w:val="00C75B3E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C75B3E"/>
  </w:style>
  <w:style w:type="paragraph" w:styleId="Bezodstpw">
    <w:name w:val="No Spacing"/>
    <w:uiPriority w:val="1"/>
    <w:qFormat/>
    <w:rsid w:val="00C75B3E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C75B3E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5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5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27BF6-80C6-4555-9819-3403E99A2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3393</Words>
  <Characters>23857</Characters>
  <Application>Microsoft Office Word</Application>
  <DocSecurity>0</DocSecurity>
  <Lines>198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2021-03-29T12:29:00Z</cp:lastPrinted>
  <dcterms:created xsi:type="dcterms:W3CDTF">2021-03-29T12:29:00Z</dcterms:created>
  <dcterms:modified xsi:type="dcterms:W3CDTF">2021-03-29T12:29:00Z</dcterms:modified>
</cp:coreProperties>
</file>