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F1F3F22" w:rsidR="005A4CE4" w:rsidRPr="0068205E" w:rsidRDefault="005A4CE4" w:rsidP="0068205E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8205E" w:rsidRPr="0068205E">
        <w:rPr>
          <w:rFonts w:ascii="Arial" w:eastAsia="Times New Roman" w:hAnsi="Arial" w:cs="Arial"/>
          <w:b/>
          <w:sz w:val="20"/>
          <w:szCs w:val="20"/>
          <w:lang w:eastAsia="pl-PL"/>
        </w:rPr>
        <w:t>Usługa zorganizowania i przeprowadzenia  warsztatów kształcących kompetencje w zakresie przedsiębiorczości – zakładania startupów metodą Lean Startup, w ramach projektu POWR.03.05.00-00-Z307/17-00 – KC-zp.272-12/21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4AAFA0" w14:textId="77777777" w:rsidR="00B844EA" w:rsidRDefault="00B844EA" w:rsidP="0038231F">
      <w:pPr>
        <w:spacing w:after="0" w:line="240" w:lineRule="auto"/>
      </w:pPr>
      <w:r>
        <w:separator/>
      </w:r>
    </w:p>
  </w:endnote>
  <w:endnote w:type="continuationSeparator" w:id="0">
    <w:p w14:paraId="682B29DE" w14:textId="77777777" w:rsidR="00B844EA" w:rsidRDefault="00B844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3FB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1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77AF0" w14:textId="77777777" w:rsidR="00B844EA" w:rsidRDefault="00B844EA" w:rsidP="0038231F">
      <w:pPr>
        <w:spacing w:after="0" w:line="240" w:lineRule="auto"/>
      </w:pPr>
      <w:r>
        <w:separator/>
      </w:r>
    </w:p>
  </w:footnote>
  <w:footnote w:type="continuationSeparator" w:id="0">
    <w:p w14:paraId="5D34723E" w14:textId="77777777" w:rsidR="00B844EA" w:rsidRDefault="00B844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CD3B3" w14:textId="77777777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0B927D9B" wp14:editId="0DE9554A">
          <wp:extent cx="1638300" cy="771525"/>
          <wp:effectExtent l="0" t="0" r="0" b="0"/>
          <wp:docPr id="5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4B79B147" wp14:editId="1692CFE1">
          <wp:extent cx="352425" cy="695325"/>
          <wp:effectExtent l="0" t="0" r="0" b="0"/>
          <wp:docPr id="4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193DB179" wp14:editId="6ECE346A">
          <wp:extent cx="2124075" cy="695325"/>
          <wp:effectExtent l="0" t="0" r="0" b="0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8205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844EA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D7BC8-9C10-456B-9F05-352E1937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2021-03-18T13:23:00Z</dcterms:created>
  <dcterms:modified xsi:type="dcterms:W3CDTF">2021-03-18T13:23:00Z</dcterms:modified>
</cp:coreProperties>
</file>