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567023" w14:textId="6423DFA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4189587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E2D3954" w14:textId="29FCD92A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7FD2AD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660BC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58B5401" w14:textId="77777777" w:rsidR="00AF0D89" w:rsidRDefault="00AF0D89" w:rsidP="00AF0D8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211ED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4C4D4E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E29726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F5152">
        <w:rPr>
          <w:sz w:val="22"/>
        </w:rPr>
        <w:t>……………………………………………………………………………………………..</w:t>
      </w:r>
    </w:p>
    <w:p w14:paraId="571769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F5152">
        <w:rPr>
          <w:sz w:val="22"/>
        </w:rPr>
        <w:t>…………………………………………………………………………………………….</w:t>
      </w:r>
    </w:p>
    <w:p w14:paraId="383682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E2AFBC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20A39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3A36F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D5BFDA6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Akademia Górniczo - Hutnicza</w:t>
      </w:r>
    </w:p>
    <w:p w14:paraId="1D1E8134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im. Stanisława Staszica w Krakowie</w:t>
      </w:r>
    </w:p>
    <w:p w14:paraId="364F6EB3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0569575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Al. Mickiewicza</w:t>
      </w:r>
      <w:r w:rsidR="008D2AB8">
        <w:rPr>
          <w:b/>
        </w:rPr>
        <w:t xml:space="preserve"> </w:t>
      </w:r>
      <w:r w:rsidRPr="001C4733">
        <w:rPr>
          <w:b/>
        </w:rPr>
        <w:t>30</w:t>
      </w:r>
      <w:r w:rsidR="008D2AB8">
        <w:rPr>
          <w:b/>
        </w:rPr>
        <w:t xml:space="preserve"> </w:t>
      </w:r>
    </w:p>
    <w:p w14:paraId="34B06778" w14:textId="0EBB0D2F" w:rsidR="008D2AB8" w:rsidRDefault="001C4733" w:rsidP="008D2AB8">
      <w:pPr>
        <w:rPr>
          <w:b/>
        </w:rPr>
      </w:pPr>
      <w:r w:rsidRPr="001C4733">
        <w:rPr>
          <w:b/>
        </w:rPr>
        <w:t>30-059</w:t>
      </w:r>
      <w:r w:rsidR="008D2AB8">
        <w:rPr>
          <w:b/>
        </w:rPr>
        <w:t xml:space="preserve"> </w:t>
      </w:r>
      <w:r w:rsidRPr="001C4733">
        <w:rPr>
          <w:b/>
        </w:rPr>
        <w:t>Kraków</w:t>
      </w:r>
      <w:r w:rsidR="008D2AB8">
        <w:rPr>
          <w:b/>
        </w:rPr>
        <w:t xml:space="preserve">,  </w:t>
      </w:r>
    </w:p>
    <w:p w14:paraId="38F58DCE" w14:textId="77777777" w:rsidR="001E539B" w:rsidRDefault="001E539B" w:rsidP="008D2AB8">
      <w:pPr>
        <w:rPr>
          <w:b/>
        </w:rPr>
      </w:pPr>
    </w:p>
    <w:p w14:paraId="6E7E48BF" w14:textId="5A0FAFEA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30691">
        <w:rPr>
          <w:b/>
        </w:rPr>
        <w:t>d</w:t>
      </w:r>
      <w:r w:rsidR="001C4733" w:rsidRPr="001C4733">
        <w:rPr>
          <w:b/>
        </w:rPr>
        <w:t xml:space="preserve">ostawa </w:t>
      </w:r>
      <w:r w:rsidR="0031311D">
        <w:rPr>
          <w:b/>
        </w:rPr>
        <w:t xml:space="preserve">1 szt. </w:t>
      </w:r>
      <w:r w:rsidR="001E539B">
        <w:rPr>
          <w:b/>
        </w:rPr>
        <w:t>zestawu komputerowego</w:t>
      </w:r>
      <w:r w:rsidR="0031311D">
        <w:rPr>
          <w:b/>
        </w:rPr>
        <w:t xml:space="preserve"> - </w:t>
      </w:r>
      <w:r w:rsidR="001C4733" w:rsidRPr="001C4733">
        <w:rPr>
          <w:b/>
        </w:rPr>
        <w:t>KC-</w:t>
      </w:r>
      <w:proofErr w:type="spellStart"/>
      <w:r w:rsidR="001C4733" w:rsidRPr="001C4733">
        <w:rPr>
          <w:b/>
        </w:rPr>
        <w:t>zp</w:t>
      </w:r>
      <w:proofErr w:type="spellEnd"/>
      <w:r w:rsidR="001C4733" w:rsidRPr="001C4733">
        <w:rPr>
          <w:b/>
        </w:rPr>
        <w:t>.</w:t>
      </w:r>
      <w:r w:rsidR="0031311D">
        <w:rPr>
          <w:b/>
        </w:rPr>
        <w:t xml:space="preserve"> </w:t>
      </w:r>
      <w:r w:rsidR="00812E00">
        <w:rPr>
          <w:b/>
        </w:rPr>
        <w:t>272-</w:t>
      </w:r>
      <w:r w:rsidR="001E539B">
        <w:rPr>
          <w:b/>
        </w:rPr>
        <w:t>81</w:t>
      </w:r>
      <w:r w:rsidR="006D4F60">
        <w:rPr>
          <w:b/>
        </w:rPr>
        <w:t>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31311D">
        <w:t>ealizację przedmiotu zamówienia</w:t>
      </w:r>
      <w:r>
        <w:t>, zgodnie z zasadami określonymi w specyfikacji warunków zamówienia.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D37A96" w14:paraId="31A24C8C" w14:textId="77777777" w:rsidTr="000579D8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B9C5A3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E000F7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E91DC38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BA3E0B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2FEADC7A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18FBCD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80CC40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2898DB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397CC8B9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2D3FC5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79F424E1" w14:textId="77777777" w:rsidR="00D37A96" w:rsidRDefault="00D37A96" w:rsidP="000579D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637D469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46DC96B0" w14:textId="77777777" w:rsidR="00D37A96" w:rsidRDefault="00D37A96" w:rsidP="000579D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178DAFE9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D37A96" w14:paraId="6DB33507" w14:textId="77777777" w:rsidTr="000579D8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5F549A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3D6532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60136B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D5CB35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E19A34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E590BC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EE5FF3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1E3DD73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D37A96" w14:paraId="12833EB6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064CD9" w14:textId="77777777" w:rsidR="00D37A96" w:rsidRDefault="00D37A96" w:rsidP="000579D8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EBAF" w14:textId="6482D638" w:rsidR="00D37A96" w:rsidRPr="00067D64" w:rsidRDefault="00D37A96" w:rsidP="000579D8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8405" w14:textId="77777777" w:rsidR="00D37A96" w:rsidRDefault="00D37A96" w:rsidP="000579D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9FF0" w14:textId="77777777" w:rsidR="00D37A96" w:rsidRDefault="00D37A96" w:rsidP="00057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9826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BB1A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DCB15B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8CD2E5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</w:tr>
      <w:tr w:rsidR="00D37A96" w14:paraId="1CEEC116" w14:textId="77777777" w:rsidTr="000579D8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98357" w14:textId="77777777" w:rsidR="00D37A96" w:rsidRDefault="00D37A96" w:rsidP="000579D8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180080EE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DDDC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7231FD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F4946C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</w:tr>
    </w:tbl>
    <w:p w14:paraId="0E723845" w14:textId="77777777" w:rsidR="00D37A96" w:rsidRDefault="00D37A96" w:rsidP="00D37A96">
      <w:pPr>
        <w:tabs>
          <w:tab w:val="right" w:pos="9000"/>
        </w:tabs>
      </w:pPr>
    </w:p>
    <w:p w14:paraId="4EE56949" w14:textId="77777777" w:rsidR="001C224A" w:rsidRDefault="00D37A96" w:rsidP="00D37A96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Pr="00FB1B4F">
        <w:t>………………………………………</w:t>
      </w:r>
      <w:r w:rsidR="00BB2ED6">
        <w:t>...…</w:t>
      </w:r>
      <w:r>
        <w:t xml:space="preserve"> </w:t>
      </w:r>
      <w:r w:rsidR="00BB2ED6" w:rsidRPr="008D5BF3">
        <w:t>(</w:t>
      </w:r>
      <w:r w:rsidR="00BB2ED6" w:rsidRPr="008D5BF3">
        <w:rPr>
          <w:i/>
          <w:highlight w:val="yellow"/>
        </w:rPr>
        <w:t>kryterium oceny ofert)</w:t>
      </w:r>
    </w:p>
    <w:p w14:paraId="5204F487" w14:textId="49D3796A" w:rsidR="00D37A96" w:rsidRDefault="00D37A96" w:rsidP="00D37A96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2E51E7">
        <w:t>………………………………...</w:t>
      </w:r>
    </w:p>
    <w:p w14:paraId="26665F18" w14:textId="3F4DE77C" w:rsidR="001E539B" w:rsidRDefault="00D37A96" w:rsidP="00D37A96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>umieszczony</w:t>
      </w:r>
      <w:r w:rsidRPr="00673CFE">
        <w:rPr>
          <w:sz w:val="22"/>
          <w:szCs w:val="22"/>
        </w:rPr>
        <w:t xml:space="preserve"> na dzień zlecenia przelewu w wykazie podmiotów, o których mowa w art. 96b ust. 1) Ustawy o podatku od towarów i usług</w:t>
      </w:r>
      <w:r>
        <w:rPr>
          <w:sz w:val="22"/>
          <w:szCs w:val="22"/>
        </w:rPr>
        <w:t>.</w:t>
      </w:r>
    </w:p>
    <w:p w14:paraId="31045845" w14:textId="77777777" w:rsidR="001E539B" w:rsidRDefault="001E539B" w:rsidP="00D37A96">
      <w:pPr>
        <w:tabs>
          <w:tab w:val="left" w:pos="426"/>
        </w:tabs>
        <w:jc w:val="both"/>
        <w:rPr>
          <w:sz w:val="22"/>
          <w:szCs w:val="22"/>
        </w:rPr>
      </w:pPr>
    </w:p>
    <w:p w14:paraId="1583C959" w14:textId="31DE8A94" w:rsidR="00D37A96" w:rsidRPr="001E539B" w:rsidRDefault="00D37A96" w:rsidP="00D37A96">
      <w:pPr>
        <w:jc w:val="both"/>
        <w:rPr>
          <w:sz w:val="22"/>
          <w:szCs w:val="22"/>
          <w:u w:val="single"/>
        </w:rPr>
      </w:pPr>
      <w:r w:rsidRPr="001E539B">
        <w:rPr>
          <w:sz w:val="22"/>
          <w:szCs w:val="22"/>
          <w:u w:val="single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="001E539B" w:rsidRPr="001E539B">
        <w:rPr>
          <w:b/>
          <w:bCs/>
          <w:sz w:val="22"/>
          <w:szCs w:val="22"/>
          <w:u w:val="single"/>
        </w:rPr>
        <w:t xml:space="preserve">zestaw komputerowy </w:t>
      </w:r>
      <w:r w:rsidRPr="001E539B">
        <w:rPr>
          <w:sz w:val="22"/>
          <w:szCs w:val="22"/>
          <w:u w:val="single"/>
        </w:rPr>
        <w:t>wchodząc</w:t>
      </w:r>
      <w:r w:rsidR="00EE1B8F" w:rsidRPr="001E539B">
        <w:rPr>
          <w:sz w:val="22"/>
          <w:szCs w:val="22"/>
          <w:u w:val="single"/>
        </w:rPr>
        <w:t>y</w:t>
      </w:r>
      <w:r w:rsidRPr="001E539B">
        <w:rPr>
          <w:sz w:val="22"/>
          <w:szCs w:val="22"/>
          <w:u w:val="single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7BD00597" w14:textId="77777777" w:rsidR="00D37A96" w:rsidRDefault="00D37A96" w:rsidP="00D37A9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6735CC6" w14:textId="668283E0" w:rsidR="00D37A96" w:rsidRPr="00730EFE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</w:t>
      </w:r>
      <w:r w:rsidR="001E539B">
        <w:rPr>
          <w:color w:val="000000"/>
          <w:sz w:val="22"/>
          <w:szCs w:val="22"/>
          <w:lang w:eastAsia="ar-SA"/>
        </w:rPr>
        <w:t>, wskazanego w dokumentach zamówienia.</w:t>
      </w:r>
    </w:p>
    <w:p w14:paraId="42BB1FED" w14:textId="78B7C82C" w:rsidR="00D37A96" w:rsidRPr="001C7C35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14:paraId="1E32568A" w14:textId="72CF0AF0" w:rsidR="00D37A96" w:rsidRPr="001C7C35" w:rsidRDefault="00D37A96" w:rsidP="00D37A96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C7C35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C7C35">
        <w:rPr>
          <w:sz w:val="22"/>
          <w:szCs w:val="22"/>
        </w:rPr>
        <w:t>późn</w:t>
      </w:r>
      <w:proofErr w:type="spellEnd"/>
      <w:r w:rsidRPr="001C7C35">
        <w:rPr>
          <w:sz w:val="22"/>
          <w:szCs w:val="22"/>
        </w:rPr>
        <w:t xml:space="preserve">. zm.) </w:t>
      </w:r>
      <w:r w:rsidRPr="001C7C35">
        <w:rPr>
          <w:color w:val="000000"/>
          <w:sz w:val="22"/>
          <w:szCs w:val="22"/>
          <w:lang w:eastAsia="ar-SA"/>
        </w:rPr>
        <w:t>będzie się</w:t>
      </w:r>
      <w:r w:rsidRPr="00BD3D9C">
        <w:rPr>
          <w:color w:val="000000"/>
          <w:sz w:val="22"/>
          <w:szCs w:val="22"/>
          <w:lang w:eastAsia="ar-SA"/>
        </w:rPr>
        <w:t xml:space="preserve"> ubiegał o zastosowanie </w:t>
      </w:r>
      <w:r w:rsidRPr="001C7C35">
        <w:rPr>
          <w:color w:val="000000"/>
          <w:sz w:val="22"/>
          <w:szCs w:val="22"/>
          <w:lang w:eastAsia="ar-SA"/>
        </w:rPr>
        <w:t xml:space="preserve">przy zakupie 0% stawki VAT </w:t>
      </w:r>
      <w:r w:rsidRPr="001C7C35">
        <w:rPr>
          <w:b/>
          <w:color w:val="000000"/>
          <w:sz w:val="22"/>
          <w:szCs w:val="22"/>
          <w:lang w:eastAsia="ar-SA"/>
        </w:rPr>
        <w:t xml:space="preserve">na </w:t>
      </w:r>
      <w:r w:rsidR="001E539B">
        <w:rPr>
          <w:b/>
          <w:color w:val="000000"/>
          <w:sz w:val="22"/>
          <w:szCs w:val="22"/>
          <w:lang w:eastAsia="ar-SA"/>
        </w:rPr>
        <w:t>zestaw komputerowy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 w:rsidRPr="001C7C35">
        <w:rPr>
          <w:sz w:val="22"/>
          <w:szCs w:val="22"/>
        </w:rPr>
        <w:t xml:space="preserve">w zakresie objętym zwolnieniem – zgodnie z art. 83 ust. 1 pkt 26 przywołanej ustawy. </w:t>
      </w:r>
    </w:p>
    <w:p w14:paraId="0C2EA65B" w14:textId="1E41EDC1" w:rsidR="00D37A96" w:rsidRPr="0040156B" w:rsidRDefault="00D37A96" w:rsidP="00D37A96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</w:t>
      </w:r>
      <w:r w:rsidR="001C224A">
        <w:rPr>
          <w:color w:val="000000"/>
          <w:sz w:val="22"/>
          <w:szCs w:val="22"/>
          <w:lang w:eastAsia="ar-SA"/>
        </w:rPr>
        <w:t xml:space="preserve"> potwierdzającego, że wymieniony</w:t>
      </w:r>
      <w:r w:rsidRPr="001C7C35"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="001E539B" w:rsidRPr="001E539B">
        <w:rPr>
          <w:b/>
          <w:color w:val="000000"/>
          <w:sz w:val="22"/>
          <w:szCs w:val="22"/>
          <w:lang w:eastAsia="ar-SA"/>
        </w:rPr>
        <w:t>zestaw komputerowy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 w:rsidR="001C224A">
        <w:rPr>
          <w:color w:val="000000"/>
          <w:sz w:val="22"/>
          <w:szCs w:val="22"/>
          <w:lang w:eastAsia="ar-SA"/>
        </w:rPr>
        <w:t>jest przeznaczony</w:t>
      </w:r>
      <w:r w:rsidRPr="001C7C35">
        <w:rPr>
          <w:color w:val="000000"/>
          <w:sz w:val="22"/>
          <w:szCs w:val="22"/>
          <w:lang w:eastAsia="ar-SA"/>
        </w:rPr>
        <w:t xml:space="preserve"> dla placówki oświatowej - </w:t>
      </w:r>
      <w:r w:rsidRPr="001C7C35">
        <w:rPr>
          <w:sz w:val="22"/>
          <w:szCs w:val="22"/>
        </w:rPr>
        <w:t>zgodnie z art. 83 ust. 1 pkt 26 ustawy z dnia 11 marca 2004 r. o podatku od towarów i usług (t. j. Dz. U. 2011 Nr 177 poz. 1054</w:t>
      </w:r>
      <w:r w:rsidRPr="001B7180">
        <w:rPr>
          <w:sz w:val="22"/>
          <w:szCs w:val="22"/>
        </w:rPr>
        <w:t xml:space="preserve">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  <w:r>
        <w:rPr>
          <w:sz w:val="22"/>
          <w:szCs w:val="22"/>
        </w:rPr>
        <w:t>.</w:t>
      </w:r>
    </w:p>
    <w:p w14:paraId="74B0A9B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6B4485" w14:textId="77777777" w:rsidR="00D37A96" w:rsidRDefault="00D37A96" w:rsidP="00D37A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6306BFA" w14:textId="77777777" w:rsidR="00D37A96" w:rsidRPr="002E51E7" w:rsidRDefault="00D37A96" w:rsidP="00D37A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14:paraId="32B586F1" w14:textId="77777777" w:rsidR="00D37A96" w:rsidRPr="002E51E7" w:rsidRDefault="00D37A96" w:rsidP="00D37A9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7A96" w:rsidRPr="00FE545C" w14:paraId="5DE1904E" w14:textId="77777777" w:rsidTr="000579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68D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D89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E5ECE00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1A487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37A96" w:rsidRPr="00FE545C" w14:paraId="4FAE2C2D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9E232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7542E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55583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37A96" w:rsidRPr="00FE545C" w14:paraId="3D003CDF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18CE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7F3A7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B372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D2BFF18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BE60B85" w14:textId="77777777" w:rsidR="00D37A96" w:rsidRPr="00D638CC" w:rsidRDefault="00D37A96" w:rsidP="00D37A9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354B1F4" w14:textId="77777777" w:rsidR="00D37A96" w:rsidRPr="002F276A" w:rsidRDefault="00D37A96" w:rsidP="00D37A9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33B9FCD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9DDE8EF" w14:textId="77777777" w:rsidR="00D37A96" w:rsidRPr="002F276A" w:rsidRDefault="00D37A96" w:rsidP="0025044F">
      <w:pPr>
        <w:tabs>
          <w:tab w:val="left" w:pos="426"/>
        </w:tabs>
        <w:spacing w:line="264" w:lineRule="auto"/>
        <w:ind w:right="1"/>
        <w:jc w:val="both"/>
        <w:rPr>
          <w:sz w:val="18"/>
          <w:szCs w:val="18"/>
        </w:rPr>
      </w:pPr>
    </w:p>
    <w:p w14:paraId="213DBE8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8C28F70" w14:textId="77777777" w:rsidR="00D37A96" w:rsidRDefault="00D37A96" w:rsidP="00D37A9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05B273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49BBBCB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8048AA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5708D81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9F16F59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1490E0D" w14:textId="77777777" w:rsidR="00D37A96" w:rsidRDefault="00D37A96" w:rsidP="00D768B1">
      <w:pPr>
        <w:tabs>
          <w:tab w:val="left" w:pos="5040"/>
        </w:tabs>
        <w:ind w:left="708"/>
        <w:rPr>
          <w:i/>
          <w:sz w:val="22"/>
          <w:szCs w:val="22"/>
        </w:rPr>
      </w:pPr>
      <w:r>
        <w:tab/>
      </w:r>
    </w:p>
    <w:p w14:paraId="7AACD6CB" w14:textId="77777777" w:rsidR="00D37A96" w:rsidRDefault="00D37A96" w:rsidP="00D37A96">
      <w:pPr>
        <w:jc w:val="center"/>
        <w:rPr>
          <w:i/>
          <w:sz w:val="22"/>
          <w:szCs w:val="22"/>
        </w:rPr>
      </w:pPr>
    </w:p>
    <w:p w14:paraId="53B9344A" w14:textId="77777777" w:rsidR="00D37A96" w:rsidRDefault="00D37A96" w:rsidP="00D37A96">
      <w:pPr>
        <w:jc w:val="center"/>
        <w:rPr>
          <w:i/>
          <w:sz w:val="22"/>
          <w:szCs w:val="22"/>
        </w:rPr>
      </w:pPr>
    </w:p>
    <w:p w14:paraId="0317CF2E" w14:textId="77777777" w:rsidR="00FE545C" w:rsidRDefault="00D768B1" w:rsidP="00D768B1">
      <w:pPr>
        <w:jc w:val="center"/>
        <w:rPr>
          <w:sz w:val="20"/>
          <w:szCs w:val="20"/>
        </w:rPr>
      </w:pPr>
      <w:r>
        <w:rPr>
          <w:b/>
          <w:color w:val="FF0000"/>
        </w:rPr>
        <w:t>Ofertę należy podpisać kwalifikowanym podpisem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7FCF71" w14:textId="77777777" w:rsidR="00B7709C" w:rsidRDefault="00B7709C">
      <w:r>
        <w:separator/>
      </w:r>
    </w:p>
  </w:endnote>
  <w:endnote w:type="continuationSeparator" w:id="0">
    <w:p w14:paraId="797ED24B" w14:textId="77777777" w:rsidR="00B7709C" w:rsidRDefault="00B77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346B92" w14:textId="77777777" w:rsidR="001C4733" w:rsidRDefault="001C47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5549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9F186" w14:textId="77777777" w:rsidR="001C4733" w:rsidRDefault="001C47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8F83A1" w14:textId="77777777" w:rsidR="00B7709C" w:rsidRDefault="00B7709C">
      <w:r>
        <w:separator/>
      </w:r>
    </w:p>
  </w:footnote>
  <w:footnote w:type="continuationSeparator" w:id="0">
    <w:p w14:paraId="30A70291" w14:textId="77777777" w:rsidR="00B7709C" w:rsidRDefault="00B77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1B5F3E" w14:textId="77777777" w:rsidR="001C4733" w:rsidRDefault="001C47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684FB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3F8508" w14:textId="77777777" w:rsidR="001C4733" w:rsidRDefault="001C47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A51A9F"/>
    <w:multiLevelType w:val="multilevel"/>
    <w:tmpl w:val="FCBC6DDE"/>
    <w:lvl w:ilvl="0">
      <w:start w:val="1"/>
      <w:numFmt w:val="bullet"/>
      <w:lvlText w:val="-"/>
      <w:lvlJc w:val="left"/>
      <w:pPr>
        <w:ind w:left="720" w:firstLine="360"/>
      </w:pPr>
      <w:rPr>
        <w:rFonts w:ascii="OpenSymbol" w:hAnsi="OpenSymbol" w:cs="OpenSymbol" w:hint="default"/>
        <w:strike w:val="0"/>
        <w:dstrike w:val="0"/>
        <w:position w:val="0"/>
        <w:sz w:val="24"/>
        <w:u w:val="none"/>
        <w:effect w:val="none"/>
        <w:vertAlign w:val="baseli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40"/>
    <w:rsid w:val="00000148"/>
    <w:rsid w:val="00012286"/>
    <w:rsid w:val="00021A0B"/>
    <w:rsid w:val="00071CCC"/>
    <w:rsid w:val="000B731D"/>
    <w:rsid w:val="000D6134"/>
    <w:rsid w:val="000E09C7"/>
    <w:rsid w:val="000F6589"/>
    <w:rsid w:val="00106636"/>
    <w:rsid w:val="00116EC6"/>
    <w:rsid w:val="001801DD"/>
    <w:rsid w:val="001C224A"/>
    <w:rsid w:val="001C4733"/>
    <w:rsid w:val="001D4612"/>
    <w:rsid w:val="001E539B"/>
    <w:rsid w:val="00207E98"/>
    <w:rsid w:val="00235397"/>
    <w:rsid w:val="00237540"/>
    <w:rsid w:val="0025044F"/>
    <w:rsid w:val="002723B0"/>
    <w:rsid w:val="002B4869"/>
    <w:rsid w:val="0031311D"/>
    <w:rsid w:val="00315A4A"/>
    <w:rsid w:val="00375BFC"/>
    <w:rsid w:val="003B5501"/>
    <w:rsid w:val="003F5152"/>
    <w:rsid w:val="004136A6"/>
    <w:rsid w:val="004B7300"/>
    <w:rsid w:val="004C6753"/>
    <w:rsid w:val="005139FF"/>
    <w:rsid w:val="00595C87"/>
    <w:rsid w:val="00595CE5"/>
    <w:rsid w:val="005D2C65"/>
    <w:rsid w:val="005E6D94"/>
    <w:rsid w:val="0063384F"/>
    <w:rsid w:val="00643C6F"/>
    <w:rsid w:val="00646202"/>
    <w:rsid w:val="0065290F"/>
    <w:rsid w:val="006815F6"/>
    <w:rsid w:val="006C472F"/>
    <w:rsid w:val="006D4F60"/>
    <w:rsid w:val="007072D2"/>
    <w:rsid w:val="007748F0"/>
    <w:rsid w:val="007A4321"/>
    <w:rsid w:val="007B6289"/>
    <w:rsid w:val="00812E00"/>
    <w:rsid w:val="0083282F"/>
    <w:rsid w:val="00833933"/>
    <w:rsid w:val="00845122"/>
    <w:rsid w:val="00853083"/>
    <w:rsid w:val="008B2F0C"/>
    <w:rsid w:val="008B4928"/>
    <w:rsid w:val="008D2AB8"/>
    <w:rsid w:val="008F1C66"/>
    <w:rsid w:val="00970FE4"/>
    <w:rsid w:val="009E54FE"/>
    <w:rsid w:val="00A0022B"/>
    <w:rsid w:val="00A346FE"/>
    <w:rsid w:val="00A47B4D"/>
    <w:rsid w:val="00A83018"/>
    <w:rsid w:val="00AF0D89"/>
    <w:rsid w:val="00B6148D"/>
    <w:rsid w:val="00B7709C"/>
    <w:rsid w:val="00B774DC"/>
    <w:rsid w:val="00B92E06"/>
    <w:rsid w:val="00BB2ED6"/>
    <w:rsid w:val="00C41713"/>
    <w:rsid w:val="00C969A6"/>
    <w:rsid w:val="00CA7D36"/>
    <w:rsid w:val="00CC5BF1"/>
    <w:rsid w:val="00CF47F4"/>
    <w:rsid w:val="00D24208"/>
    <w:rsid w:val="00D32656"/>
    <w:rsid w:val="00D37A96"/>
    <w:rsid w:val="00D60C38"/>
    <w:rsid w:val="00D66893"/>
    <w:rsid w:val="00D768B1"/>
    <w:rsid w:val="00D90ACB"/>
    <w:rsid w:val="00D94192"/>
    <w:rsid w:val="00DC1500"/>
    <w:rsid w:val="00E30691"/>
    <w:rsid w:val="00E44371"/>
    <w:rsid w:val="00E949B0"/>
    <w:rsid w:val="00EE1B8F"/>
    <w:rsid w:val="00F00591"/>
    <w:rsid w:val="00F06700"/>
    <w:rsid w:val="00F51688"/>
    <w:rsid w:val="00F53146"/>
    <w:rsid w:val="00F91018"/>
    <w:rsid w:val="00FA0F30"/>
    <w:rsid w:val="00FA51A4"/>
    <w:rsid w:val="00FC30EE"/>
    <w:rsid w:val="00FE545C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83A64"/>
  <w15:docId w15:val="{8F6A8F34-B455-46E2-ACBD-0C7121FF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7A96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37A96"/>
    <w:pPr>
      <w:ind w:left="720"/>
      <w:contextualSpacing/>
    </w:pPr>
  </w:style>
  <w:style w:type="paragraph" w:customStyle="1" w:styleId="LO-normal">
    <w:name w:val="LO-normal"/>
    <w:qFormat/>
    <w:rsid w:val="00EE1B8F"/>
    <w:pPr>
      <w:spacing w:after="200" w:line="276" w:lineRule="auto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1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1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192"/>
  </w:style>
  <w:style w:type="paragraph" w:styleId="Tekstdymka">
    <w:name w:val="Balloon Text"/>
    <w:basedOn w:val="Normalny"/>
    <w:link w:val="TekstdymkaZnak"/>
    <w:uiPriority w:val="99"/>
    <w:semiHidden/>
    <w:unhideWhenUsed/>
    <w:rsid w:val="00D941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1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29299-6A79-40D9-B6C5-9D1B9FE5B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656</Words>
  <Characters>4730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Renata Kwas-Rogowska</dc:creator>
  <cp:lastModifiedBy>Anna  Zarzycka</cp:lastModifiedBy>
  <cp:revision>2</cp:revision>
  <cp:lastPrinted>2021-03-29T08:05:00Z</cp:lastPrinted>
  <dcterms:created xsi:type="dcterms:W3CDTF">2021-03-29T08:05:00Z</dcterms:created>
  <dcterms:modified xsi:type="dcterms:W3CDTF">2021-03-29T08:05:00Z</dcterms:modified>
</cp:coreProperties>
</file>