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100D84">
        <w:rPr>
          <w:rFonts w:ascii="Calibri" w:eastAsia="Times New Roman" w:hAnsi="Calibri" w:cs="Times New Roman"/>
          <w:b/>
          <w:sz w:val="24"/>
          <w:szCs w:val="20"/>
          <w:lang w:eastAsia="pl-PL"/>
        </w:rPr>
        <w:t>5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7731C8" w:rsidRPr="007731C8">
        <w:rPr>
          <w:rFonts w:ascii="Calibri" w:eastAsia="Times New Roman" w:hAnsi="Calibri" w:cs="Calibri"/>
          <w:b/>
          <w:sz w:val="20"/>
          <w:szCs w:val="20"/>
          <w:lang w:eastAsia="pl-PL"/>
        </w:rPr>
        <w:t>CRZP/</w:t>
      </w:r>
      <w:r w:rsidR="00BD556D">
        <w:rPr>
          <w:rFonts w:ascii="Calibri" w:eastAsia="Times New Roman" w:hAnsi="Calibri" w:cs="Calibri"/>
          <w:b/>
          <w:sz w:val="20"/>
          <w:szCs w:val="20"/>
          <w:lang w:eastAsia="pl-PL"/>
        </w:rPr>
        <w:t>24</w:t>
      </w:r>
      <w:bookmarkStart w:id="0" w:name="_GoBack"/>
      <w:bookmarkEnd w:id="0"/>
      <w:r w:rsidR="007731C8" w:rsidRPr="007731C8">
        <w:rPr>
          <w:rFonts w:ascii="Calibri" w:eastAsia="Times New Roman" w:hAnsi="Calibri" w:cs="Calibri"/>
          <w:b/>
          <w:sz w:val="20"/>
          <w:szCs w:val="20"/>
          <w:lang w:eastAsia="pl-PL"/>
        </w:rPr>
        <w:t>/2021/AZP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7731C8" w:rsidRPr="007731C8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 nieograniczony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Default="00BD556D" w:rsidP="00BD556D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0"/>
          <w:lang w:eastAsia="pl-PL"/>
        </w:rPr>
      </w:pPr>
      <w:r w:rsidRPr="00BD556D">
        <w:rPr>
          <w:rFonts w:ascii="Calibri" w:eastAsia="Times New Roman" w:hAnsi="Calibri" w:cs="Times New Roman"/>
          <w:b/>
          <w:sz w:val="24"/>
          <w:szCs w:val="20"/>
          <w:lang w:eastAsia="pl-PL"/>
        </w:rPr>
        <w:t>Usługa zapewnienia kapitana na jednostce r/V IMOR - zmiana I</w:t>
      </w:r>
    </w:p>
    <w:p w:rsidR="00BD556D" w:rsidRPr="00B34A16" w:rsidRDefault="00BD556D" w:rsidP="00BD556D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z dnia 11 września 2019 r. Prawo zamówień publicznych </w:t>
      </w:r>
      <w:r w:rsidR="007731C8" w:rsidRPr="007731C8">
        <w:rPr>
          <w:rFonts w:ascii="Calibri" w:eastAsia="Times New Roman" w:hAnsi="Calibri" w:cs="Times New Roman"/>
          <w:sz w:val="24"/>
          <w:szCs w:val="24"/>
          <w:lang w:eastAsia="pl-PL"/>
        </w:rPr>
        <w:t>(Dz.U. poz. 2019 ze zm.)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, </w:t>
      </w:r>
      <w:r w:rsidR="0044234B">
        <w:rPr>
          <w:rFonts w:ascii="Calibri" w:eastAsia="Times New Roman" w:hAnsi="Calibri" w:cs="Times New Roman"/>
          <w:sz w:val="24"/>
          <w:szCs w:val="24"/>
          <w:lang w:eastAsia="pl-PL"/>
        </w:rPr>
        <w:br/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1 pkt 3-6  ustawy </w:t>
      </w:r>
      <w:proofErr w:type="spellStart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Pzp</w:t>
      </w:r>
      <w:proofErr w:type="spellEnd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BD556D"/>
    <w:sectPr w:rsidR="005F454E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01F2" w:rsidRDefault="006601F2" w:rsidP="00B34A16">
      <w:pPr>
        <w:spacing w:after="0" w:line="240" w:lineRule="auto"/>
      </w:pPr>
      <w:r>
        <w:separator/>
      </w:r>
    </w:p>
  </w:endnote>
  <w:endnote w:type="continuationSeparator" w:id="0">
    <w:p w:rsidR="006601F2" w:rsidRDefault="006601F2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01F2" w:rsidRDefault="006601F2" w:rsidP="00B34A16">
      <w:pPr>
        <w:spacing w:after="0" w:line="240" w:lineRule="auto"/>
      </w:pPr>
      <w:r>
        <w:separator/>
      </w:r>
    </w:p>
  </w:footnote>
  <w:footnote w:type="continuationSeparator" w:id="0">
    <w:p w:rsidR="006601F2" w:rsidRDefault="006601F2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BD556D" w:rsidRDefault="00BD556D" w:rsidP="00BD556D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 w:rsidRPr="00BD556D">
      <w:rPr>
        <w:rFonts w:ascii="Tahoma" w:eastAsia="Times New Roman" w:hAnsi="Tahoma" w:cs="Tahoma"/>
        <w:i/>
        <w:sz w:val="20"/>
        <w:szCs w:val="20"/>
        <w:lang w:eastAsia="pl-PL"/>
      </w:rPr>
      <w:t>Usługa zapewnienia kapitana na jednostce r/V IMOR - zmiana I</w:t>
    </w:r>
  </w:p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D521C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GMOwIAAFAEAAAOAAAAZHJzL2Uyb0RvYy54bWysVM2O2jAQvlfqO1i+QxI2sBARVlUCvWxb&#10;pN0+gLEdYpHYlm0IbNVDK+2b7b5Xx+ZHbHupqubgjDOeb76Z+Zzp3b5t0I4bK5TMcdKPMeKSKibk&#10;OsdfHxe9MUbWEclIoyTP8YFbfDd7/27a6YwPVK0axg0CEGmzTue4dk5nUWRpzVti+0pzCc5KmZY4&#10;2Jp1xAzpAL1tokEcj6J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1F2"/>
    <w:rsid w:val="000C331A"/>
    <w:rsid w:val="000D451C"/>
    <w:rsid w:val="00100D84"/>
    <w:rsid w:val="00302ADF"/>
    <w:rsid w:val="0044234B"/>
    <w:rsid w:val="004F1C9E"/>
    <w:rsid w:val="006601F2"/>
    <w:rsid w:val="007731C8"/>
    <w:rsid w:val="007872B3"/>
    <w:rsid w:val="00A05DA6"/>
    <w:rsid w:val="00A676FF"/>
    <w:rsid w:val="00B34A16"/>
    <w:rsid w:val="00BD556D"/>
    <w:rsid w:val="00D24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7523060"/>
  <w15:chartTrackingRefBased/>
  <w15:docId w15:val="{96E2FEC6-42ED-4EED-B39A-9F4878F88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101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dc:description/>
  <cp:lastModifiedBy>Anna Osiecka</cp:lastModifiedBy>
  <cp:revision>2</cp:revision>
  <dcterms:created xsi:type="dcterms:W3CDTF">2021-03-24T10:30:00Z</dcterms:created>
  <dcterms:modified xsi:type="dcterms:W3CDTF">2021-03-24T10:30:00Z</dcterms:modified>
</cp:coreProperties>
</file>