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E14E10" w:rsidRDefault="006676AE" w:rsidP="00E14E10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14E1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13553" w:rsidRPr="00513553">
        <w:rPr>
          <w:b/>
        </w:rPr>
        <w:t>CRZP/25/2021/AZP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13553" w:rsidRPr="004A5DB6" w:rsidTr="00113F26">
        <w:tc>
          <w:tcPr>
            <w:tcW w:w="9212" w:type="dxa"/>
            <w:shd w:val="clear" w:color="auto" w:fill="auto"/>
          </w:tcPr>
          <w:p w:rsidR="00513553" w:rsidRPr="004A5DB6" w:rsidRDefault="00513553" w:rsidP="00113F2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13553" w:rsidRPr="004A5DB6" w:rsidRDefault="00513553" w:rsidP="00113F2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13553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13553" w:rsidRPr="004A5DB6" w:rsidRDefault="00513553" w:rsidP="00113F2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13553" w:rsidRPr="004A5DB6" w:rsidRDefault="00513553" w:rsidP="00113F2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13553" w:rsidRPr="004A5DB6" w:rsidRDefault="00513553" w:rsidP="00113F2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13553" w:rsidRPr="0051355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13553" w:rsidP="005434B3">
      <w:pPr>
        <w:spacing w:after="240" w:line="276" w:lineRule="auto"/>
        <w:jc w:val="center"/>
      </w:pPr>
      <w:r w:rsidRPr="00513553">
        <w:rPr>
          <w:b/>
        </w:rPr>
        <w:t>Przeprowadzenie szkolenia – Zarządzanie Łańcuchem Dostaw z elementami e-logistyki, zarządzaniem magazynowym, optymalizacją zapasów, zarządzaniem transportem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E14E10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14E10" w:rsidRDefault="004F23F7" w:rsidP="000857C0">
      <w:pPr>
        <w:spacing w:after="120" w:line="276" w:lineRule="auto"/>
        <w:jc w:val="both"/>
      </w:pPr>
      <w:r w:rsidRPr="00E14E10">
        <w:lastRenderedPageBreak/>
        <w:t>Oświadczam,</w:t>
      </w:r>
      <w:r w:rsidR="00313417" w:rsidRPr="00E14E10">
        <w:t xml:space="preserve"> że spełniam</w:t>
      </w:r>
      <w:r w:rsidR="004541F9" w:rsidRPr="00E14E10">
        <w:t>, określone przez Zamawiającego,</w:t>
      </w:r>
      <w:r w:rsidR="00313417" w:rsidRPr="00E14E10">
        <w:t xml:space="preserve"> warunki udziału </w:t>
      </w:r>
      <w:r w:rsidR="004541F9" w:rsidRPr="00E14E1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14E1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4E1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14E1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4E10" w:rsidRDefault="00D2702A" w:rsidP="00D2702A">
            <w:pPr>
              <w:spacing w:before="60" w:after="120"/>
            </w:pPr>
            <w:r w:rsidRPr="00E14E10">
              <w:rPr>
                <w:b/>
              </w:rPr>
              <w:t>Warunki udziału w postępowaniu</w:t>
            </w:r>
          </w:p>
        </w:tc>
      </w:tr>
      <w:tr w:rsidR="00D2702A" w:rsidRPr="00E14E10" w:rsidTr="00E14E10">
        <w:trPr>
          <w:trHeight w:val="29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14E10" w:rsidRDefault="00E14E10" w:rsidP="00D2702A">
            <w:pPr>
              <w:spacing w:before="60" w:after="120"/>
              <w:jc w:val="both"/>
            </w:pPr>
            <w:r w:rsidRPr="00E14E10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CA6" w:rsidRPr="002E3C9C" w:rsidRDefault="00382CA6" w:rsidP="00382CA6">
            <w:pPr>
              <w:spacing w:before="60" w:after="120"/>
              <w:jc w:val="both"/>
              <w:rPr>
                <w:b/>
                <w:bCs/>
              </w:rPr>
            </w:pPr>
            <w:r w:rsidRPr="002E3C9C">
              <w:rPr>
                <w:b/>
                <w:bCs/>
              </w:rPr>
              <w:t>Zdolność techniczna lub zawodowa</w:t>
            </w:r>
          </w:p>
          <w:p w:rsidR="00382CA6" w:rsidRPr="002E3C9C" w:rsidRDefault="00382CA6" w:rsidP="00382CA6">
            <w:pPr>
              <w:spacing w:before="60" w:after="120"/>
              <w:jc w:val="both"/>
            </w:pPr>
            <w:r w:rsidRPr="002E3C9C">
              <w:t xml:space="preserve">O udzielenie zamówienia mogą ubiegać się Wykonawcy: </w:t>
            </w:r>
          </w:p>
          <w:p w:rsidR="00382CA6" w:rsidRPr="002E3C9C" w:rsidRDefault="00382CA6" w:rsidP="00382CA6">
            <w:pPr>
              <w:numPr>
                <w:ilvl w:val="0"/>
                <w:numId w:val="14"/>
              </w:numPr>
              <w:spacing w:before="60" w:after="120" w:line="240" w:lineRule="auto"/>
              <w:jc w:val="both"/>
            </w:pPr>
            <w:r w:rsidRPr="002E3C9C">
              <w:t>posiadający przynajmniej dwa certyfikaty (dokumenty) z zakresu:</w:t>
            </w:r>
          </w:p>
          <w:p w:rsidR="00382CA6" w:rsidRPr="002E3C9C" w:rsidRDefault="00382CA6" w:rsidP="00382CA6">
            <w:pPr>
              <w:spacing w:before="60" w:after="120"/>
              <w:ind w:left="360"/>
              <w:jc w:val="both"/>
            </w:pPr>
            <w:r w:rsidRPr="002E3C9C">
              <w:t>ASJ- Autoryzowana Jednostka Szkoleniowa branży TSL</w:t>
            </w:r>
          </w:p>
          <w:p w:rsidR="00382CA6" w:rsidRPr="002E3C9C" w:rsidRDefault="00382CA6" w:rsidP="00382CA6">
            <w:pPr>
              <w:spacing w:before="60" w:after="120"/>
              <w:ind w:left="360"/>
              <w:jc w:val="both"/>
              <w:rPr>
                <w:lang w:val="en-US"/>
              </w:rPr>
            </w:pPr>
            <w:r w:rsidRPr="002E3C9C">
              <w:rPr>
                <w:lang w:val="en-US"/>
              </w:rPr>
              <w:t>IPMA- International Project Management Association</w:t>
            </w:r>
          </w:p>
          <w:p w:rsidR="00382CA6" w:rsidRPr="002E3C9C" w:rsidRDefault="00382CA6" w:rsidP="00382CA6">
            <w:pPr>
              <w:spacing w:before="60" w:after="120"/>
              <w:ind w:left="360"/>
              <w:jc w:val="both"/>
              <w:rPr>
                <w:lang w:val="en-US"/>
              </w:rPr>
            </w:pPr>
            <w:r w:rsidRPr="002E3C9C">
              <w:rPr>
                <w:lang w:val="en-US"/>
              </w:rPr>
              <w:t xml:space="preserve">PMI- Project </w:t>
            </w:r>
            <w:proofErr w:type="spellStart"/>
            <w:r w:rsidRPr="002E3C9C">
              <w:rPr>
                <w:lang w:val="en-US"/>
              </w:rPr>
              <w:t>Managegement</w:t>
            </w:r>
            <w:proofErr w:type="spellEnd"/>
            <w:r w:rsidRPr="002E3C9C">
              <w:rPr>
                <w:lang w:val="en-US"/>
              </w:rPr>
              <w:t xml:space="preserve"> Institute</w:t>
            </w:r>
          </w:p>
          <w:p w:rsidR="00382CA6" w:rsidRPr="002E3C9C" w:rsidRDefault="00382CA6" w:rsidP="00382CA6">
            <w:pPr>
              <w:spacing w:before="60" w:after="120"/>
              <w:ind w:left="360"/>
              <w:jc w:val="both"/>
            </w:pPr>
            <w:r w:rsidRPr="002E3C9C">
              <w:t xml:space="preserve">REP- </w:t>
            </w:r>
            <w:proofErr w:type="spellStart"/>
            <w:r w:rsidRPr="002E3C9C">
              <w:t>Registered</w:t>
            </w:r>
            <w:proofErr w:type="spellEnd"/>
            <w:r w:rsidRPr="002E3C9C">
              <w:t xml:space="preserve"> </w:t>
            </w:r>
            <w:proofErr w:type="spellStart"/>
            <w:r w:rsidRPr="002E3C9C">
              <w:t>Education</w:t>
            </w:r>
            <w:proofErr w:type="spellEnd"/>
            <w:r w:rsidRPr="002E3C9C">
              <w:t xml:space="preserve"> </w:t>
            </w:r>
            <w:proofErr w:type="spellStart"/>
            <w:r w:rsidRPr="002E3C9C">
              <w:t>Provide</w:t>
            </w:r>
            <w:proofErr w:type="spellEnd"/>
          </w:p>
          <w:p w:rsidR="00D2702A" w:rsidRPr="00E14E10" w:rsidRDefault="00382CA6" w:rsidP="00382CA6">
            <w:pPr>
              <w:numPr>
                <w:ilvl w:val="0"/>
                <w:numId w:val="14"/>
              </w:numPr>
              <w:spacing w:before="120" w:line="276" w:lineRule="auto"/>
              <w:jc w:val="both"/>
            </w:pPr>
            <w:r w:rsidRPr="002E3C9C">
              <w:t>dysponujący instruktorami kompetentnymi do przeprowadzenia szkolenia: co najmniej jeden dyplomowany ekspert branży TSL z 5 letnim doświadczeniem zawodowym w realizacji kursów szkoleniowych.</w:t>
            </w:r>
          </w:p>
        </w:tc>
      </w:tr>
    </w:tbl>
    <w:p w:rsidR="00D2702A" w:rsidRPr="00E14E10" w:rsidRDefault="00D2702A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E14E1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14E10">
        <w:rPr>
          <w:sz w:val="20"/>
          <w:szCs w:val="20"/>
        </w:rPr>
        <w:t xml:space="preserve">…………….……. </w:t>
      </w:r>
      <w:r w:rsidRPr="00E14E10">
        <w:rPr>
          <w:i/>
          <w:sz w:val="16"/>
          <w:szCs w:val="16"/>
        </w:rPr>
        <w:t>(miejscowość),</w:t>
      </w:r>
      <w:r w:rsidRPr="00E14E10">
        <w:rPr>
          <w:i/>
          <w:sz w:val="18"/>
          <w:szCs w:val="18"/>
        </w:rPr>
        <w:t xml:space="preserve"> </w:t>
      </w:r>
      <w:r w:rsidRPr="00E14E10">
        <w:rPr>
          <w:sz w:val="20"/>
          <w:szCs w:val="20"/>
        </w:rPr>
        <w:t xml:space="preserve">dnia ………….……. r. </w:t>
      </w:r>
    </w:p>
    <w:p w:rsidR="00025C8D" w:rsidRPr="00E14E1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</w:r>
      <w:r w:rsidRPr="00E14E1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14E1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F0D" w:rsidRDefault="00A96F0D" w:rsidP="0038231F">
      <w:pPr>
        <w:spacing w:after="0" w:line="240" w:lineRule="auto"/>
      </w:pPr>
      <w:r>
        <w:separator/>
      </w:r>
    </w:p>
  </w:endnote>
  <w:endnote w:type="continuationSeparator" w:id="0">
    <w:p w:rsidR="00A96F0D" w:rsidRDefault="00A96F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553" w:rsidRDefault="00513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382CA6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553" w:rsidRDefault="005135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F0D" w:rsidRDefault="00A96F0D" w:rsidP="0038231F">
      <w:pPr>
        <w:spacing w:after="0" w:line="240" w:lineRule="auto"/>
      </w:pPr>
      <w:r>
        <w:separator/>
      </w:r>
    </w:p>
  </w:footnote>
  <w:footnote w:type="continuationSeparator" w:id="0">
    <w:p w:rsidR="00A96F0D" w:rsidRDefault="00A96F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553" w:rsidRDefault="00513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382CA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553" w:rsidRDefault="00513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4446DE8"/>
    <w:multiLevelType w:val="hybridMultilevel"/>
    <w:tmpl w:val="450A21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F0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2CA6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13553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96F0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E1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217A2ACC"/>
  <w15:chartTrackingRefBased/>
  <w15:docId w15:val="{FF2EFE49-E0D1-4D96-9BFE-993BA498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99"/>
    <w:locked/>
    <w:rsid w:val="00E14E1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30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1DBC6-9D2D-436B-9D91-510D4B29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2021-03-29T09:33:00Z</dcterms:created>
  <dcterms:modified xsi:type="dcterms:W3CDTF">2021-03-29T09:33:00Z</dcterms:modified>
</cp:coreProperties>
</file>