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62FD9" w14:textId="36DD10B1" w:rsidR="00D665F5" w:rsidRPr="004F079B" w:rsidRDefault="00A56AFA" w:rsidP="00C42260">
      <w:pPr>
        <w:spacing w:after="240"/>
        <w:jc w:val="right"/>
        <w:rPr>
          <w:sz w:val="22"/>
          <w:szCs w:val="22"/>
        </w:rPr>
      </w:pPr>
      <w:bookmarkStart w:id="0" w:name="_Hlk52197885"/>
      <w:r w:rsidRPr="00A56AFA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A56AFA">
        <w:rPr>
          <w:sz w:val="22"/>
          <w:szCs w:val="22"/>
        </w:rPr>
        <w:t>2021-03-</w:t>
      </w:r>
      <w:r w:rsidR="003776AB">
        <w:rPr>
          <w:sz w:val="22"/>
          <w:szCs w:val="22"/>
        </w:rPr>
        <w:t>29</w:t>
      </w:r>
      <w:bookmarkStart w:id="1" w:name="_GoBack"/>
      <w:bookmarkEnd w:id="1"/>
    </w:p>
    <w:p w14:paraId="67E68C32" w14:textId="77777777" w:rsidR="00A56AFA" w:rsidRPr="00A56AFA" w:rsidRDefault="00A56AFA" w:rsidP="00577BC6">
      <w:pPr>
        <w:spacing w:after="40"/>
        <w:rPr>
          <w:b/>
          <w:bCs/>
          <w:sz w:val="22"/>
          <w:szCs w:val="22"/>
        </w:rPr>
      </w:pPr>
      <w:r w:rsidRPr="00A56AFA">
        <w:rPr>
          <w:b/>
          <w:bCs/>
          <w:sz w:val="22"/>
          <w:szCs w:val="22"/>
        </w:rPr>
        <w:t>Politechnika Rzeszowska</w:t>
      </w:r>
    </w:p>
    <w:p w14:paraId="129D3761" w14:textId="2B469599" w:rsidR="00D665F5" w:rsidRPr="00D91931" w:rsidRDefault="00A56AFA" w:rsidP="00577BC6">
      <w:pPr>
        <w:spacing w:after="40"/>
        <w:rPr>
          <w:b/>
          <w:bCs/>
          <w:sz w:val="22"/>
          <w:szCs w:val="22"/>
        </w:rPr>
      </w:pPr>
      <w:r w:rsidRPr="00A56AFA">
        <w:rPr>
          <w:b/>
          <w:bCs/>
          <w:sz w:val="22"/>
          <w:szCs w:val="22"/>
        </w:rPr>
        <w:t>Dział Zamówień Publicznych</w:t>
      </w:r>
    </w:p>
    <w:p w14:paraId="34623637" w14:textId="77777777" w:rsidR="00D665F5" w:rsidRPr="00BD5546" w:rsidRDefault="00A56AFA" w:rsidP="00D665F5">
      <w:pPr>
        <w:rPr>
          <w:sz w:val="22"/>
          <w:szCs w:val="22"/>
        </w:rPr>
      </w:pPr>
      <w:r w:rsidRPr="00A56AFA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A56AFA">
        <w:rPr>
          <w:sz w:val="22"/>
          <w:szCs w:val="22"/>
        </w:rPr>
        <w:t>12</w:t>
      </w:r>
    </w:p>
    <w:p w14:paraId="36C6BBBD" w14:textId="77777777" w:rsidR="00D665F5" w:rsidRPr="00BD5546" w:rsidRDefault="00A56AFA" w:rsidP="00D665F5">
      <w:pPr>
        <w:rPr>
          <w:sz w:val="22"/>
          <w:szCs w:val="22"/>
        </w:rPr>
      </w:pPr>
      <w:r w:rsidRPr="00A56AFA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A56AFA">
        <w:rPr>
          <w:sz w:val="22"/>
          <w:szCs w:val="22"/>
        </w:rPr>
        <w:t>Rzeszów</w:t>
      </w:r>
    </w:p>
    <w:p w14:paraId="557E061E" w14:textId="60B1791F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BD98B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8BEC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DAF23E" w14:textId="74BB43A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6AFA" w:rsidRPr="00A56AFA">
        <w:rPr>
          <w:b/>
          <w:sz w:val="22"/>
          <w:szCs w:val="22"/>
        </w:rPr>
        <w:t>NA/P/</w:t>
      </w:r>
      <w:r w:rsidR="00052929">
        <w:rPr>
          <w:b/>
          <w:sz w:val="22"/>
          <w:szCs w:val="22"/>
        </w:rPr>
        <w:t>24</w:t>
      </w:r>
      <w:r w:rsidR="00A56AFA" w:rsidRPr="00A56AFA">
        <w:rPr>
          <w:b/>
          <w:sz w:val="22"/>
          <w:szCs w:val="22"/>
        </w:rPr>
        <w:t>/2021</w:t>
      </w:r>
      <w:r w:rsidR="00A80738">
        <w:rPr>
          <w:sz w:val="24"/>
        </w:rPr>
        <w:tab/>
        <w:t xml:space="preserve"> </w:t>
      </w:r>
    </w:p>
    <w:p w14:paraId="2A8BFF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B31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9EE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91E27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A9831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6AFA" w:rsidRPr="00A56AF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B16C200" w14:textId="6C26A7BB" w:rsidR="00A80738" w:rsidRPr="00577BC6" w:rsidRDefault="00A56A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6AFA">
        <w:rPr>
          <w:b/>
          <w:sz w:val="22"/>
          <w:szCs w:val="22"/>
        </w:rPr>
        <w:t xml:space="preserve">Dostawa sprzętu </w:t>
      </w:r>
      <w:r w:rsidR="00052929">
        <w:rPr>
          <w:b/>
          <w:sz w:val="22"/>
          <w:szCs w:val="22"/>
        </w:rPr>
        <w:t>i akcesoriów komputerowych</w:t>
      </w:r>
      <w:r w:rsidRPr="00A56AFA">
        <w:rPr>
          <w:b/>
          <w:sz w:val="22"/>
          <w:szCs w:val="22"/>
        </w:rPr>
        <w:t>.</w:t>
      </w:r>
    </w:p>
    <w:p w14:paraId="131D60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56AFA" w:rsidRPr="00A56AF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FD9B91" w14:textId="3AB8FAA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2929">
        <w:rPr>
          <w:sz w:val="22"/>
          <w:szCs w:val="22"/>
        </w:rPr>
        <w:t>29</w:t>
      </w:r>
      <w:r w:rsidR="00A56AFA" w:rsidRPr="00A56AFA">
        <w:rPr>
          <w:sz w:val="22"/>
          <w:szCs w:val="22"/>
        </w:rPr>
        <w:t>/03/2021</w:t>
      </w:r>
      <w:r w:rsidR="00FF4AB1" w:rsidRPr="00577BC6">
        <w:rPr>
          <w:sz w:val="22"/>
          <w:szCs w:val="22"/>
        </w:rPr>
        <w:t xml:space="preserve"> o godz. </w:t>
      </w:r>
      <w:r w:rsidR="00A56AFA" w:rsidRPr="00A56AFA">
        <w:rPr>
          <w:sz w:val="22"/>
          <w:szCs w:val="22"/>
        </w:rPr>
        <w:t>1</w:t>
      </w:r>
      <w:r w:rsidR="00052929">
        <w:rPr>
          <w:sz w:val="22"/>
          <w:szCs w:val="22"/>
        </w:rPr>
        <w:t>1</w:t>
      </w:r>
      <w:r w:rsidR="00A56AFA" w:rsidRPr="00A56AFA">
        <w:rPr>
          <w:sz w:val="22"/>
          <w:szCs w:val="22"/>
        </w:rPr>
        <w:t>:</w:t>
      </w:r>
      <w:r w:rsidR="00052929">
        <w:rPr>
          <w:sz w:val="22"/>
          <w:szCs w:val="22"/>
        </w:rPr>
        <w:t>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9CD0193" w14:textId="77777777" w:rsidTr="00C82837">
        <w:tc>
          <w:tcPr>
            <w:tcW w:w="993" w:type="dxa"/>
            <w:shd w:val="clear" w:color="auto" w:fill="auto"/>
            <w:vAlign w:val="center"/>
          </w:tcPr>
          <w:p w14:paraId="6445F1C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8380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56B3AB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953B5" w14:textId="7BC45235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052929">
              <w:t xml:space="preserve"> brutto</w:t>
            </w:r>
          </w:p>
        </w:tc>
      </w:tr>
      <w:tr w:rsidR="00A56AFA" w:rsidRPr="00075CD0" w14:paraId="3D26035B" w14:textId="77777777" w:rsidTr="00B809BC">
        <w:tc>
          <w:tcPr>
            <w:tcW w:w="993" w:type="dxa"/>
            <w:shd w:val="clear" w:color="auto" w:fill="auto"/>
            <w:vAlign w:val="center"/>
          </w:tcPr>
          <w:p w14:paraId="6F1532AC" w14:textId="799D6D55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5D09F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2</w:t>
            </w:r>
          </w:p>
        </w:tc>
        <w:tc>
          <w:tcPr>
            <w:tcW w:w="4110" w:type="dxa"/>
            <w:shd w:val="clear" w:color="auto" w:fill="auto"/>
          </w:tcPr>
          <w:p w14:paraId="60611909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080A4DBB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0E54C226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8DCA8" w14:textId="6F9704CD" w:rsidR="00A56AFA" w:rsidRPr="00CB5EDB" w:rsidRDefault="00052929" w:rsidP="00B809BC">
            <w:pPr>
              <w:spacing w:before="120" w:after="120"/>
              <w:jc w:val="center"/>
            </w:pPr>
            <w:r>
              <w:t>590,00</w:t>
            </w:r>
            <w:r w:rsidR="00A56AFA" w:rsidRPr="00A56AFA">
              <w:t xml:space="preserve"> zł</w:t>
            </w:r>
          </w:p>
        </w:tc>
      </w:tr>
      <w:tr w:rsidR="00A56AFA" w:rsidRPr="00075CD0" w14:paraId="42995D27" w14:textId="77777777" w:rsidTr="00B809BC">
        <w:tc>
          <w:tcPr>
            <w:tcW w:w="993" w:type="dxa"/>
            <w:shd w:val="clear" w:color="auto" w:fill="auto"/>
            <w:vAlign w:val="center"/>
          </w:tcPr>
          <w:p w14:paraId="765B8A3B" w14:textId="0B1EA5CB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2E0E9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3</w:t>
            </w:r>
          </w:p>
        </w:tc>
        <w:tc>
          <w:tcPr>
            <w:tcW w:w="4110" w:type="dxa"/>
            <w:shd w:val="clear" w:color="auto" w:fill="auto"/>
          </w:tcPr>
          <w:p w14:paraId="250B1EA4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36A344CF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30937AC3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D96235" w14:textId="27FE5E70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5</w:t>
            </w:r>
            <w:r w:rsidR="00052929">
              <w:t>00</w:t>
            </w:r>
            <w:r w:rsidRPr="00A56AFA">
              <w:t>.00 zł</w:t>
            </w:r>
          </w:p>
        </w:tc>
      </w:tr>
      <w:tr w:rsidR="00A56AFA" w:rsidRPr="00075CD0" w14:paraId="763A4699" w14:textId="77777777" w:rsidTr="00B809BC">
        <w:tc>
          <w:tcPr>
            <w:tcW w:w="993" w:type="dxa"/>
            <w:shd w:val="clear" w:color="auto" w:fill="auto"/>
            <w:vAlign w:val="center"/>
          </w:tcPr>
          <w:p w14:paraId="1097691A" w14:textId="6B538FCC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7CC4F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4</w:t>
            </w:r>
          </w:p>
        </w:tc>
        <w:tc>
          <w:tcPr>
            <w:tcW w:w="4110" w:type="dxa"/>
            <w:shd w:val="clear" w:color="auto" w:fill="auto"/>
          </w:tcPr>
          <w:p w14:paraId="0F55BF94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67A3522D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7F947823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1D737" w14:textId="46227339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7</w:t>
            </w:r>
            <w:r w:rsidR="00052929">
              <w:t> 257,00</w:t>
            </w:r>
            <w:r w:rsidRPr="00A56AFA">
              <w:t xml:space="preserve"> zł</w:t>
            </w:r>
          </w:p>
        </w:tc>
      </w:tr>
      <w:tr w:rsidR="00A56AFA" w:rsidRPr="00075CD0" w14:paraId="390A7D65" w14:textId="77777777" w:rsidTr="00B809BC">
        <w:tc>
          <w:tcPr>
            <w:tcW w:w="993" w:type="dxa"/>
            <w:shd w:val="clear" w:color="auto" w:fill="auto"/>
            <w:vAlign w:val="center"/>
          </w:tcPr>
          <w:p w14:paraId="34B351E5" w14:textId="15181EA5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990D6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5</w:t>
            </w:r>
          </w:p>
        </w:tc>
        <w:tc>
          <w:tcPr>
            <w:tcW w:w="4110" w:type="dxa"/>
            <w:shd w:val="clear" w:color="auto" w:fill="auto"/>
          </w:tcPr>
          <w:p w14:paraId="2D1648FF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4AFB1DA7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1EAD604B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3E1CD" w14:textId="1BD48202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3</w:t>
            </w:r>
            <w:r w:rsidR="00052929">
              <w:t xml:space="preserve"> 813,00 </w:t>
            </w:r>
            <w:r w:rsidRPr="00A56AFA">
              <w:t>zł</w:t>
            </w:r>
          </w:p>
        </w:tc>
      </w:tr>
      <w:tr w:rsidR="00A56AFA" w:rsidRPr="00075CD0" w14:paraId="77144B22" w14:textId="77777777" w:rsidTr="00B809BC">
        <w:tc>
          <w:tcPr>
            <w:tcW w:w="993" w:type="dxa"/>
            <w:shd w:val="clear" w:color="auto" w:fill="auto"/>
            <w:vAlign w:val="center"/>
          </w:tcPr>
          <w:p w14:paraId="62795259" w14:textId="1D30BA0F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9052F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6</w:t>
            </w:r>
          </w:p>
        </w:tc>
        <w:tc>
          <w:tcPr>
            <w:tcW w:w="4110" w:type="dxa"/>
            <w:shd w:val="clear" w:color="auto" w:fill="auto"/>
          </w:tcPr>
          <w:p w14:paraId="6928C8A5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5CA64359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71728C43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BEBDC" w14:textId="5019A986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3</w:t>
            </w:r>
            <w:r w:rsidR="00052929">
              <w:t>38</w:t>
            </w:r>
            <w:r w:rsidRPr="00A56AFA">
              <w:t>.</w:t>
            </w:r>
            <w:r w:rsidR="00052929">
              <w:t>25</w:t>
            </w:r>
            <w:r w:rsidRPr="00A56AFA">
              <w:t xml:space="preserve"> zł</w:t>
            </w:r>
          </w:p>
        </w:tc>
      </w:tr>
      <w:tr w:rsidR="00A56AFA" w:rsidRPr="00075CD0" w14:paraId="3C7EA526" w14:textId="77777777" w:rsidTr="00B809BC">
        <w:tc>
          <w:tcPr>
            <w:tcW w:w="993" w:type="dxa"/>
            <w:shd w:val="clear" w:color="auto" w:fill="auto"/>
            <w:vAlign w:val="center"/>
          </w:tcPr>
          <w:p w14:paraId="60934CFD" w14:textId="46616679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D66A5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7</w:t>
            </w:r>
          </w:p>
        </w:tc>
        <w:tc>
          <w:tcPr>
            <w:tcW w:w="4110" w:type="dxa"/>
            <w:shd w:val="clear" w:color="auto" w:fill="auto"/>
          </w:tcPr>
          <w:p w14:paraId="4D578E86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33038891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299AED02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32065" w14:textId="0349A36D" w:rsidR="00A56AFA" w:rsidRPr="00CB5EDB" w:rsidRDefault="00052929" w:rsidP="00B809BC">
            <w:pPr>
              <w:spacing w:before="120" w:after="120"/>
              <w:jc w:val="center"/>
            </w:pPr>
            <w:r>
              <w:t>1 894,20</w:t>
            </w:r>
            <w:r w:rsidR="00A56AFA" w:rsidRPr="00A56AFA">
              <w:t xml:space="preserve"> zł</w:t>
            </w:r>
          </w:p>
        </w:tc>
      </w:tr>
      <w:tr w:rsidR="00A56AFA" w:rsidRPr="00075CD0" w14:paraId="26ABAAB9" w14:textId="77777777" w:rsidTr="00B809BC">
        <w:tc>
          <w:tcPr>
            <w:tcW w:w="993" w:type="dxa"/>
            <w:shd w:val="clear" w:color="auto" w:fill="auto"/>
            <w:vAlign w:val="center"/>
          </w:tcPr>
          <w:p w14:paraId="61927034" w14:textId="507F0894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76D15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8</w:t>
            </w:r>
          </w:p>
        </w:tc>
        <w:tc>
          <w:tcPr>
            <w:tcW w:w="4110" w:type="dxa"/>
            <w:shd w:val="clear" w:color="auto" w:fill="auto"/>
          </w:tcPr>
          <w:p w14:paraId="4E509193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03ED912B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4BE6CD27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592349" w14:textId="63DDF9C8" w:rsidR="00A56AFA" w:rsidRPr="00CB5EDB" w:rsidRDefault="00052929" w:rsidP="00B809BC">
            <w:pPr>
              <w:spacing w:before="120" w:after="120"/>
              <w:jc w:val="center"/>
            </w:pPr>
            <w:r>
              <w:t>70 990,00</w:t>
            </w:r>
            <w:r w:rsidR="00A56AFA" w:rsidRPr="00A56AFA">
              <w:t xml:space="preserve"> zł</w:t>
            </w:r>
          </w:p>
        </w:tc>
      </w:tr>
      <w:tr w:rsidR="00A56AFA" w:rsidRPr="00075CD0" w14:paraId="31D1AB88" w14:textId="77777777" w:rsidTr="00B809BC">
        <w:tc>
          <w:tcPr>
            <w:tcW w:w="993" w:type="dxa"/>
            <w:shd w:val="clear" w:color="auto" w:fill="auto"/>
            <w:vAlign w:val="center"/>
          </w:tcPr>
          <w:p w14:paraId="22C130C8" w14:textId="678FD271" w:rsidR="00A56AFA" w:rsidRPr="00CB5EDB" w:rsidRDefault="00052929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93D9F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9</w:t>
            </w:r>
          </w:p>
        </w:tc>
        <w:tc>
          <w:tcPr>
            <w:tcW w:w="4110" w:type="dxa"/>
            <w:shd w:val="clear" w:color="auto" w:fill="auto"/>
          </w:tcPr>
          <w:p w14:paraId="0E3DFC38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7B01A2B1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08CB62E8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9E0278" w14:textId="7B3A6C64" w:rsidR="00A56AFA" w:rsidRPr="00CB5EDB" w:rsidRDefault="00636568" w:rsidP="00B809BC">
            <w:pPr>
              <w:spacing w:before="120" w:after="120"/>
              <w:jc w:val="center"/>
            </w:pPr>
            <w:r>
              <w:t>338,25</w:t>
            </w:r>
            <w:r w:rsidR="00A56AFA" w:rsidRPr="00A56AFA">
              <w:t xml:space="preserve"> zł</w:t>
            </w:r>
          </w:p>
        </w:tc>
      </w:tr>
      <w:tr w:rsidR="00A56AFA" w:rsidRPr="00075CD0" w14:paraId="040400FD" w14:textId="77777777" w:rsidTr="00B809BC">
        <w:tc>
          <w:tcPr>
            <w:tcW w:w="993" w:type="dxa"/>
            <w:shd w:val="clear" w:color="auto" w:fill="auto"/>
            <w:vAlign w:val="center"/>
          </w:tcPr>
          <w:p w14:paraId="53AE56A6" w14:textId="0F3AEE97" w:rsidR="00A56AFA" w:rsidRPr="00CB5EDB" w:rsidRDefault="00636568" w:rsidP="00B809B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EFAC4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10</w:t>
            </w:r>
          </w:p>
        </w:tc>
        <w:tc>
          <w:tcPr>
            <w:tcW w:w="4110" w:type="dxa"/>
            <w:shd w:val="clear" w:color="auto" w:fill="auto"/>
          </w:tcPr>
          <w:p w14:paraId="25271097" w14:textId="77777777" w:rsidR="00A56AFA" w:rsidRPr="00C82837" w:rsidRDefault="00A56AFA" w:rsidP="00B809BC">
            <w:pPr>
              <w:spacing w:before="40"/>
            </w:pPr>
            <w:proofErr w:type="spellStart"/>
            <w:r w:rsidRPr="00A56AFA">
              <w:t>InFast</w:t>
            </w:r>
            <w:proofErr w:type="spellEnd"/>
            <w:r w:rsidRPr="00A56AFA">
              <w:t xml:space="preserve"> sp. z o.o.</w:t>
            </w:r>
          </w:p>
          <w:p w14:paraId="66B42D19" w14:textId="77777777" w:rsidR="00A56AFA" w:rsidRPr="00CB5EDB" w:rsidRDefault="00A56AFA" w:rsidP="00B809BC">
            <w:r w:rsidRPr="00A56AFA">
              <w:t>Legionów</w:t>
            </w:r>
            <w:r w:rsidRPr="00CB5EDB">
              <w:t xml:space="preserve"> </w:t>
            </w:r>
            <w:r w:rsidRPr="00A56AFA">
              <w:t>31</w:t>
            </w:r>
            <w:r w:rsidRPr="00CB5EDB">
              <w:t xml:space="preserve"> </w:t>
            </w:r>
          </w:p>
          <w:p w14:paraId="2932F36C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lastRenderedPageBreak/>
              <w:t>35-111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139D2" w14:textId="12FB22C8" w:rsidR="00A56AFA" w:rsidRPr="00CB5EDB" w:rsidRDefault="00636568" w:rsidP="00B809BC">
            <w:pPr>
              <w:spacing w:before="120" w:after="120"/>
              <w:jc w:val="center"/>
            </w:pPr>
            <w:r>
              <w:lastRenderedPageBreak/>
              <w:t>4 933,25</w:t>
            </w:r>
            <w:r w:rsidR="00A56AFA" w:rsidRPr="00A56AFA">
              <w:t xml:space="preserve"> zł</w:t>
            </w:r>
          </w:p>
        </w:tc>
      </w:tr>
      <w:tr w:rsidR="00A56AFA" w:rsidRPr="00075CD0" w14:paraId="293BD82E" w14:textId="77777777" w:rsidTr="00B809BC">
        <w:tc>
          <w:tcPr>
            <w:tcW w:w="993" w:type="dxa"/>
            <w:shd w:val="clear" w:color="auto" w:fill="auto"/>
            <w:vAlign w:val="center"/>
          </w:tcPr>
          <w:p w14:paraId="28A69944" w14:textId="7DE066D2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297C1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1</w:t>
            </w:r>
          </w:p>
        </w:tc>
        <w:tc>
          <w:tcPr>
            <w:tcW w:w="4110" w:type="dxa"/>
            <w:shd w:val="clear" w:color="auto" w:fill="auto"/>
          </w:tcPr>
          <w:p w14:paraId="6D94769E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73976B61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12FF5C4E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4DDBF" w14:textId="450F3AD7" w:rsidR="00A56AFA" w:rsidRPr="00CB5EDB" w:rsidRDefault="00636568" w:rsidP="00B809BC">
            <w:pPr>
              <w:spacing w:before="120" w:after="120"/>
              <w:jc w:val="center"/>
            </w:pPr>
            <w:r>
              <w:t>7 900</w:t>
            </w:r>
            <w:r w:rsidR="00A56AFA" w:rsidRPr="00A56AFA">
              <w:t>.00 zł</w:t>
            </w:r>
          </w:p>
        </w:tc>
      </w:tr>
      <w:tr w:rsidR="00A56AFA" w:rsidRPr="00075CD0" w14:paraId="09F99B60" w14:textId="77777777" w:rsidTr="00B809BC">
        <w:tc>
          <w:tcPr>
            <w:tcW w:w="993" w:type="dxa"/>
            <w:shd w:val="clear" w:color="auto" w:fill="auto"/>
            <w:vAlign w:val="center"/>
          </w:tcPr>
          <w:p w14:paraId="77E136D9" w14:textId="65C344C5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21061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2</w:t>
            </w:r>
          </w:p>
        </w:tc>
        <w:tc>
          <w:tcPr>
            <w:tcW w:w="4110" w:type="dxa"/>
            <w:shd w:val="clear" w:color="auto" w:fill="auto"/>
          </w:tcPr>
          <w:p w14:paraId="683B224B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3F9F74E8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6354C411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2AD92" w14:textId="237BE1DD" w:rsidR="00A56AFA" w:rsidRPr="00CB5EDB" w:rsidRDefault="00636568" w:rsidP="00B809BC">
            <w:pPr>
              <w:spacing w:before="120" w:after="120"/>
              <w:jc w:val="center"/>
            </w:pPr>
            <w:r>
              <w:t>630</w:t>
            </w:r>
            <w:r w:rsidR="00A56AFA" w:rsidRPr="00A56AFA">
              <w:t>.00 zł</w:t>
            </w:r>
          </w:p>
        </w:tc>
      </w:tr>
      <w:tr w:rsidR="00A56AFA" w:rsidRPr="00075CD0" w14:paraId="7BAB4A2B" w14:textId="77777777" w:rsidTr="00B809BC">
        <w:tc>
          <w:tcPr>
            <w:tcW w:w="993" w:type="dxa"/>
            <w:shd w:val="clear" w:color="auto" w:fill="auto"/>
            <w:vAlign w:val="center"/>
          </w:tcPr>
          <w:p w14:paraId="47CA637A" w14:textId="7AE78178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57229A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3</w:t>
            </w:r>
          </w:p>
        </w:tc>
        <w:tc>
          <w:tcPr>
            <w:tcW w:w="4110" w:type="dxa"/>
            <w:shd w:val="clear" w:color="auto" w:fill="auto"/>
          </w:tcPr>
          <w:p w14:paraId="3BD73B46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4B09B14A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4DE33AF3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958AB" w14:textId="68F0141E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5</w:t>
            </w:r>
            <w:r w:rsidR="00636568">
              <w:t>10,00</w:t>
            </w:r>
            <w:r w:rsidRPr="00A56AFA">
              <w:t xml:space="preserve"> zł</w:t>
            </w:r>
          </w:p>
        </w:tc>
      </w:tr>
      <w:tr w:rsidR="00A56AFA" w:rsidRPr="00075CD0" w14:paraId="65AEDCB1" w14:textId="77777777" w:rsidTr="00B809BC">
        <w:tc>
          <w:tcPr>
            <w:tcW w:w="993" w:type="dxa"/>
            <w:shd w:val="clear" w:color="auto" w:fill="auto"/>
            <w:vAlign w:val="center"/>
          </w:tcPr>
          <w:p w14:paraId="754960B5" w14:textId="1616EA50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00128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4</w:t>
            </w:r>
          </w:p>
        </w:tc>
        <w:tc>
          <w:tcPr>
            <w:tcW w:w="4110" w:type="dxa"/>
            <w:shd w:val="clear" w:color="auto" w:fill="auto"/>
          </w:tcPr>
          <w:p w14:paraId="500929AE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0A90E35D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736F1084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99ED4" w14:textId="2F106152" w:rsidR="00A56AFA" w:rsidRPr="00CB5EDB" w:rsidRDefault="00636568" w:rsidP="00B809BC">
            <w:pPr>
              <w:spacing w:before="120" w:after="120"/>
              <w:jc w:val="center"/>
            </w:pPr>
            <w:r>
              <w:t>7 380,00</w:t>
            </w:r>
            <w:r w:rsidR="00A56AFA" w:rsidRPr="00A56AFA">
              <w:t xml:space="preserve"> zł</w:t>
            </w:r>
          </w:p>
        </w:tc>
      </w:tr>
      <w:tr w:rsidR="00A56AFA" w:rsidRPr="00075CD0" w14:paraId="72FBAA68" w14:textId="77777777" w:rsidTr="00B809BC">
        <w:tc>
          <w:tcPr>
            <w:tcW w:w="993" w:type="dxa"/>
            <w:shd w:val="clear" w:color="auto" w:fill="auto"/>
            <w:vAlign w:val="center"/>
          </w:tcPr>
          <w:p w14:paraId="00555C8E" w14:textId="18DAD333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C566D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5</w:t>
            </w:r>
          </w:p>
        </w:tc>
        <w:tc>
          <w:tcPr>
            <w:tcW w:w="4110" w:type="dxa"/>
            <w:shd w:val="clear" w:color="auto" w:fill="auto"/>
          </w:tcPr>
          <w:p w14:paraId="6B1C7F32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3F488319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5BDA1924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369B8" w14:textId="0569A0C1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3</w:t>
            </w:r>
            <w:r w:rsidR="00636568">
              <w:t> </w:t>
            </w:r>
            <w:r w:rsidRPr="00A56AFA">
              <w:t>8</w:t>
            </w:r>
            <w:r w:rsidR="00636568">
              <w:t>00,70</w:t>
            </w:r>
            <w:r w:rsidRPr="00A56AFA">
              <w:t xml:space="preserve"> zł</w:t>
            </w:r>
          </w:p>
        </w:tc>
      </w:tr>
      <w:tr w:rsidR="00A56AFA" w:rsidRPr="00075CD0" w14:paraId="0B3D0A64" w14:textId="77777777" w:rsidTr="00B809BC">
        <w:tc>
          <w:tcPr>
            <w:tcW w:w="993" w:type="dxa"/>
            <w:shd w:val="clear" w:color="auto" w:fill="auto"/>
            <w:vAlign w:val="center"/>
          </w:tcPr>
          <w:p w14:paraId="3BC54D92" w14:textId="404168AB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DA233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6</w:t>
            </w:r>
          </w:p>
        </w:tc>
        <w:tc>
          <w:tcPr>
            <w:tcW w:w="4110" w:type="dxa"/>
            <w:shd w:val="clear" w:color="auto" w:fill="auto"/>
          </w:tcPr>
          <w:p w14:paraId="26842EEF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38094757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57029724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D254F" w14:textId="3ECF3DB1" w:rsidR="00A56AFA" w:rsidRPr="00CB5EDB" w:rsidRDefault="00636568" w:rsidP="00B809BC">
            <w:pPr>
              <w:spacing w:before="120" w:after="120"/>
              <w:jc w:val="center"/>
            </w:pPr>
            <w:r>
              <w:t>343,17</w:t>
            </w:r>
            <w:r w:rsidR="00A56AFA" w:rsidRPr="00A56AFA">
              <w:t xml:space="preserve"> zł</w:t>
            </w:r>
          </w:p>
        </w:tc>
      </w:tr>
      <w:tr w:rsidR="00A56AFA" w:rsidRPr="00075CD0" w14:paraId="44EE9E45" w14:textId="77777777" w:rsidTr="00B809BC">
        <w:tc>
          <w:tcPr>
            <w:tcW w:w="993" w:type="dxa"/>
            <w:shd w:val="clear" w:color="auto" w:fill="auto"/>
            <w:vAlign w:val="center"/>
          </w:tcPr>
          <w:p w14:paraId="3FC444C4" w14:textId="257C8EF3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EF402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7</w:t>
            </w:r>
          </w:p>
        </w:tc>
        <w:tc>
          <w:tcPr>
            <w:tcW w:w="4110" w:type="dxa"/>
            <w:shd w:val="clear" w:color="auto" w:fill="auto"/>
          </w:tcPr>
          <w:p w14:paraId="7233E4A3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4BD74158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1BF297D3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73EBC" w14:textId="636A7D28" w:rsidR="00A56AFA" w:rsidRPr="00CB5EDB" w:rsidRDefault="00636568" w:rsidP="00B809BC">
            <w:pPr>
              <w:spacing w:before="120" w:after="120"/>
              <w:jc w:val="center"/>
            </w:pPr>
            <w:r>
              <w:t>1 193,10</w:t>
            </w:r>
            <w:r w:rsidR="00A56AFA" w:rsidRPr="00A56AFA">
              <w:t xml:space="preserve"> zł</w:t>
            </w:r>
          </w:p>
        </w:tc>
      </w:tr>
      <w:tr w:rsidR="00A56AFA" w:rsidRPr="00075CD0" w14:paraId="2D9C6D02" w14:textId="77777777" w:rsidTr="00B809BC">
        <w:tc>
          <w:tcPr>
            <w:tcW w:w="993" w:type="dxa"/>
            <w:shd w:val="clear" w:color="auto" w:fill="auto"/>
            <w:vAlign w:val="center"/>
          </w:tcPr>
          <w:p w14:paraId="0B4D8962" w14:textId="2FA04BE3" w:rsidR="00A56AFA" w:rsidRPr="00CB5EDB" w:rsidRDefault="00636568" w:rsidP="00B809B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9C3EB5" w14:textId="77777777" w:rsidR="00A56AFA" w:rsidRPr="00CB5EDB" w:rsidRDefault="00A56AFA" w:rsidP="00B809BC">
            <w:pPr>
              <w:spacing w:before="120" w:after="120"/>
              <w:jc w:val="center"/>
            </w:pPr>
            <w:r w:rsidRPr="00A56AFA">
              <w:t>9</w:t>
            </w:r>
          </w:p>
        </w:tc>
        <w:tc>
          <w:tcPr>
            <w:tcW w:w="4110" w:type="dxa"/>
            <w:shd w:val="clear" w:color="auto" w:fill="auto"/>
          </w:tcPr>
          <w:p w14:paraId="5D1E71E1" w14:textId="77777777" w:rsidR="00A56AFA" w:rsidRPr="00C82837" w:rsidRDefault="00A56AFA" w:rsidP="00B809BC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7403B38E" w14:textId="77777777" w:rsidR="00A56AFA" w:rsidRPr="00CB5EDB" w:rsidRDefault="00A56AFA" w:rsidP="00B809BC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4D0C413A" w14:textId="77777777" w:rsidR="00A56AFA" w:rsidRPr="00CB5EDB" w:rsidRDefault="00A56AFA" w:rsidP="00B809BC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F249C" w14:textId="59BF67ED" w:rsidR="00A56AFA" w:rsidRPr="00CB5EDB" w:rsidRDefault="00636568" w:rsidP="00B809BC">
            <w:pPr>
              <w:spacing w:before="120" w:after="120"/>
              <w:jc w:val="center"/>
            </w:pPr>
            <w:r>
              <w:t>343,17</w:t>
            </w:r>
            <w:r w:rsidR="00A56AFA" w:rsidRPr="00A56AFA">
              <w:t xml:space="preserve"> zł</w:t>
            </w:r>
          </w:p>
        </w:tc>
      </w:tr>
      <w:tr w:rsidR="00636568" w:rsidRPr="00075CD0" w14:paraId="358AD410" w14:textId="77777777" w:rsidTr="000247E3">
        <w:tc>
          <w:tcPr>
            <w:tcW w:w="993" w:type="dxa"/>
            <w:shd w:val="clear" w:color="auto" w:fill="auto"/>
            <w:vAlign w:val="center"/>
          </w:tcPr>
          <w:p w14:paraId="7029E5C2" w14:textId="77777777" w:rsidR="00636568" w:rsidRPr="00CB5EDB" w:rsidRDefault="00636568" w:rsidP="000247E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603A64" w14:textId="4D3E82D9" w:rsidR="00636568" w:rsidRPr="00CB5EDB" w:rsidRDefault="00636568" w:rsidP="000247E3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4110" w:type="dxa"/>
            <w:shd w:val="clear" w:color="auto" w:fill="auto"/>
          </w:tcPr>
          <w:p w14:paraId="10ACCBFF" w14:textId="77777777" w:rsidR="00636568" w:rsidRPr="00C82837" w:rsidRDefault="00636568" w:rsidP="000247E3">
            <w:pPr>
              <w:spacing w:before="40"/>
            </w:pPr>
            <w:r w:rsidRPr="00A56AFA">
              <w:t xml:space="preserve">Quatro </w:t>
            </w:r>
            <w:proofErr w:type="spellStart"/>
            <w:r w:rsidRPr="00A56AFA">
              <w:t>Computers</w:t>
            </w:r>
            <w:proofErr w:type="spellEnd"/>
            <w:r w:rsidRPr="00A56AFA">
              <w:t xml:space="preserve"> Maciej Zachara</w:t>
            </w:r>
          </w:p>
          <w:p w14:paraId="501ABBEB" w14:textId="77777777" w:rsidR="00636568" w:rsidRPr="00CB5EDB" w:rsidRDefault="00636568" w:rsidP="000247E3">
            <w:r w:rsidRPr="00A56AFA">
              <w:t>Matejki</w:t>
            </w:r>
            <w:r w:rsidRPr="00CB5EDB">
              <w:t xml:space="preserve"> </w:t>
            </w:r>
            <w:r w:rsidRPr="00A56AFA">
              <w:t>2</w:t>
            </w:r>
            <w:r w:rsidRPr="00CB5EDB">
              <w:t xml:space="preserve"> </w:t>
            </w:r>
          </w:p>
          <w:p w14:paraId="2CA80EBF" w14:textId="77777777" w:rsidR="00636568" w:rsidRPr="00CB5EDB" w:rsidRDefault="00636568" w:rsidP="000247E3">
            <w:pPr>
              <w:spacing w:after="120"/>
              <w:jc w:val="both"/>
            </w:pPr>
            <w:r w:rsidRPr="00A56AFA">
              <w:t>35-064</w:t>
            </w:r>
            <w:r w:rsidRPr="00CB5EDB">
              <w:t xml:space="preserve"> </w:t>
            </w:r>
            <w:r w:rsidRPr="00A56AF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A9033" w14:textId="60A836D0" w:rsidR="00636568" w:rsidRPr="00CB5EDB" w:rsidRDefault="00636568" w:rsidP="000247E3">
            <w:pPr>
              <w:spacing w:before="120" w:after="120"/>
              <w:jc w:val="center"/>
            </w:pPr>
            <w:r>
              <w:t>4 859,80</w:t>
            </w:r>
            <w:r w:rsidRPr="00A56AFA">
              <w:t xml:space="preserve"> zł</w:t>
            </w:r>
          </w:p>
        </w:tc>
      </w:tr>
    </w:tbl>
    <w:p w14:paraId="51EE0A36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14:paraId="340AAAFC" w14:textId="77777777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C422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580E6" w14:textId="77777777" w:rsidR="00B44317" w:rsidRDefault="00B44317">
      <w:r>
        <w:separator/>
      </w:r>
    </w:p>
  </w:endnote>
  <w:endnote w:type="continuationSeparator" w:id="0">
    <w:p w14:paraId="3980E063" w14:textId="77777777" w:rsidR="00B44317" w:rsidRDefault="00B4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473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769B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0E966" w14:textId="77D6AC11" w:rsidR="009F189D" w:rsidRDefault="006365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1C0040" wp14:editId="1331C81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189A091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996B6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6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6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5C7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EC07E7" w14:textId="77777777" w:rsidR="009F189D" w:rsidRDefault="009F189D">
    <w:pPr>
      <w:pStyle w:val="Stopka"/>
      <w:tabs>
        <w:tab w:val="clear" w:pos="4536"/>
      </w:tabs>
      <w:jc w:val="center"/>
    </w:pPr>
  </w:p>
  <w:p w14:paraId="22F7F97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32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4988A" w14:textId="77777777" w:rsidR="00B44317" w:rsidRDefault="00B44317">
      <w:r>
        <w:separator/>
      </w:r>
    </w:p>
  </w:footnote>
  <w:footnote w:type="continuationSeparator" w:id="0">
    <w:p w14:paraId="7DA56E32" w14:textId="77777777" w:rsidR="00B44317" w:rsidRDefault="00B44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59A28" w14:textId="77777777" w:rsidR="00A56AFA" w:rsidRDefault="00A56A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129C7" w14:textId="77777777" w:rsidR="00A56AFA" w:rsidRDefault="00A56A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9C643" w14:textId="77777777" w:rsidR="00A56AFA" w:rsidRDefault="00A56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20C"/>
    <w:rsid w:val="00007727"/>
    <w:rsid w:val="00017720"/>
    <w:rsid w:val="00035488"/>
    <w:rsid w:val="00052929"/>
    <w:rsid w:val="000D7F25"/>
    <w:rsid w:val="000E00E5"/>
    <w:rsid w:val="00173B20"/>
    <w:rsid w:val="001C69FF"/>
    <w:rsid w:val="0023318D"/>
    <w:rsid w:val="003776AB"/>
    <w:rsid w:val="003D72FD"/>
    <w:rsid w:val="00423179"/>
    <w:rsid w:val="00490DC0"/>
    <w:rsid w:val="00493F8C"/>
    <w:rsid w:val="004C7E9B"/>
    <w:rsid w:val="005614F2"/>
    <w:rsid w:val="00577BC6"/>
    <w:rsid w:val="00636568"/>
    <w:rsid w:val="0069085C"/>
    <w:rsid w:val="006B27ED"/>
    <w:rsid w:val="00843263"/>
    <w:rsid w:val="00861E75"/>
    <w:rsid w:val="0098320C"/>
    <w:rsid w:val="009D19BD"/>
    <w:rsid w:val="009F189D"/>
    <w:rsid w:val="00A56AFA"/>
    <w:rsid w:val="00A80738"/>
    <w:rsid w:val="00B44317"/>
    <w:rsid w:val="00C236D3"/>
    <w:rsid w:val="00C42260"/>
    <w:rsid w:val="00C659E2"/>
    <w:rsid w:val="00C82837"/>
    <w:rsid w:val="00CB0802"/>
    <w:rsid w:val="00D665F5"/>
    <w:rsid w:val="00D7128F"/>
    <w:rsid w:val="00E11B4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509234"/>
  <w15:chartTrackingRefBased/>
  <w15:docId w15:val="{4C5E74EB-0E85-4465-BAE7-AAE95928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Katarzyna Kaczorowska</cp:lastModifiedBy>
  <cp:revision>3</cp:revision>
  <dcterms:created xsi:type="dcterms:W3CDTF">2021-03-29T10:55:00Z</dcterms:created>
  <dcterms:modified xsi:type="dcterms:W3CDTF">2021-03-29T10:57:00Z</dcterms:modified>
</cp:coreProperties>
</file>