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D91931" w:rsidRDefault="00C30860" w:rsidP="0023357A">
      <w:pPr>
        <w:spacing w:after="240"/>
        <w:jc w:val="right"/>
        <w:rPr>
          <w:sz w:val="22"/>
          <w:szCs w:val="22"/>
        </w:rPr>
      </w:pPr>
      <w:r w:rsidRPr="00C30860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C30860">
        <w:rPr>
          <w:sz w:val="22"/>
          <w:szCs w:val="22"/>
        </w:rPr>
        <w:t>2021-03-25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C30860" w:rsidRPr="00C30860">
        <w:rPr>
          <w:b/>
          <w:sz w:val="22"/>
          <w:szCs w:val="22"/>
        </w:rPr>
        <w:t>Kc-zp.272-22/21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5C0930" w:rsidRPr="00DC3263" w:rsidRDefault="005C0930" w:rsidP="00DC3263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30860" w:rsidRPr="00C30860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C30860" w:rsidRPr="00C30860">
        <w:rPr>
          <w:b/>
          <w:bCs/>
          <w:sz w:val="22"/>
          <w:szCs w:val="22"/>
        </w:rPr>
        <w:t>Usługa składu, łamania i druku Biuletynu AGH - Magazynu Info</w:t>
      </w:r>
      <w:r w:rsidR="00DC3263">
        <w:rPr>
          <w:b/>
          <w:bCs/>
          <w:sz w:val="22"/>
          <w:szCs w:val="22"/>
        </w:rPr>
        <w:t>r</w:t>
      </w:r>
      <w:r w:rsidR="00C30860" w:rsidRPr="00C30860">
        <w:rPr>
          <w:b/>
          <w:bCs/>
          <w:sz w:val="22"/>
          <w:szCs w:val="22"/>
        </w:rPr>
        <w:t>macyjnego AGH - 13 wydań 2021/2022 - Kc-zp.272-22/21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30860" w:rsidRPr="00C30860">
        <w:rPr>
          <w:b/>
          <w:sz w:val="22"/>
          <w:szCs w:val="22"/>
        </w:rPr>
        <w:t>Kc-zp.272-22/21</w:t>
      </w:r>
      <w:r w:rsidRPr="006A5DF1">
        <w:rPr>
          <w:b/>
          <w:sz w:val="22"/>
          <w:szCs w:val="22"/>
        </w:rPr>
        <w:t>.</w:t>
      </w:r>
    </w:p>
    <w:p w:rsidR="00C30860" w:rsidRPr="00C30860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C30860" w:rsidRPr="00C30860">
        <w:rPr>
          <w:b/>
          <w:sz w:val="22"/>
          <w:szCs w:val="22"/>
        </w:rPr>
        <w:t xml:space="preserve">Akademia Górniczo </w:t>
      </w:r>
      <w:r w:rsidR="0023357A">
        <w:rPr>
          <w:b/>
          <w:sz w:val="22"/>
          <w:szCs w:val="22"/>
        </w:rPr>
        <w:t>–</w:t>
      </w:r>
      <w:r w:rsidR="00C30860" w:rsidRPr="00C30860">
        <w:rPr>
          <w:b/>
          <w:sz w:val="22"/>
          <w:szCs w:val="22"/>
        </w:rPr>
        <w:t xml:space="preserve"> Hutnicza</w:t>
      </w:r>
      <w:r w:rsidR="0023357A">
        <w:rPr>
          <w:b/>
          <w:sz w:val="22"/>
          <w:szCs w:val="22"/>
        </w:rPr>
        <w:t xml:space="preserve"> </w:t>
      </w:r>
      <w:r w:rsidR="00C30860" w:rsidRPr="00C30860">
        <w:rPr>
          <w:b/>
          <w:sz w:val="22"/>
          <w:szCs w:val="22"/>
        </w:rPr>
        <w:t>im. Stanisława Staszica w Krakowie</w:t>
      </w:r>
    </w:p>
    <w:p w:rsidR="00EF1037" w:rsidRPr="005C0930" w:rsidRDefault="00C30860">
      <w:pPr>
        <w:spacing w:before="120" w:after="120" w:line="360" w:lineRule="auto"/>
        <w:jc w:val="both"/>
        <w:rPr>
          <w:sz w:val="22"/>
          <w:szCs w:val="22"/>
        </w:rPr>
      </w:pPr>
      <w:r w:rsidRPr="00C30860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</w:t>
      </w:r>
      <w:r w:rsidR="00DC3263">
        <w:rPr>
          <w:sz w:val="22"/>
          <w:szCs w:val="22"/>
        </w:rPr>
        <w:t>137</w:t>
      </w:r>
      <w:r w:rsidR="005C0930" w:rsidRPr="005C0930">
        <w:rPr>
          <w:sz w:val="22"/>
          <w:szCs w:val="22"/>
        </w:rPr>
        <w:t xml:space="preserve"> ust. 1 i </w:t>
      </w:r>
      <w:r w:rsidR="00DC3263">
        <w:rPr>
          <w:sz w:val="22"/>
          <w:szCs w:val="22"/>
        </w:rPr>
        <w:t>2</w:t>
      </w:r>
      <w:bookmarkStart w:id="0" w:name="_GoBack"/>
      <w:bookmarkEnd w:id="0"/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C30860">
        <w:rPr>
          <w:sz w:val="22"/>
          <w:szCs w:val="22"/>
        </w:rPr>
        <w:t>(Dz.U. poz. 2019 ze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23357A" w:rsidRPr="0023357A" w:rsidRDefault="0023357A" w:rsidP="0023357A">
      <w:pPr>
        <w:pStyle w:val="Tekstpodstawowy"/>
        <w:rPr>
          <w:b/>
        </w:rPr>
      </w:pPr>
      <w:r w:rsidRPr="0023357A">
        <w:rPr>
          <w:b/>
        </w:rPr>
        <w:t xml:space="preserve">Załącznik do próbki 1.: </w:t>
      </w:r>
    </w:p>
    <w:p w:rsidR="0023357A" w:rsidRDefault="0023357A" w:rsidP="0023357A">
      <w:pPr>
        <w:pStyle w:val="Tekstpodstawowy"/>
      </w:pPr>
      <w:r w:rsidRPr="0023357A">
        <w:t xml:space="preserve">Zamiast plików w próbce nr 1 o nazwie okladka.jpg, temat wydania.rtf znajdujących się w folderze </w:t>
      </w:r>
      <w:proofErr w:type="spellStart"/>
      <w:r w:rsidRPr="0023357A">
        <w:t>wydanie_ekologiczne_okładka</w:t>
      </w:r>
      <w:proofErr w:type="spellEnd"/>
      <w:r w:rsidRPr="0023357A">
        <w:t xml:space="preserve"> Zamawiający wprowadza pliki do próbki nr 1. o nazwie zdjęcie </w:t>
      </w:r>
      <w:proofErr w:type="spellStart"/>
      <w:r w:rsidRPr="0023357A">
        <w:t>okladka</w:t>
      </w:r>
      <w:proofErr w:type="spellEnd"/>
      <w:r w:rsidRPr="0023357A">
        <w:t xml:space="preserve"> ekologia.jpg, opis_okladki.docx </w:t>
      </w:r>
    </w:p>
    <w:p w:rsidR="0023357A" w:rsidRPr="0023357A" w:rsidRDefault="0023357A" w:rsidP="0023357A">
      <w:pPr>
        <w:pStyle w:val="Tekstpodstawowy"/>
        <w:rPr>
          <w:b/>
        </w:rPr>
      </w:pPr>
      <w:r w:rsidRPr="0023357A">
        <w:rPr>
          <w:b/>
        </w:rPr>
        <w:t xml:space="preserve">Załącznik do próbki 2.: </w:t>
      </w:r>
    </w:p>
    <w:p w:rsidR="0023357A" w:rsidRDefault="0023357A" w:rsidP="0023357A">
      <w:pPr>
        <w:pStyle w:val="Tekstpodstawowy"/>
      </w:pPr>
      <w:r>
        <w:t xml:space="preserve">Zamiast plików w Próbce 2. o nazwie:_DSC4355.jpg, _DSC4359.jpg, _DSC4421.jpg, </w:t>
      </w:r>
      <w:proofErr w:type="spellStart"/>
      <w:r>
        <w:t>artykul</w:t>
      </w:r>
      <w:proofErr w:type="spellEnd"/>
      <w:r>
        <w:t xml:space="preserve"> s.4-5.doc, </w:t>
      </w:r>
      <w:proofErr w:type="spellStart"/>
      <w:r>
        <w:t>artykul</w:t>
      </w:r>
      <w:proofErr w:type="spellEnd"/>
      <w:r>
        <w:t xml:space="preserve"> s.4-.5odt znajdujących się w folderze Wydanie_regularne_strony_4-5 Zamawiający wprowadza pliki o nazwie: Benefis Jerzego Filara na Scenie Pod Górniczą Lampą.doc, podpis </w:t>
      </w:r>
      <w:proofErr w:type="spellStart"/>
      <w:r>
        <w:t>zdjec</w:t>
      </w:r>
      <w:proofErr w:type="spellEnd"/>
      <w:r>
        <w:t xml:space="preserve"> do artykulu-Benefis.docx, podpis </w:t>
      </w:r>
      <w:proofErr w:type="spellStart"/>
      <w:r>
        <w:t>zdjec</w:t>
      </w:r>
      <w:proofErr w:type="spellEnd"/>
      <w:r>
        <w:t xml:space="preserve"> do </w:t>
      </w:r>
      <w:proofErr w:type="spellStart"/>
      <w:r>
        <w:t>artykulu</w:t>
      </w:r>
      <w:proofErr w:type="spellEnd"/>
      <w:r>
        <w:t xml:space="preserve">-Projekt analityczny.docx, Projekt analityczny studentów AGH usprawni pracę lekarzy.docx, </w:t>
      </w:r>
      <w:r>
        <w:lastRenderedPageBreak/>
        <w:t>zdjecie_artykul_benefis.jpg, zdjecie_artykul_projekt1.jpg, zdjecie_artykul_projekt2.jpg, zdjecie_artykul_projekt3.jpg</w:t>
      </w:r>
    </w:p>
    <w:p w:rsidR="0023357A" w:rsidRPr="0023357A" w:rsidRDefault="0023357A" w:rsidP="0023357A">
      <w:pPr>
        <w:pStyle w:val="Tekstpodstawowy"/>
        <w:rPr>
          <w:b/>
        </w:rPr>
      </w:pPr>
      <w:r w:rsidRPr="0023357A">
        <w:rPr>
          <w:b/>
        </w:rPr>
        <w:t xml:space="preserve">Załącznik do próbki 3.: </w:t>
      </w:r>
    </w:p>
    <w:p w:rsidR="0023357A" w:rsidRDefault="0023357A" w:rsidP="0023357A">
      <w:pPr>
        <w:pStyle w:val="Tekstpodstawowy"/>
      </w:pPr>
      <w:r>
        <w:t xml:space="preserve">Do pliku w próbce nr 3. o nazwie okladka_wydaniespecjalne1.jpg znajdującego się w folderze  </w:t>
      </w:r>
      <w:proofErr w:type="spellStart"/>
      <w:r>
        <w:t>Wydanie_specjalne_okładka</w:t>
      </w:r>
      <w:proofErr w:type="spellEnd"/>
      <w:r>
        <w:t xml:space="preserve"> Zamawiający wprowadza pliki o nazwie: okladka_wydaniespecjalne2.jpg, </w:t>
      </w:r>
      <w:r>
        <w:br/>
        <w:t>okladka_wydaniespecjalne3.jpg, okladka_wydaniespecjalne4.jpg.</w:t>
      </w:r>
    </w:p>
    <w:p w:rsidR="0023357A" w:rsidRDefault="0023357A" w:rsidP="0023357A">
      <w:pPr>
        <w:pStyle w:val="Tekstpodstawowy"/>
        <w:rPr>
          <w:szCs w:val="24"/>
        </w:rPr>
      </w:pPr>
    </w:p>
    <w:p w:rsidR="0023357A" w:rsidRPr="0023357A" w:rsidRDefault="0023357A" w:rsidP="0023357A">
      <w:pPr>
        <w:pStyle w:val="Tekstpodstawowy"/>
        <w:rPr>
          <w:b/>
          <w:szCs w:val="24"/>
          <w:u w:val="single"/>
        </w:rPr>
      </w:pPr>
      <w:r w:rsidRPr="0023357A">
        <w:rPr>
          <w:b/>
          <w:szCs w:val="24"/>
        </w:rPr>
        <w:t xml:space="preserve">W związku z powyższymi zmianami Zamawiający zamiast pliku typu zip „zalacznik nr 5” zamieszcza nowy obowiązujący plik typu zip, dotyczący Próbek o nazwie </w:t>
      </w:r>
      <w:r w:rsidRPr="0023357A">
        <w:rPr>
          <w:b/>
          <w:szCs w:val="24"/>
          <w:u w:val="single"/>
        </w:rPr>
        <w:t xml:space="preserve">„Nowy </w:t>
      </w:r>
      <w:proofErr w:type="spellStart"/>
      <w:r w:rsidRPr="0023357A">
        <w:rPr>
          <w:b/>
          <w:szCs w:val="24"/>
          <w:u w:val="single"/>
        </w:rPr>
        <w:t>zalacznik</w:t>
      </w:r>
      <w:proofErr w:type="spellEnd"/>
      <w:r w:rsidRPr="0023357A">
        <w:rPr>
          <w:b/>
          <w:szCs w:val="24"/>
          <w:u w:val="single"/>
        </w:rPr>
        <w:t xml:space="preserve"> 5”</w:t>
      </w:r>
    </w:p>
    <w:sectPr w:rsidR="0023357A" w:rsidRPr="0023357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12F3" w:rsidRDefault="006312F3">
      <w:r>
        <w:separator/>
      </w:r>
    </w:p>
  </w:endnote>
  <w:endnote w:type="continuationSeparator" w:id="0">
    <w:p w:rsidR="006312F3" w:rsidRDefault="00631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DC326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12F3" w:rsidRDefault="006312F3">
      <w:r>
        <w:separator/>
      </w:r>
    </w:p>
  </w:footnote>
  <w:footnote w:type="continuationSeparator" w:id="0">
    <w:p w:rsidR="006312F3" w:rsidRDefault="00631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860" w:rsidRDefault="00C308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57A" w:rsidRPr="0023357A" w:rsidRDefault="00DC3263" w:rsidP="0023357A">
    <w:pPr>
      <w:tabs>
        <w:tab w:val="center" w:pos="4536"/>
        <w:tab w:val="right" w:pos="7371"/>
        <w:tab w:val="right" w:pos="9072"/>
      </w:tabs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 agh firmówka" style="width:209.25pt;height:107.25pt;visibility:visible;mso-wrap-style:square">
          <v:imagedata r:id="rId1" o:title="logo agh firmówka"/>
        </v:shape>
      </w:pict>
    </w:r>
  </w:p>
  <w:p w:rsidR="0023357A" w:rsidRPr="0023357A" w:rsidRDefault="0023357A" w:rsidP="0023357A">
    <w:pPr>
      <w:tabs>
        <w:tab w:val="center" w:pos="4536"/>
        <w:tab w:val="right" w:pos="7371"/>
        <w:tab w:val="right" w:pos="9072"/>
      </w:tabs>
      <w:rPr>
        <w:rFonts w:ascii="Verdana" w:hAnsi="Verdana"/>
        <w:noProof/>
        <w:sz w:val="26"/>
        <w:szCs w:val="26"/>
      </w:rPr>
    </w:pPr>
  </w:p>
  <w:p w:rsidR="0023357A" w:rsidRPr="0023357A" w:rsidRDefault="0023357A" w:rsidP="0023357A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 w:rsidRPr="0023357A">
      <w:rPr>
        <w:rFonts w:ascii="Verdana" w:hAnsi="Verdana"/>
        <w:sz w:val="26"/>
        <w:szCs w:val="26"/>
      </w:rPr>
      <w:t xml:space="preserve">         Pion Kanclerza</w:t>
    </w:r>
  </w:p>
  <w:p w:rsidR="0023357A" w:rsidRPr="0023357A" w:rsidRDefault="0023357A" w:rsidP="0023357A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 w:rsidRPr="0023357A">
      <w:rPr>
        <w:rFonts w:ascii="Verdana" w:hAnsi="Verdana"/>
        <w:sz w:val="26"/>
        <w:szCs w:val="26"/>
      </w:rPr>
      <w:t xml:space="preserve">         Dział Zamówień Publicznych </w:t>
    </w:r>
  </w:p>
  <w:p w:rsidR="00C30860" w:rsidRDefault="00C308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860" w:rsidRDefault="00C308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12F3"/>
    <w:rsid w:val="00057D02"/>
    <w:rsid w:val="000613E0"/>
    <w:rsid w:val="001A571A"/>
    <w:rsid w:val="0023357A"/>
    <w:rsid w:val="002B1C74"/>
    <w:rsid w:val="00384EFD"/>
    <w:rsid w:val="004222DA"/>
    <w:rsid w:val="00453E59"/>
    <w:rsid w:val="00460DC4"/>
    <w:rsid w:val="005079A4"/>
    <w:rsid w:val="0055546F"/>
    <w:rsid w:val="005C0930"/>
    <w:rsid w:val="006312F3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C30860"/>
    <w:rsid w:val="00D1574A"/>
    <w:rsid w:val="00D248D2"/>
    <w:rsid w:val="00DC3263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80E13FC"/>
  <w15:chartTrackingRefBased/>
  <w15:docId w15:val="{2983EBC0-3C22-45C0-B29D-27A6A2A8C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246</Words>
  <Characters>1742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2021-03-25T13:26:00Z</cp:lastPrinted>
  <dcterms:created xsi:type="dcterms:W3CDTF">2021-03-25T13:26:00Z</dcterms:created>
  <dcterms:modified xsi:type="dcterms:W3CDTF">2021-03-25T13:26:00Z</dcterms:modified>
</cp:coreProperties>
</file>