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838" w:rsidRPr="00F04838" w:rsidRDefault="00F04838" w:rsidP="00FA4697">
      <w:pPr>
        <w:rPr>
          <w:b/>
          <w:bCs/>
        </w:rPr>
      </w:pPr>
      <w:bookmarkStart w:id="0" w:name="_GoBack"/>
      <w:bookmarkEnd w:id="0"/>
      <w:r w:rsidRPr="00F04838">
        <w:rPr>
          <w:b/>
          <w:bCs/>
        </w:rPr>
        <w:t>Szpital Wojewódzki w Poznaniu</w:t>
      </w:r>
    </w:p>
    <w:p w:rsidR="00280CF6" w:rsidRDefault="00F04838" w:rsidP="00FA4697">
      <w:pPr>
        <w:rPr>
          <w:b/>
          <w:bCs/>
        </w:rPr>
      </w:pPr>
      <w:r w:rsidRPr="00F04838">
        <w:rPr>
          <w:b/>
          <w:bCs/>
        </w:rPr>
        <w:t>Dział Zamówień Publicznych</w:t>
      </w:r>
    </w:p>
    <w:p w:rsidR="00280CF6" w:rsidRDefault="00F04838" w:rsidP="00280CF6">
      <w:pPr>
        <w:rPr>
          <w:b/>
          <w:bCs/>
        </w:rPr>
      </w:pPr>
      <w:r w:rsidRPr="00F04838">
        <w:rPr>
          <w:b/>
          <w:bCs/>
        </w:rPr>
        <w:t>Juraszów</w:t>
      </w:r>
      <w:r w:rsidR="00280CF6">
        <w:rPr>
          <w:b/>
          <w:bCs/>
        </w:rPr>
        <w:t xml:space="preserve"> </w:t>
      </w:r>
      <w:r w:rsidRPr="00F04838">
        <w:rPr>
          <w:b/>
          <w:bCs/>
        </w:rPr>
        <w:t>7/19</w:t>
      </w:r>
    </w:p>
    <w:p w:rsidR="00280CF6" w:rsidRDefault="00F04838" w:rsidP="00280CF6">
      <w:pPr>
        <w:rPr>
          <w:b/>
          <w:bCs/>
        </w:rPr>
      </w:pPr>
      <w:r w:rsidRPr="00F04838">
        <w:rPr>
          <w:b/>
          <w:bCs/>
        </w:rPr>
        <w:t>60-479</w:t>
      </w:r>
      <w:r w:rsidR="00280CF6">
        <w:rPr>
          <w:b/>
          <w:bCs/>
        </w:rPr>
        <w:t xml:space="preserve"> </w:t>
      </w:r>
      <w:r w:rsidRPr="00F04838">
        <w:rPr>
          <w:b/>
          <w:bCs/>
        </w:rPr>
        <w:t>Poznań</w:t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F04838" w:rsidRPr="00F04838">
        <w:rPr>
          <w:b/>
          <w:bCs/>
        </w:rPr>
        <w:t>SZW/DZP/46/2020/36</w:t>
      </w:r>
      <w:r>
        <w:tab/>
        <w:t xml:space="preserve"> </w:t>
      </w:r>
      <w:r w:rsidR="00F04838" w:rsidRPr="00F04838">
        <w:t>Poznań</w:t>
      </w:r>
      <w:r>
        <w:t xml:space="preserve"> dnia: </w:t>
      </w:r>
      <w:r w:rsidR="00F04838" w:rsidRPr="00F04838">
        <w:t>2021-03-19</w:t>
      </w:r>
    </w:p>
    <w:p w:rsidR="00280CF6" w:rsidRDefault="00B931A3" w:rsidP="00280CF6">
      <w:pPr>
        <w:ind w:left="5245"/>
        <w:rPr>
          <w:b/>
        </w:rPr>
      </w:pPr>
      <w:r>
        <w:rPr>
          <w:b/>
        </w:rPr>
        <w:t>DO WYKONAWCÓW</w:t>
      </w: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F04838" w:rsidRPr="00F04838">
        <w:t>(</w:t>
      </w:r>
      <w:proofErr w:type="spellStart"/>
      <w:r w:rsidR="00F04838" w:rsidRPr="00F04838">
        <w:t>t.j</w:t>
      </w:r>
      <w:proofErr w:type="spellEnd"/>
      <w:r w:rsidR="00F04838" w:rsidRPr="00F04838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F04838" w:rsidRPr="00F0483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F04838" w:rsidP="00F761BD">
      <w:pPr>
        <w:spacing w:before="120" w:after="240"/>
        <w:jc w:val="center"/>
        <w:rPr>
          <w:b/>
        </w:rPr>
      </w:pPr>
      <w:r w:rsidRPr="00F04838">
        <w:rPr>
          <w:b/>
        </w:rPr>
        <w:t>Dostawa leków układu sercowo - naczyniowego, pokarmowego, oddechowego i analgetyki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Salus</w:t>
            </w:r>
            <w:proofErr w:type="spellEnd"/>
            <w:r w:rsidRPr="00F04838">
              <w:rPr>
                <w:b/>
              </w:rPr>
              <w:t xml:space="preserve"> International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9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1</w:t>
            </w:r>
            <w:r>
              <w:t xml:space="preserve">: </w:t>
            </w:r>
            <w:r w:rsidRPr="00F04838">
              <w:t>Pakiet nr 1</w:t>
            </w:r>
            <w:r>
              <w:t xml:space="preserve"> za cenę </w:t>
            </w:r>
            <w:r w:rsidRPr="00F04838">
              <w:rPr>
                <w:b/>
              </w:rPr>
              <w:t>16 060.95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Salus</w:t>
            </w:r>
            <w:proofErr w:type="spellEnd"/>
            <w:r w:rsidRPr="00F04838">
              <w:rPr>
                <w:b/>
              </w:rPr>
              <w:t xml:space="preserve"> International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9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2</w:t>
            </w:r>
            <w:r>
              <w:t xml:space="preserve">: </w:t>
            </w:r>
            <w:r w:rsidRPr="00F04838">
              <w:t>Pakiet nr 2</w:t>
            </w:r>
            <w:r>
              <w:t xml:space="preserve"> za cenę </w:t>
            </w:r>
            <w:r w:rsidRPr="00F04838">
              <w:rPr>
                <w:b/>
              </w:rPr>
              <w:t>12 285.00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Salus</w:t>
            </w:r>
            <w:proofErr w:type="spellEnd"/>
            <w:r w:rsidRPr="00F04838">
              <w:rPr>
                <w:b/>
              </w:rPr>
              <w:t xml:space="preserve"> International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9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4</w:t>
            </w:r>
            <w:r>
              <w:t xml:space="preserve">: </w:t>
            </w:r>
            <w:r w:rsidRPr="00F04838">
              <w:t>Pakiet nr 4</w:t>
            </w:r>
            <w:r>
              <w:t xml:space="preserve"> za cenę </w:t>
            </w:r>
            <w:r w:rsidRPr="00F04838">
              <w:rPr>
                <w:b/>
              </w:rPr>
              <w:t>53 519.00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lastRenderedPageBreak/>
              <w:t>Asclepios</w:t>
            </w:r>
            <w:proofErr w:type="spellEnd"/>
            <w:r w:rsidRPr="00F04838">
              <w:rPr>
                <w:b/>
              </w:rPr>
              <w:t xml:space="preserve">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44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6</w:t>
            </w:r>
            <w:r>
              <w:t xml:space="preserve">: </w:t>
            </w:r>
            <w:r w:rsidRPr="00F04838">
              <w:t>Pakiet nr 6</w:t>
            </w:r>
            <w:r>
              <w:t xml:space="preserve"> za cenę </w:t>
            </w:r>
            <w:r w:rsidRPr="00F04838">
              <w:rPr>
                <w:b/>
              </w:rPr>
              <w:t>40 577.76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Salus</w:t>
            </w:r>
            <w:proofErr w:type="spellEnd"/>
            <w:r w:rsidRPr="00F04838">
              <w:rPr>
                <w:b/>
              </w:rPr>
              <w:t xml:space="preserve"> International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9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7</w:t>
            </w:r>
            <w:r>
              <w:t xml:space="preserve">: </w:t>
            </w:r>
            <w:r w:rsidRPr="00F04838">
              <w:t>Pakiet nr 7</w:t>
            </w:r>
            <w:r>
              <w:t xml:space="preserve"> za cenę </w:t>
            </w:r>
            <w:r w:rsidRPr="00F04838">
              <w:rPr>
                <w:b/>
              </w:rPr>
              <w:t>8 148.00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InPharm</w:t>
            </w:r>
            <w:proofErr w:type="spellEnd"/>
            <w:r w:rsidRPr="00F04838">
              <w:rPr>
                <w:b/>
              </w:rPr>
              <w:t xml:space="preserve">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Strumykowa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28/11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03-138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Warszawa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8</w:t>
            </w:r>
            <w:r>
              <w:t xml:space="preserve">: </w:t>
            </w:r>
            <w:r w:rsidRPr="00F04838">
              <w:t>Pakiet nr 8</w:t>
            </w:r>
            <w:r>
              <w:t xml:space="preserve"> za cenę </w:t>
            </w:r>
            <w:r w:rsidRPr="00F04838">
              <w:rPr>
                <w:b/>
              </w:rPr>
              <w:t>8 294.40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NEUCA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Szosa Bydgoska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58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Toruń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10</w:t>
            </w:r>
            <w:r>
              <w:t xml:space="preserve">: </w:t>
            </w:r>
            <w:r w:rsidRPr="00F04838">
              <w:t>Pakiet nr 10</w:t>
            </w:r>
            <w:r>
              <w:t xml:space="preserve"> za cenę </w:t>
            </w:r>
            <w:r w:rsidRPr="00F04838">
              <w:rPr>
                <w:b/>
              </w:rPr>
              <w:t>28 887.60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NEUCA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Szosa Bydgoska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58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Toruń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11</w:t>
            </w:r>
            <w:r>
              <w:t xml:space="preserve">: </w:t>
            </w:r>
            <w:r w:rsidRPr="00F04838">
              <w:t>Pakiet nr 11</w:t>
            </w:r>
            <w:r>
              <w:t xml:space="preserve"> za cenę </w:t>
            </w:r>
            <w:r w:rsidRPr="00F04838">
              <w:rPr>
                <w:b/>
              </w:rPr>
              <w:t>27 715.50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Farmacol Logistyka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77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12</w:t>
            </w:r>
            <w:r>
              <w:t xml:space="preserve">: </w:t>
            </w:r>
            <w:r w:rsidRPr="00F04838">
              <w:t>Pakiet nr 12</w:t>
            </w:r>
            <w:r>
              <w:t xml:space="preserve"> za cenę </w:t>
            </w:r>
            <w:r w:rsidRPr="00F04838">
              <w:rPr>
                <w:b/>
              </w:rPr>
              <w:t>27 054.00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lastRenderedPageBreak/>
              <w:t>Salus</w:t>
            </w:r>
            <w:proofErr w:type="spellEnd"/>
            <w:r w:rsidRPr="00F04838">
              <w:rPr>
                <w:b/>
              </w:rPr>
              <w:t xml:space="preserve"> International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9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13</w:t>
            </w:r>
            <w:r>
              <w:t xml:space="preserve">: </w:t>
            </w:r>
            <w:r w:rsidRPr="00F04838">
              <w:t>Pakiet nr 13</w:t>
            </w:r>
            <w:r>
              <w:t xml:space="preserve"> za cenę </w:t>
            </w:r>
            <w:r w:rsidRPr="00F04838">
              <w:rPr>
                <w:b/>
              </w:rPr>
              <w:t>18 272.57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NEUCA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Szosa Bydgoska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58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Toruń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14</w:t>
            </w:r>
            <w:r>
              <w:t xml:space="preserve">: </w:t>
            </w:r>
            <w:r w:rsidRPr="00F04838">
              <w:t>Pakiet nr 14</w:t>
            </w:r>
            <w:r>
              <w:t xml:space="preserve"> za cenę </w:t>
            </w:r>
            <w:r w:rsidRPr="00F04838">
              <w:rPr>
                <w:b/>
              </w:rPr>
              <w:t>24 131.11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Lek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Podlipie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16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95-010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Stryków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15</w:t>
            </w:r>
            <w:r>
              <w:t xml:space="preserve">: </w:t>
            </w:r>
            <w:r w:rsidRPr="00F04838">
              <w:t>Pakiet nr 15</w:t>
            </w:r>
            <w:r>
              <w:t xml:space="preserve"> za cenę </w:t>
            </w:r>
            <w:r w:rsidRPr="00F04838">
              <w:rPr>
                <w:b/>
              </w:rPr>
              <w:t>3 196.26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NEUCA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Szosa Bydgoska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58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Toruń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16</w:t>
            </w:r>
            <w:r>
              <w:t xml:space="preserve">: </w:t>
            </w:r>
            <w:r w:rsidRPr="00F04838">
              <w:t>Pakiet nr 16</w:t>
            </w:r>
            <w:r>
              <w:t xml:space="preserve"> za cenę </w:t>
            </w:r>
            <w:r w:rsidRPr="00F04838">
              <w:rPr>
                <w:b/>
              </w:rPr>
              <w:t>4 964.85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SERVIER POLSKA SERVICES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Jana Kazimierza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01-248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Warszawa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17</w:t>
            </w:r>
            <w:r>
              <w:t xml:space="preserve">: </w:t>
            </w:r>
            <w:r w:rsidRPr="00F04838">
              <w:t>Pakiet nr 17</w:t>
            </w:r>
            <w:r>
              <w:t xml:space="preserve"> za cenę </w:t>
            </w:r>
            <w:r w:rsidRPr="00F04838">
              <w:rPr>
                <w:b/>
              </w:rPr>
              <w:t>2 592.00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Farmacol Logistyka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77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19</w:t>
            </w:r>
            <w:r>
              <w:t xml:space="preserve">: </w:t>
            </w:r>
            <w:r w:rsidRPr="00F04838">
              <w:t>Pakiet nr 19</w:t>
            </w:r>
            <w:r>
              <w:t xml:space="preserve"> za cenę </w:t>
            </w:r>
            <w:r w:rsidRPr="00F04838">
              <w:rPr>
                <w:b/>
              </w:rPr>
              <w:t>1 676.05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lastRenderedPageBreak/>
              <w:t>Delfarma</w:t>
            </w:r>
            <w:proofErr w:type="spellEnd"/>
            <w:r w:rsidRPr="00F04838">
              <w:rPr>
                <w:b/>
              </w:rPr>
              <w:t xml:space="preserve">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Św. Teresy od Dzieciątka Jezus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111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91-222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Łódź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21</w:t>
            </w:r>
            <w:r>
              <w:t xml:space="preserve">: </w:t>
            </w:r>
            <w:r w:rsidRPr="00F04838">
              <w:t>Pakiet nr 21</w:t>
            </w:r>
            <w:r>
              <w:t xml:space="preserve"> za cenę </w:t>
            </w:r>
            <w:r w:rsidRPr="00F04838">
              <w:rPr>
                <w:b/>
              </w:rPr>
              <w:t>4 600.80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SERVIER POLSKA SERVICES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Jana Kazimierza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01-248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Warszawa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23</w:t>
            </w:r>
            <w:r>
              <w:t xml:space="preserve">: </w:t>
            </w:r>
            <w:r w:rsidRPr="00F04838">
              <w:t>Pakiet nr 23</w:t>
            </w:r>
            <w:r>
              <w:t xml:space="preserve"> za cenę </w:t>
            </w:r>
            <w:r w:rsidRPr="00F04838">
              <w:rPr>
                <w:b/>
              </w:rPr>
              <w:t>777.60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SERVIER POLSKA SERVICES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Jana Kazimierza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01-248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Warszawa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24</w:t>
            </w:r>
            <w:r>
              <w:t xml:space="preserve">: </w:t>
            </w:r>
            <w:r w:rsidRPr="00F04838">
              <w:t>Pakiet nr 24</w:t>
            </w:r>
            <w:r>
              <w:t xml:space="preserve"> za cenę </w:t>
            </w:r>
            <w:r w:rsidRPr="00F04838">
              <w:rPr>
                <w:b/>
              </w:rPr>
              <w:t>388.80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SERVIER POLSKA SERVICES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Jana Kazimierza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01-248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Warszawa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25</w:t>
            </w:r>
            <w:r>
              <w:t xml:space="preserve">: </w:t>
            </w:r>
            <w:r w:rsidRPr="00F04838">
              <w:t>Pakiet nr 25</w:t>
            </w:r>
            <w:r>
              <w:t xml:space="preserve"> za cenę </w:t>
            </w:r>
            <w:r w:rsidRPr="00F04838">
              <w:rPr>
                <w:b/>
              </w:rPr>
              <w:t>691.20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Lek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Podlipie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16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95-010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Stryków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26</w:t>
            </w:r>
            <w:r>
              <w:t xml:space="preserve">: </w:t>
            </w:r>
            <w:r w:rsidRPr="00F04838">
              <w:t>Pakiet nr 26</w:t>
            </w:r>
            <w:r>
              <w:t xml:space="preserve"> za cenę </w:t>
            </w:r>
            <w:r w:rsidRPr="00F04838">
              <w:rPr>
                <w:b/>
              </w:rPr>
              <w:t>2 015.46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Asclepios</w:t>
            </w:r>
            <w:proofErr w:type="spellEnd"/>
            <w:r w:rsidRPr="00F04838">
              <w:rPr>
                <w:b/>
              </w:rPr>
              <w:t xml:space="preserve">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44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27</w:t>
            </w:r>
            <w:r>
              <w:t xml:space="preserve">: </w:t>
            </w:r>
            <w:r w:rsidRPr="00F04838">
              <w:t>Pakiet nr 27</w:t>
            </w:r>
            <w:r>
              <w:t xml:space="preserve"> za cenę </w:t>
            </w:r>
            <w:r w:rsidRPr="00F04838">
              <w:rPr>
                <w:b/>
              </w:rPr>
              <w:t>959.91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lastRenderedPageBreak/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28</w:t>
            </w:r>
            <w:r>
              <w:t xml:space="preserve">: </w:t>
            </w:r>
            <w:r w:rsidRPr="00F04838">
              <w:t>Pakiet nr 28</w:t>
            </w:r>
            <w:r>
              <w:t xml:space="preserve"> za cenę </w:t>
            </w:r>
            <w:r w:rsidRPr="00F04838">
              <w:rPr>
                <w:b/>
              </w:rPr>
              <w:t>5 202.90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SERVIER POLSKA SERVICES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Jana Kazimierza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01-248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Warszawa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29</w:t>
            </w:r>
            <w:r>
              <w:t xml:space="preserve">: </w:t>
            </w:r>
            <w:r w:rsidRPr="00F04838">
              <w:t>Pakiet nr 29</w:t>
            </w:r>
            <w:r>
              <w:t xml:space="preserve"> za cenę </w:t>
            </w:r>
            <w:r w:rsidRPr="00F04838">
              <w:rPr>
                <w:b/>
              </w:rPr>
              <w:t>3 024.00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30</w:t>
            </w:r>
            <w:r>
              <w:t xml:space="preserve">: </w:t>
            </w:r>
            <w:r w:rsidRPr="00F04838">
              <w:t>Pakiet nr 30</w:t>
            </w:r>
            <w:r>
              <w:t xml:space="preserve"> za cenę </w:t>
            </w:r>
            <w:r w:rsidRPr="00F04838">
              <w:rPr>
                <w:b/>
              </w:rPr>
              <w:t>4 865.50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Farmacol Logistyka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77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31</w:t>
            </w:r>
            <w:r>
              <w:t xml:space="preserve">: </w:t>
            </w:r>
            <w:r w:rsidRPr="00F04838">
              <w:t>Pakiet nr 31</w:t>
            </w:r>
            <w:r>
              <w:t xml:space="preserve"> za cenę </w:t>
            </w:r>
            <w:r w:rsidRPr="00F04838">
              <w:rPr>
                <w:b/>
              </w:rPr>
              <w:t>2 440.80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32</w:t>
            </w:r>
            <w:r>
              <w:t xml:space="preserve">: </w:t>
            </w:r>
            <w:r w:rsidRPr="00F04838">
              <w:t>Pakiet nr 32</w:t>
            </w:r>
            <w:r>
              <w:t xml:space="preserve"> za cenę </w:t>
            </w:r>
            <w:r w:rsidRPr="00F04838">
              <w:rPr>
                <w:b/>
              </w:rPr>
              <w:t>28 128.25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Farmacol Logistyka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77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33</w:t>
            </w:r>
            <w:r>
              <w:t xml:space="preserve">: </w:t>
            </w:r>
            <w:r w:rsidRPr="00F04838">
              <w:t>Pakiet nr 33</w:t>
            </w:r>
            <w:r>
              <w:t xml:space="preserve"> za cenę </w:t>
            </w:r>
            <w:r w:rsidRPr="00F04838">
              <w:rPr>
                <w:b/>
              </w:rPr>
              <w:t>2 344.93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lastRenderedPageBreak/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34</w:t>
            </w:r>
            <w:r>
              <w:t xml:space="preserve">: </w:t>
            </w:r>
            <w:r w:rsidRPr="00F04838">
              <w:t>Pakiet nr 34</w:t>
            </w:r>
            <w:r>
              <w:t xml:space="preserve"> za cenę </w:t>
            </w:r>
            <w:r w:rsidRPr="00F04838">
              <w:rPr>
                <w:b/>
              </w:rPr>
              <w:t>190.16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35</w:t>
            </w:r>
            <w:r>
              <w:t xml:space="preserve">: </w:t>
            </w:r>
            <w:r w:rsidRPr="00F04838">
              <w:t>Pakiet nr 35</w:t>
            </w:r>
            <w:r>
              <w:t xml:space="preserve"> za cenę </w:t>
            </w:r>
            <w:r w:rsidRPr="00F04838">
              <w:rPr>
                <w:b/>
              </w:rPr>
              <w:t>1 578.64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36</w:t>
            </w:r>
            <w:r>
              <w:t xml:space="preserve">: </w:t>
            </w:r>
            <w:r w:rsidRPr="00F04838">
              <w:t>Pakiet nr 36</w:t>
            </w:r>
            <w:r>
              <w:t xml:space="preserve"> za cenę </w:t>
            </w:r>
            <w:r w:rsidRPr="00F04838">
              <w:rPr>
                <w:b/>
              </w:rPr>
              <w:t>3 262.40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37</w:t>
            </w:r>
            <w:r>
              <w:t xml:space="preserve">: </w:t>
            </w:r>
            <w:r w:rsidRPr="00F04838">
              <w:t>Pakiet nr 37</w:t>
            </w:r>
            <w:r>
              <w:t xml:space="preserve"> za cenę </w:t>
            </w:r>
            <w:r w:rsidRPr="00F04838">
              <w:rPr>
                <w:b/>
              </w:rPr>
              <w:t>2 317.00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40</w:t>
            </w:r>
            <w:r>
              <w:t xml:space="preserve">: </w:t>
            </w:r>
            <w:r w:rsidRPr="00F04838">
              <w:t>Pakiet nr 40</w:t>
            </w:r>
            <w:r>
              <w:t xml:space="preserve"> za cenę </w:t>
            </w:r>
            <w:r w:rsidRPr="00F04838">
              <w:rPr>
                <w:b/>
              </w:rPr>
              <w:t>79 680.00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Centrala Farmaceutyczna Cefarm SA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Jana Kazimierza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16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01-248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Warszawa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41</w:t>
            </w:r>
            <w:r>
              <w:t xml:space="preserve">: </w:t>
            </w:r>
            <w:r w:rsidRPr="00F04838">
              <w:t>Pakiet nr 41</w:t>
            </w:r>
            <w:r>
              <w:t xml:space="preserve"> za cenę </w:t>
            </w:r>
            <w:r w:rsidRPr="00F04838">
              <w:rPr>
                <w:b/>
              </w:rPr>
              <w:t>99 792.00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lastRenderedPageBreak/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42</w:t>
            </w:r>
            <w:r>
              <w:t xml:space="preserve">: </w:t>
            </w:r>
            <w:r w:rsidRPr="00F04838">
              <w:t>Pakiet nr 42</w:t>
            </w:r>
            <w:r>
              <w:t xml:space="preserve"> za cenę </w:t>
            </w:r>
            <w:r w:rsidRPr="00F04838">
              <w:rPr>
                <w:b/>
              </w:rPr>
              <w:t>36 716.00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Salus</w:t>
            </w:r>
            <w:proofErr w:type="spellEnd"/>
            <w:r w:rsidRPr="00F04838">
              <w:rPr>
                <w:b/>
              </w:rPr>
              <w:t xml:space="preserve"> International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9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44</w:t>
            </w:r>
            <w:r>
              <w:t xml:space="preserve">: </w:t>
            </w:r>
            <w:r w:rsidRPr="00F04838">
              <w:t>Pakiet nr 44</w:t>
            </w:r>
            <w:r>
              <w:t xml:space="preserve"> za cenę </w:t>
            </w:r>
            <w:r w:rsidRPr="00F04838">
              <w:rPr>
                <w:b/>
              </w:rPr>
              <w:t>24 707.65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45</w:t>
            </w:r>
            <w:r>
              <w:t xml:space="preserve">: </w:t>
            </w:r>
            <w:r w:rsidRPr="00F04838">
              <w:t>Pakiet nr 45</w:t>
            </w:r>
            <w:r>
              <w:t xml:space="preserve"> za cenę </w:t>
            </w:r>
            <w:r w:rsidRPr="00F04838">
              <w:rPr>
                <w:b/>
              </w:rPr>
              <w:t>19 836.00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47</w:t>
            </w:r>
            <w:r>
              <w:t xml:space="preserve">: </w:t>
            </w:r>
            <w:r w:rsidRPr="00F04838">
              <w:t>Pakiet nr 47</w:t>
            </w:r>
            <w:r>
              <w:t xml:space="preserve"> za cenę </w:t>
            </w:r>
            <w:r w:rsidRPr="00F04838">
              <w:rPr>
                <w:b/>
              </w:rPr>
              <w:t>17 690.40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Abbvie</w:t>
            </w:r>
            <w:proofErr w:type="spellEnd"/>
            <w:r w:rsidRPr="00F04838">
              <w:rPr>
                <w:b/>
              </w:rPr>
              <w:t xml:space="preserve">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Postępu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21B</w:t>
            </w:r>
          </w:p>
          <w:p w:rsidR="00F04838" w:rsidRDefault="00B931A3" w:rsidP="00436C62">
            <w:pPr>
              <w:spacing w:after="60"/>
              <w:ind w:left="142"/>
              <w:jc w:val="both"/>
              <w:rPr>
                <w:b/>
              </w:rPr>
            </w:pPr>
            <w:r w:rsidRPr="00B931A3">
              <w:rPr>
                <w:b/>
              </w:rPr>
              <w:t>02-676 Warszawa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48</w:t>
            </w:r>
            <w:r>
              <w:t xml:space="preserve">: </w:t>
            </w:r>
            <w:r w:rsidRPr="00F04838">
              <w:t>Pakiet nr 48</w:t>
            </w:r>
            <w:r>
              <w:t xml:space="preserve"> za cenę </w:t>
            </w:r>
            <w:r w:rsidRPr="00F04838">
              <w:rPr>
                <w:b/>
              </w:rPr>
              <w:t>116 549.95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Farmacol Logistyka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77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50</w:t>
            </w:r>
            <w:r>
              <w:t xml:space="preserve">: </w:t>
            </w:r>
            <w:r w:rsidRPr="00F04838">
              <w:t>Pakiet nr 50</w:t>
            </w:r>
            <w:r>
              <w:t xml:space="preserve"> za cenę </w:t>
            </w:r>
            <w:r w:rsidRPr="00F04838">
              <w:rPr>
                <w:b/>
              </w:rPr>
              <w:t>15 624.90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lastRenderedPageBreak/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51</w:t>
            </w:r>
            <w:r>
              <w:t xml:space="preserve">: </w:t>
            </w:r>
            <w:r w:rsidRPr="00F04838">
              <w:t>Pakiet nr 51</w:t>
            </w:r>
            <w:r>
              <w:t xml:space="preserve"> za cenę </w:t>
            </w:r>
            <w:r w:rsidRPr="00F04838">
              <w:rPr>
                <w:b/>
              </w:rPr>
              <w:t>27 615.00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52</w:t>
            </w:r>
            <w:r>
              <w:t xml:space="preserve">: </w:t>
            </w:r>
            <w:r w:rsidRPr="00F04838">
              <w:t>Pakiet nr 52</w:t>
            </w:r>
            <w:r>
              <w:t xml:space="preserve"> za cenę </w:t>
            </w:r>
            <w:r w:rsidRPr="00F04838">
              <w:rPr>
                <w:b/>
              </w:rPr>
              <w:t>64 775.80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53</w:t>
            </w:r>
            <w:r>
              <w:t xml:space="preserve">: </w:t>
            </w:r>
            <w:r w:rsidRPr="00F04838">
              <w:t>Pakiet nr 53</w:t>
            </w:r>
            <w:r>
              <w:t xml:space="preserve"> za cenę </w:t>
            </w:r>
            <w:r w:rsidRPr="00F04838">
              <w:rPr>
                <w:b/>
              </w:rPr>
              <w:t>7 175.90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54</w:t>
            </w:r>
            <w:r>
              <w:t xml:space="preserve">: </w:t>
            </w:r>
            <w:r w:rsidRPr="00F04838">
              <w:t>Pakiet nr 54</w:t>
            </w:r>
            <w:r>
              <w:t xml:space="preserve"> za cenę </w:t>
            </w:r>
            <w:r w:rsidRPr="00F04838">
              <w:rPr>
                <w:b/>
              </w:rPr>
              <w:t>3 561.04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NEUCA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Szosa Bydgoska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58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Toruń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56</w:t>
            </w:r>
            <w:r>
              <w:t xml:space="preserve">: </w:t>
            </w:r>
            <w:r w:rsidRPr="00F04838">
              <w:t>Pakiet nr 56</w:t>
            </w:r>
            <w:r>
              <w:t xml:space="preserve"> za cenę </w:t>
            </w:r>
            <w:r w:rsidRPr="00F04838">
              <w:rPr>
                <w:b/>
              </w:rPr>
              <w:t>13 323.70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58</w:t>
            </w:r>
            <w:r>
              <w:t xml:space="preserve">: </w:t>
            </w:r>
            <w:r w:rsidRPr="00F04838">
              <w:t>Pakiet nr 58</w:t>
            </w:r>
            <w:r>
              <w:t xml:space="preserve"> za cenę </w:t>
            </w:r>
            <w:r w:rsidRPr="00F04838">
              <w:rPr>
                <w:b/>
              </w:rPr>
              <w:t>3 366.48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lastRenderedPageBreak/>
              <w:t>Farmacol Logistyka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77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59</w:t>
            </w:r>
            <w:r>
              <w:t xml:space="preserve">: </w:t>
            </w:r>
            <w:r w:rsidRPr="00F04838">
              <w:t>Pakiet nr 59</w:t>
            </w:r>
            <w:r>
              <w:t xml:space="preserve"> za cenę </w:t>
            </w:r>
            <w:r w:rsidRPr="00F04838">
              <w:rPr>
                <w:b/>
              </w:rPr>
              <w:t>8 355.96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60</w:t>
            </w:r>
            <w:r>
              <w:t xml:space="preserve">: </w:t>
            </w:r>
            <w:r w:rsidRPr="00F04838">
              <w:t>Pakiet nr 60</w:t>
            </w:r>
            <w:r>
              <w:t xml:space="preserve"> za cenę </w:t>
            </w:r>
            <w:r w:rsidRPr="00F04838">
              <w:rPr>
                <w:b/>
              </w:rPr>
              <w:t>25 751.50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61</w:t>
            </w:r>
            <w:r>
              <w:t xml:space="preserve">: </w:t>
            </w:r>
            <w:r w:rsidRPr="00F04838">
              <w:t>Pakiet nr 61</w:t>
            </w:r>
            <w:r>
              <w:t xml:space="preserve"> za cenę </w:t>
            </w:r>
            <w:r w:rsidRPr="00F04838">
              <w:rPr>
                <w:b/>
              </w:rPr>
              <w:t>106 909.00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62</w:t>
            </w:r>
            <w:r>
              <w:t xml:space="preserve">: </w:t>
            </w:r>
            <w:r w:rsidRPr="00F04838">
              <w:t>Pakiet nr 62</w:t>
            </w:r>
            <w:r>
              <w:t xml:space="preserve"> za cenę </w:t>
            </w:r>
            <w:r w:rsidRPr="00F04838">
              <w:rPr>
                <w:b/>
              </w:rPr>
              <w:t>53 764.70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Salus</w:t>
            </w:r>
            <w:proofErr w:type="spellEnd"/>
            <w:r w:rsidRPr="00F04838">
              <w:rPr>
                <w:b/>
              </w:rPr>
              <w:t xml:space="preserve"> International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9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63</w:t>
            </w:r>
            <w:r>
              <w:t xml:space="preserve">: </w:t>
            </w:r>
            <w:r w:rsidRPr="00F04838">
              <w:t>Pakiet nr 63</w:t>
            </w:r>
            <w:r>
              <w:t xml:space="preserve"> za cenę </w:t>
            </w:r>
            <w:r w:rsidRPr="00F04838">
              <w:rPr>
                <w:b/>
              </w:rPr>
              <w:t>9 167.96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NEUCA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ul. Szosa Bydgoska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58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Toruń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65</w:t>
            </w:r>
            <w:r>
              <w:t xml:space="preserve">: </w:t>
            </w:r>
            <w:r w:rsidRPr="00F04838">
              <w:t>Pakiet nr 65</w:t>
            </w:r>
            <w:r>
              <w:t xml:space="preserve"> za cenę </w:t>
            </w:r>
            <w:r w:rsidRPr="00F04838">
              <w:rPr>
                <w:b/>
              </w:rPr>
              <w:t>2 483.70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lastRenderedPageBreak/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66</w:t>
            </w:r>
            <w:r>
              <w:t xml:space="preserve">: </w:t>
            </w:r>
            <w:r w:rsidRPr="00F04838">
              <w:t>Pakiet nr 66</w:t>
            </w:r>
            <w:r>
              <w:t xml:space="preserve"> za cenę </w:t>
            </w:r>
            <w:r w:rsidRPr="00F04838">
              <w:rPr>
                <w:b/>
              </w:rPr>
              <w:t>20 396.81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Delfarma</w:t>
            </w:r>
            <w:proofErr w:type="spellEnd"/>
            <w:r w:rsidRPr="00F04838">
              <w:rPr>
                <w:b/>
              </w:rPr>
              <w:t xml:space="preserve">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Św. Teresy od Dzieciątka Jezus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111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91-222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Łódź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67</w:t>
            </w:r>
            <w:r>
              <w:t xml:space="preserve">: </w:t>
            </w:r>
            <w:r w:rsidRPr="00F04838">
              <w:t>Pakiet nr 67</w:t>
            </w:r>
            <w:r>
              <w:t xml:space="preserve"> za cenę </w:t>
            </w:r>
            <w:r w:rsidRPr="00F04838">
              <w:rPr>
                <w:b/>
              </w:rPr>
              <w:t>4 476.38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Asclepios</w:t>
            </w:r>
            <w:proofErr w:type="spellEnd"/>
            <w:r w:rsidRPr="00F04838">
              <w:rPr>
                <w:b/>
              </w:rPr>
              <w:t xml:space="preserve">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44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68</w:t>
            </w:r>
            <w:r>
              <w:t xml:space="preserve">: </w:t>
            </w:r>
            <w:r w:rsidRPr="00F04838">
              <w:t>Pakiet nr 68</w:t>
            </w:r>
            <w:r>
              <w:t xml:space="preserve"> za cenę </w:t>
            </w:r>
            <w:r w:rsidRPr="00F04838">
              <w:rPr>
                <w:b/>
              </w:rPr>
              <w:t>27 089.64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F04838">
              <w:rPr>
                <w:b/>
              </w:rPr>
              <w:t>Salus</w:t>
            </w:r>
            <w:proofErr w:type="spellEnd"/>
            <w:r w:rsidRPr="00F04838">
              <w:rPr>
                <w:b/>
              </w:rPr>
              <w:t xml:space="preserve"> International Sp. z o.o.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9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Katowice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69</w:t>
            </w:r>
            <w:r>
              <w:t xml:space="preserve">: </w:t>
            </w:r>
            <w:r w:rsidRPr="00F04838">
              <w:t>Pakiet nr 69</w:t>
            </w:r>
            <w:r>
              <w:t xml:space="preserve"> za cenę </w:t>
            </w:r>
            <w:r w:rsidRPr="00F04838">
              <w:rPr>
                <w:b/>
              </w:rPr>
              <w:t>10 445.60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  <w:tr w:rsidR="00F04838" w:rsidTr="00436C62">
        <w:trPr>
          <w:cantSplit/>
        </w:trPr>
        <w:tc>
          <w:tcPr>
            <w:tcW w:w="9210" w:type="dxa"/>
          </w:tcPr>
          <w:p w:rsidR="00F04838" w:rsidRDefault="00F04838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 xml:space="preserve">Konsorcjum PGF Urtica Sp. </w:t>
            </w:r>
            <w:proofErr w:type="spellStart"/>
            <w:r w:rsidRPr="00F04838">
              <w:rPr>
                <w:b/>
              </w:rPr>
              <w:t>zo.o</w:t>
            </w:r>
            <w:proofErr w:type="spellEnd"/>
            <w:r w:rsidRPr="00F04838">
              <w:rPr>
                <w:b/>
              </w:rPr>
              <w:t>. i PGF S.A.</w:t>
            </w:r>
          </w:p>
          <w:p w:rsidR="00F04838" w:rsidRDefault="00F04838" w:rsidP="00436C62">
            <w:pPr>
              <w:spacing w:after="4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120</w:t>
            </w:r>
          </w:p>
          <w:p w:rsidR="00F04838" w:rsidRDefault="00F04838" w:rsidP="00436C62">
            <w:pPr>
              <w:spacing w:after="60"/>
              <w:ind w:left="142"/>
              <w:jc w:val="both"/>
              <w:rPr>
                <w:b/>
              </w:rPr>
            </w:pPr>
            <w:r w:rsidRPr="00F04838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F04838">
              <w:rPr>
                <w:b/>
              </w:rPr>
              <w:t>Wrocław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>
              <w:t>na:</w:t>
            </w:r>
          </w:p>
          <w:p w:rsidR="00F04838" w:rsidRDefault="00F04838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F04838">
              <w:t>71</w:t>
            </w:r>
            <w:r>
              <w:t xml:space="preserve">: </w:t>
            </w:r>
            <w:r w:rsidRPr="00F04838">
              <w:t>Pakiet nr 71</w:t>
            </w:r>
            <w:r>
              <w:t xml:space="preserve"> za cenę </w:t>
            </w:r>
            <w:r w:rsidRPr="00F04838">
              <w:rPr>
                <w:b/>
              </w:rPr>
              <w:t>8 787.20 zł</w:t>
            </w:r>
          </w:p>
          <w:p w:rsidR="00F04838" w:rsidRDefault="00F04838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04838" w:rsidRDefault="00F04838" w:rsidP="00436C62">
            <w:pPr>
              <w:spacing w:after="60"/>
              <w:ind w:left="142"/>
              <w:jc w:val="both"/>
            </w:pPr>
            <w:r w:rsidRPr="00F04838">
              <w:t xml:space="preserve">Oferta spełnia wszystkie wymagania </w:t>
            </w:r>
            <w:proofErr w:type="spellStart"/>
            <w:r w:rsidRPr="00F04838">
              <w:t>formalno</w:t>
            </w:r>
            <w:proofErr w:type="spellEnd"/>
            <w:r w:rsidRPr="00F04838">
              <w:t xml:space="preserve"> prawne i jest zgodna z zapisami SIWZ.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:rsidTr="00834EF4">
        <w:tc>
          <w:tcPr>
            <w:tcW w:w="22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- 98.45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98,45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Sanofi</w:t>
            </w:r>
            <w:proofErr w:type="spellEnd"/>
            <w:r w:rsidRPr="00F04838">
              <w:rPr>
                <w:sz w:val="18"/>
                <w:szCs w:val="18"/>
              </w:rPr>
              <w:t xml:space="preserve"> - </w:t>
            </w:r>
            <w:proofErr w:type="spellStart"/>
            <w:r w:rsidRPr="00F04838">
              <w:rPr>
                <w:sz w:val="18"/>
                <w:szCs w:val="18"/>
              </w:rPr>
              <w:t>Aventis</w:t>
            </w:r>
            <w:proofErr w:type="spellEnd"/>
            <w:r w:rsidRPr="00F04838">
              <w:rPr>
                <w:sz w:val="18"/>
                <w:szCs w:val="18"/>
              </w:rPr>
              <w:t xml:space="preserve">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Bonifraterska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- 81.91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81,91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IMED Poland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Puławska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314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02-819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- 77.64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77,64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- 99.12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99,12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Bialmed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46/48/35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- 95.83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95,83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- 95.38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95,38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- 93.53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93,53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Centrala Farmaceutyczna Cefarm SA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16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- 99.60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99,60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- 83.38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83,38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- 82.92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82,92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InPharm</w:t>
            </w:r>
            <w:proofErr w:type="spellEnd"/>
            <w:r w:rsidRPr="00F04838">
              <w:rPr>
                <w:sz w:val="18"/>
                <w:szCs w:val="18"/>
              </w:rPr>
              <w:t xml:space="preserve">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Strumykowa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28/11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03-138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Delfarma</w:t>
            </w:r>
            <w:proofErr w:type="spellEnd"/>
            <w:r w:rsidRPr="00F04838">
              <w:rPr>
                <w:sz w:val="18"/>
                <w:szCs w:val="18"/>
              </w:rPr>
              <w:t xml:space="preserve">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Św. Teresy od Dzieciątka Jezus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111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91-222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Łódź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- 99.01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99,01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- 72.40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72,40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- 97.53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97,53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- 97.35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97,35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- 96.79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96,79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- 99.58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99,58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- 99.04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99,04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- 99.06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99,06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- 98.48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98,48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- 86.29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86,29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- 94.92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94,92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- 83.41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83,41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- 79.77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79,77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Lek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Podlipie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16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Stryków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- 76.11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76,11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- 65.12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65,12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SERVIER POLSKA SERVICES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- 86.11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86,11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- 82.77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82,77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- 81.20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81,20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lastRenderedPageBreak/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1 - Cena - 35.73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35,73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- 72.19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72,19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- 43.66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43,66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- 43.64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43,64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InPharm</w:t>
            </w:r>
            <w:proofErr w:type="spellEnd"/>
            <w:r w:rsidRPr="00F04838">
              <w:rPr>
                <w:sz w:val="18"/>
                <w:szCs w:val="18"/>
              </w:rPr>
              <w:t xml:space="preserve">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Strumykowa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28/11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03-138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- 97.93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97,93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Delfarma</w:t>
            </w:r>
            <w:proofErr w:type="spellEnd"/>
            <w:r w:rsidRPr="00F04838">
              <w:rPr>
                <w:sz w:val="18"/>
                <w:szCs w:val="18"/>
              </w:rPr>
              <w:t xml:space="preserve">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Św. Teresy od Dzieciątka Jezus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111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91-222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Łódź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- 60.27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60,27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SERVIER POLSKA SERVICES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SERVIER POLSKA SERVICES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SERVIER POLSKA SERVICES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Lek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Podlipie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16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Stryków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Sanofi</w:t>
            </w:r>
            <w:proofErr w:type="spellEnd"/>
            <w:r w:rsidRPr="00F04838">
              <w:rPr>
                <w:sz w:val="18"/>
                <w:szCs w:val="18"/>
              </w:rPr>
              <w:t xml:space="preserve"> - </w:t>
            </w:r>
            <w:proofErr w:type="spellStart"/>
            <w:r w:rsidRPr="00F04838">
              <w:rPr>
                <w:sz w:val="18"/>
                <w:szCs w:val="18"/>
              </w:rPr>
              <w:t>Aventis</w:t>
            </w:r>
            <w:proofErr w:type="spellEnd"/>
            <w:r w:rsidRPr="00F04838">
              <w:rPr>
                <w:sz w:val="18"/>
                <w:szCs w:val="18"/>
              </w:rPr>
              <w:t xml:space="preserve">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Bonifraterska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- 89.38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89,38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- 46.44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46,44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- 45.15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45,15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- 31.50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31,50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- 99.82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99,82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- 98.46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98,46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1 - Cena - 97.81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97,81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- 60.42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60,42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- 60.18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60,18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- 60.15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60,15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SERVIER POLSKA SERVICES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- 66.42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66,42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- 66.01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66,01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- 61.73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61,73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- 99.67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99,67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- 99.84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99,84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- 98.65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98,65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- 98.65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98,65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1 - Cena - 99.70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99,70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- 99.40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99,40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- 35.44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35,44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37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- 99.46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99,46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- 98.03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98,03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- 96.67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96,67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- 91.31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91,31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Centrala Farmaceutyczna Cefarm SA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16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- 93.88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93,88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Lek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Podlipie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16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Stryków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- 93.63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93,63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- 91.92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91,92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- 91.26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91,26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- 98.27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98,27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1 - Cena - 96.42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96,42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- 95.50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95,50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- 74.25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74,25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- 74.24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74,24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- 66.75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66,75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- 50.98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50,98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48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Abbvie</w:t>
            </w:r>
            <w:proofErr w:type="spellEnd"/>
            <w:r w:rsidRPr="00F04838">
              <w:rPr>
                <w:sz w:val="18"/>
                <w:szCs w:val="18"/>
              </w:rPr>
              <w:t xml:space="preserve">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Postępu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21B</w:t>
            </w:r>
          </w:p>
          <w:p w:rsidR="00F04838" w:rsidRPr="00834EF4" w:rsidRDefault="00B931A3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B931A3">
              <w:rPr>
                <w:sz w:val="18"/>
                <w:szCs w:val="18"/>
              </w:rPr>
              <w:t>02-676 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- 99.54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99,54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- 28.12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28,12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- 99.80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99,80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- 99.85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99,85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- 96.03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96,03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- 94.06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94,06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54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- 65.27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65,27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54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- 46.98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46,98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- 91.08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91,08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- 92.40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92,40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- 76.40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76,40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- 59.07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59,07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- 58.40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58,40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- 99.71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99,71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- 81.09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81,09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- 43.23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43,23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59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- 99.63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99,63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- 65.34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65,34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- 62.13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62,13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1 - Cena - 59.53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59,53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60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- 57.96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57,96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- 97.08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97,08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- 95.41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95,41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- 95.23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95,23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62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- 99.84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99,84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- 94.66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94,66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63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- 94.26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94,26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- 99.79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99,79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- 99.20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99,20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65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- 98.69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98,69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NEUCA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58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- 99.36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99,36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- 98.89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98,89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- 97.65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97,65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66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lastRenderedPageBreak/>
              <w:t>1 - Cena - 86.56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86,56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InPharm</w:t>
            </w:r>
            <w:proofErr w:type="spellEnd"/>
            <w:r w:rsidRPr="00F04838">
              <w:rPr>
                <w:sz w:val="18"/>
                <w:szCs w:val="18"/>
              </w:rPr>
              <w:t xml:space="preserve">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Strumykowa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28/11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03-138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- 62.80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62,80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Delfarma</w:t>
            </w:r>
            <w:proofErr w:type="spellEnd"/>
            <w:r w:rsidRPr="00F04838">
              <w:rPr>
                <w:sz w:val="18"/>
                <w:szCs w:val="18"/>
              </w:rPr>
              <w:t xml:space="preserve">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Św. Teresy od Dzieciątka Jezus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111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91-222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Łódź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67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- 63.82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63,82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68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Lek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Podlipie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16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Stryków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- 86.05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86,05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- 98.62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98,62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- 97.30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97,30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Lek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Podlipie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16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Stryków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- 95.03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95,03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69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69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- 93.34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93,34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71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71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Konsorcjum PGF Urtica Sp. </w:t>
            </w:r>
            <w:proofErr w:type="spellStart"/>
            <w:r w:rsidRPr="00F04838">
              <w:rPr>
                <w:sz w:val="18"/>
                <w:szCs w:val="18"/>
              </w:rPr>
              <w:t>zo.o</w:t>
            </w:r>
            <w:proofErr w:type="spellEnd"/>
            <w:r w:rsidRPr="00F04838">
              <w:rPr>
                <w:sz w:val="18"/>
                <w:szCs w:val="18"/>
              </w:rPr>
              <w:t>. i PGF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120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100,00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71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71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Farmacol Logistyka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77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- 99.82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99,82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71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71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Asclepios</w:t>
            </w:r>
            <w:proofErr w:type="spellEnd"/>
            <w:r w:rsidRPr="00F04838">
              <w:rPr>
                <w:sz w:val="18"/>
                <w:szCs w:val="18"/>
              </w:rPr>
              <w:t xml:space="preserve"> S.A.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44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- 99.34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99,34</w:t>
            </w:r>
          </w:p>
        </w:tc>
      </w:tr>
      <w:tr w:rsidR="00F04838" w:rsidRPr="00834EF4" w:rsidTr="00436C62">
        <w:tc>
          <w:tcPr>
            <w:tcW w:w="2277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71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04838">
              <w:rPr>
                <w:sz w:val="18"/>
                <w:szCs w:val="18"/>
              </w:rPr>
              <w:t>Pakiet nr 71</w:t>
            </w:r>
          </w:p>
        </w:tc>
        <w:tc>
          <w:tcPr>
            <w:tcW w:w="2511" w:type="dxa"/>
            <w:shd w:val="clear" w:color="auto" w:fill="auto"/>
          </w:tcPr>
          <w:p w:rsidR="00F04838" w:rsidRPr="00834EF4" w:rsidRDefault="00F04838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F04838">
              <w:rPr>
                <w:sz w:val="18"/>
                <w:szCs w:val="18"/>
              </w:rPr>
              <w:t>Salus</w:t>
            </w:r>
            <w:proofErr w:type="spellEnd"/>
            <w:r w:rsidRPr="00F04838">
              <w:rPr>
                <w:sz w:val="18"/>
                <w:szCs w:val="18"/>
              </w:rPr>
              <w:t xml:space="preserve"> International Sp. z o.o.</w:t>
            </w:r>
          </w:p>
          <w:p w:rsidR="00F04838" w:rsidRPr="00834EF4" w:rsidRDefault="00F04838" w:rsidP="00436C62">
            <w:pPr>
              <w:rPr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9</w:t>
            </w:r>
          </w:p>
          <w:p w:rsidR="00F04838" w:rsidRPr="00834EF4" w:rsidRDefault="00F04838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04838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F04838" w:rsidRPr="00834EF4" w:rsidRDefault="00F04838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>1 - Cena - 99.30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F04838" w:rsidRPr="00834EF4" w:rsidRDefault="00F04838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F04838">
              <w:rPr>
                <w:sz w:val="18"/>
                <w:szCs w:val="18"/>
              </w:rPr>
              <w:t xml:space="preserve">  99,30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5327"/>
      </w:tblGrid>
      <w:tr w:rsidR="00280CF6" w:rsidTr="009B049C">
        <w:tc>
          <w:tcPr>
            <w:tcW w:w="941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80CF6" w:rsidTr="009B049C">
        <w:tc>
          <w:tcPr>
            <w:tcW w:w="941" w:type="dxa"/>
            <w:vAlign w:val="center"/>
          </w:tcPr>
          <w:p w:rsidR="00280CF6" w:rsidRDefault="00F04838" w:rsidP="00840B8A">
            <w:pPr>
              <w:jc w:val="center"/>
            </w:pPr>
            <w:r w:rsidRPr="00F04838">
              <w:t>0</w:t>
            </w:r>
          </w:p>
        </w:tc>
        <w:tc>
          <w:tcPr>
            <w:tcW w:w="2957" w:type="dxa"/>
            <w:vAlign w:val="center"/>
          </w:tcPr>
          <w:p w:rsidR="00280CF6" w:rsidRDefault="00280CF6" w:rsidP="00176EFA">
            <w:pPr>
              <w:spacing w:before="40"/>
            </w:pPr>
          </w:p>
          <w:p w:rsidR="00280CF6" w:rsidRDefault="00280CF6" w:rsidP="004D46B8"/>
          <w:p w:rsidR="00280CF6" w:rsidRDefault="00280CF6" w:rsidP="004D46B8">
            <w:r>
              <w:t xml:space="preserve">  </w:t>
            </w:r>
          </w:p>
          <w:p w:rsidR="00280CF6" w:rsidRDefault="00280CF6" w:rsidP="00176EFA">
            <w:pPr>
              <w:spacing w:after="40"/>
            </w:pPr>
            <w:r>
              <w:t xml:space="preserve"> </w:t>
            </w:r>
          </w:p>
        </w:tc>
        <w:tc>
          <w:tcPr>
            <w:tcW w:w="5327" w:type="dxa"/>
            <w:vAlign w:val="center"/>
          </w:tcPr>
          <w:p w:rsidR="00280CF6" w:rsidRDefault="00280CF6" w:rsidP="004D46B8"/>
          <w:p w:rsidR="00280CF6" w:rsidRDefault="00280CF6" w:rsidP="004D46B8">
            <w:pPr>
              <w:jc w:val="both"/>
            </w:pP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:rsidTr="009B049C">
        <w:tc>
          <w:tcPr>
            <w:tcW w:w="941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:rsidTr="009B049C">
        <w:tc>
          <w:tcPr>
            <w:tcW w:w="941" w:type="dxa"/>
            <w:vAlign w:val="center"/>
          </w:tcPr>
          <w:p w:rsidR="00280CF6" w:rsidRDefault="00F04838" w:rsidP="00F761BD">
            <w:pPr>
              <w:jc w:val="center"/>
            </w:pPr>
            <w:r w:rsidRPr="00F04838">
              <w:t>0</w:t>
            </w:r>
          </w:p>
        </w:tc>
        <w:tc>
          <w:tcPr>
            <w:tcW w:w="3098" w:type="dxa"/>
            <w:vAlign w:val="center"/>
          </w:tcPr>
          <w:p w:rsidR="002B7FD3" w:rsidRDefault="002B7FD3" w:rsidP="00176EFA">
            <w:pPr>
              <w:spacing w:before="40"/>
            </w:pPr>
          </w:p>
          <w:p w:rsidR="002B7FD3" w:rsidRDefault="002B7FD3" w:rsidP="002B7FD3"/>
          <w:p w:rsidR="002B7FD3" w:rsidRDefault="002B7FD3" w:rsidP="002B7FD3">
            <w:r>
              <w:lastRenderedPageBreak/>
              <w:t xml:space="preserve">  </w:t>
            </w:r>
          </w:p>
          <w:p w:rsidR="00280CF6" w:rsidRDefault="002B7FD3" w:rsidP="00176EFA">
            <w:pPr>
              <w:spacing w:after="40"/>
              <w:jc w:val="both"/>
            </w:pPr>
            <w:r>
              <w:t xml:space="preserve"> </w:t>
            </w:r>
          </w:p>
        </w:tc>
        <w:tc>
          <w:tcPr>
            <w:tcW w:w="5186" w:type="dxa"/>
            <w:vAlign w:val="center"/>
          </w:tcPr>
          <w:p w:rsidR="002B7FD3" w:rsidRDefault="002B7FD3" w:rsidP="002B7FD3"/>
          <w:p w:rsidR="00280CF6" w:rsidRDefault="00280CF6" w:rsidP="002B7FD3">
            <w:pPr>
              <w:jc w:val="both"/>
            </w:pPr>
          </w:p>
        </w:tc>
      </w:tr>
    </w:tbl>
    <w:p w:rsidR="00B90FCD" w:rsidRDefault="00B90FCD" w:rsidP="00FA4697">
      <w:pPr>
        <w:spacing w:before="240"/>
        <w:jc w:val="both"/>
      </w:pPr>
      <w:r>
        <w:t>Rozstrzygnięcie pozostałych pakietów w terminie późniejszym.</w:t>
      </w:r>
    </w:p>
    <w:p w:rsidR="00280CF6" w:rsidRDefault="00280CF6" w:rsidP="00FA4697">
      <w:pPr>
        <w:spacing w:before="240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F04838" w:rsidRPr="0012155B">
        <w:t xml:space="preserve"> nie krótszym niż 10 dni od dnia przesłania niniejszego zawiadomienia o wyborze najkorzystniejszej oferty</w:t>
      </w:r>
      <w:r w:rsidR="00F04838">
        <w:t>.</w:t>
      </w:r>
    </w:p>
    <w:p w:rsidR="00280CF6" w:rsidRPr="00840B8A" w:rsidRDefault="00280CF6" w:rsidP="00F761BD">
      <w:pPr>
        <w:spacing w:after="120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280CF6" w:rsidRDefault="00280CF6" w:rsidP="00F761BD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E1E01" w:rsidRPr="001E1E01" w:rsidRDefault="001E1E01" w:rsidP="001E1E01">
      <w:pPr>
        <w:spacing w:line="276" w:lineRule="auto"/>
        <w:jc w:val="both"/>
        <w:rPr>
          <w:color w:val="000000"/>
        </w:rPr>
      </w:pP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Pr="00280CF6" w:rsidRDefault="00F04838" w:rsidP="00840B8A">
      <w:pPr>
        <w:spacing w:before="120" w:after="120"/>
        <w:ind w:left="4680"/>
        <w:jc w:val="center"/>
      </w:pPr>
      <w:r w:rsidRPr="00F04838">
        <w:rPr>
          <w:vertAlign w:val="superscript"/>
        </w:rPr>
        <w:t xml:space="preserve">  </w:t>
      </w:r>
    </w:p>
    <w:sectPr w:rsidR="0033076C" w:rsidRPr="00280CF6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E17" w:rsidRDefault="00F13E17">
      <w:r>
        <w:separator/>
      </w:r>
    </w:p>
  </w:endnote>
  <w:endnote w:type="continuationSeparator" w:id="0">
    <w:p w:rsidR="00F13E17" w:rsidRDefault="00F13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838" w:rsidRDefault="00F048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838" w:rsidRDefault="00F048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E17" w:rsidRDefault="00F13E17">
      <w:r>
        <w:separator/>
      </w:r>
    </w:p>
  </w:footnote>
  <w:footnote w:type="continuationSeparator" w:id="0">
    <w:p w:rsidR="00F13E17" w:rsidRDefault="00F13E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838" w:rsidRDefault="00F048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838" w:rsidRDefault="00F048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838" w:rsidRDefault="00F048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E17"/>
    <w:rsid w:val="00034F15"/>
    <w:rsid w:val="000A4A43"/>
    <w:rsid w:val="000B6515"/>
    <w:rsid w:val="000D1E6C"/>
    <w:rsid w:val="000D6259"/>
    <w:rsid w:val="001036FB"/>
    <w:rsid w:val="00114DD2"/>
    <w:rsid w:val="00176EFA"/>
    <w:rsid w:val="001D52AE"/>
    <w:rsid w:val="001E1E01"/>
    <w:rsid w:val="001F67FA"/>
    <w:rsid w:val="002371E6"/>
    <w:rsid w:val="00251690"/>
    <w:rsid w:val="00280CF6"/>
    <w:rsid w:val="002B7FD3"/>
    <w:rsid w:val="002D6788"/>
    <w:rsid w:val="002F587A"/>
    <w:rsid w:val="0033076C"/>
    <w:rsid w:val="003C27EC"/>
    <w:rsid w:val="004B5777"/>
    <w:rsid w:val="004D46B8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17FEB"/>
    <w:rsid w:val="00953D9A"/>
    <w:rsid w:val="009747C2"/>
    <w:rsid w:val="00982A11"/>
    <w:rsid w:val="009B049C"/>
    <w:rsid w:val="009D45DC"/>
    <w:rsid w:val="00A46D85"/>
    <w:rsid w:val="00A978A9"/>
    <w:rsid w:val="00AA3A13"/>
    <w:rsid w:val="00AD5B8D"/>
    <w:rsid w:val="00AE6513"/>
    <w:rsid w:val="00B37924"/>
    <w:rsid w:val="00B51EC7"/>
    <w:rsid w:val="00B90FCD"/>
    <w:rsid w:val="00B931A3"/>
    <w:rsid w:val="00BA1245"/>
    <w:rsid w:val="00BB13B8"/>
    <w:rsid w:val="00BE3FC5"/>
    <w:rsid w:val="00C63070"/>
    <w:rsid w:val="00C73714"/>
    <w:rsid w:val="00D26C67"/>
    <w:rsid w:val="00D5181E"/>
    <w:rsid w:val="00E05A7A"/>
    <w:rsid w:val="00E4520D"/>
    <w:rsid w:val="00E81ED4"/>
    <w:rsid w:val="00EB4311"/>
    <w:rsid w:val="00EB56AB"/>
    <w:rsid w:val="00EF36C3"/>
    <w:rsid w:val="00F04838"/>
    <w:rsid w:val="00F13E17"/>
    <w:rsid w:val="00F14FCC"/>
    <w:rsid w:val="00F15792"/>
    <w:rsid w:val="00F65311"/>
    <w:rsid w:val="00F761BD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DDF220E-EAF3-4F64-BAD7-8026453CB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20</Pages>
  <Words>4564</Words>
  <Characters>27389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cp:lastModifiedBy>Zaopatrzenie</cp:lastModifiedBy>
  <cp:revision>2</cp:revision>
  <cp:lastPrinted>1899-12-31T23:00:00Z</cp:lastPrinted>
  <dcterms:created xsi:type="dcterms:W3CDTF">2021-03-19T12:07:00Z</dcterms:created>
  <dcterms:modified xsi:type="dcterms:W3CDTF">2021-03-19T12:07:00Z</dcterms:modified>
</cp:coreProperties>
</file>