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2017F0" w:rsidRPr="002017F0">
        <w:rPr>
          <w:b/>
        </w:rPr>
        <w:t>NZ/04/D/P/AC/2021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DA1C09">
        <w:t>T.j. Dz. U. z 2019 r. poz. 2</w:t>
      </w:r>
      <w:r w:rsidR="008D0A00">
        <w:t>0</w:t>
      </w:r>
      <w:bookmarkStart w:id="0" w:name="_GoBack"/>
      <w:bookmarkEnd w:id="0"/>
      <w:r w:rsidR="00DA1C09">
        <w:t xml:space="preserve">19 </w:t>
      </w:r>
      <w:r w:rsidR="00BC5286">
        <w:t>ze zm.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2017F0" w:rsidRPr="002017F0">
        <w:rPr>
          <w:rFonts w:ascii="Arial Narrow" w:hAnsi="Arial Narrow"/>
          <w:b/>
        </w:rPr>
        <w:t>Dostawy : akcesoria do elektrochirurgii, laparoskopii i zamykania naczyń ujęte w 5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225D" w:rsidRDefault="00C5225D" w:rsidP="0038231F">
      <w:pPr>
        <w:spacing w:after="0" w:line="240" w:lineRule="auto"/>
      </w:pPr>
      <w:r>
        <w:separator/>
      </w:r>
    </w:p>
  </w:endnote>
  <w:endnote w:type="continuationSeparator" w:id="0">
    <w:p w:rsidR="00C5225D" w:rsidRDefault="00C522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7F0" w:rsidRDefault="002017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D0A0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D0A0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7F0" w:rsidRDefault="002017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225D" w:rsidRDefault="00C5225D" w:rsidP="0038231F">
      <w:pPr>
        <w:spacing w:after="0" w:line="240" w:lineRule="auto"/>
      </w:pPr>
      <w:r>
        <w:separator/>
      </w:r>
    </w:p>
  </w:footnote>
  <w:footnote w:type="continuationSeparator" w:id="0">
    <w:p w:rsidR="00C5225D" w:rsidRDefault="00C522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7F0" w:rsidRDefault="002017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7F0" w:rsidRDefault="002017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7F0" w:rsidRDefault="002017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225D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17F0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0A00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225D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FA550E5-7AA9-4FA9-8DBE-F1E83394A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28DD8-FF27-4A97-A36A-328602CA0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596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2016-07-26T11:32:00Z</cp:lastPrinted>
  <dcterms:created xsi:type="dcterms:W3CDTF">2021-03-16T12:11:00Z</dcterms:created>
  <dcterms:modified xsi:type="dcterms:W3CDTF">2021-03-16T12:11:00Z</dcterms:modified>
</cp:coreProperties>
</file>