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DFA49" w14:textId="77777777" w:rsidR="00B54575" w:rsidRPr="00B54575" w:rsidRDefault="00B54575" w:rsidP="00A560AC">
      <w:pPr>
        <w:rPr>
          <w:b/>
          <w:bCs/>
        </w:rPr>
      </w:pPr>
      <w:r w:rsidRPr="00B54575">
        <w:rPr>
          <w:b/>
          <w:bCs/>
        </w:rPr>
        <w:t>Szpital Wojewódzki w Poznaniu</w:t>
      </w:r>
    </w:p>
    <w:p w14:paraId="2F8783EF" w14:textId="77777777" w:rsidR="00280CF6" w:rsidRDefault="00B54575" w:rsidP="00A560AC">
      <w:pPr>
        <w:rPr>
          <w:b/>
          <w:bCs/>
        </w:rPr>
      </w:pPr>
      <w:r w:rsidRPr="00B54575">
        <w:rPr>
          <w:b/>
          <w:bCs/>
        </w:rPr>
        <w:t>Dział Zamówień Publicznych</w:t>
      </w:r>
    </w:p>
    <w:p w14:paraId="7CDD3140" w14:textId="77777777" w:rsidR="00280CF6" w:rsidRDefault="00B54575" w:rsidP="00A560AC">
      <w:pPr>
        <w:rPr>
          <w:b/>
          <w:bCs/>
        </w:rPr>
      </w:pPr>
      <w:r w:rsidRPr="00B54575">
        <w:rPr>
          <w:b/>
          <w:bCs/>
        </w:rPr>
        <w:t>Juraszów</w:t>
      </w:r>
      <w:r w:rsidR="00280CF6">
        <w:rPr>
          <w:b/>
          <w:bCs/>
        </w:rPr>
        <w:t xml:space="preserve"> </w:t>
      </w:r>
      <w:r w:rsidRPr="00B54575">
        <w:rPr>
          <w:b/>
          <w:bCs/>
        </w:rPr>
        <w:t>7/19</w:t>
      </w:r>
    </w:p>
    <w:p w14:paraId="4CB764C0" w14:textId="10102FF7" w:rsidR="00280CF6" w:rsidRDefault="00B54575" w:rsidP="00A560AC">
      <w:pPr>
        <w:rPr>
          <w:b/>
          <w:bCs/>
        </w:rPr>
      </w:pPr>
      <w:r w:rsidRPr="00B54575">
        <w:rPr>
          <w:b/>
          <w:bCs/>
        </w:rPr>
        <w:t>60-479</w:t>
      </w:r>
      <w:r w:rsidR="00280CF6">
        <w:rPr>
          <w:b/>
          <w:bCs/>
        </w:rPr>
        <w:t xml:space="preserve"> </w:t>
      </w:r>
      <w:r w:rsidRPr="00B54575">
        <w:rPr>
          <w:b/>
          <w:bCs/>
        </w:rPr>
        <w:t>Poznań</w:t>
      </w:r>
    </w:p>
    <w:p w14:paraId="580CE242" w14:textId="0150DB6B" w:rsidR="00A560AC" w:rsidRDefault="00A560AC" w:rsidP="00A560AC">
      <w:pPr>
        <w:rPr>
          <w:b/>
          <w:bCs/>
        </w:rPr>
      </w:pPr>
    </w:p>
    <w:p w14:paraId="15FE3865" w14:textId="77777777" w:rsidR="00A560AC" w:rsidRDefault="00A560AC" w:rsidP="00A560AC">
      <w:pPr>
        <w:rPr>
          <w:b/>
          <w:bCs/>
        </w:rPr>
      </w:pPr>
    </w:p>
    <w:p w14:paraId="32A1075F" w14:textId="41844748" w:rsidR="00280CF6" w:rsidRDefault="00280CF6" w:rsidP="00A560AC">
      <w:pPr>
        <w:pStyle w:val="Nagwek"/>
        <w:tabs>
          <w:tab w:val="clear" w:pos="4536"/>
        </w:tabs>
      </w:pPr>
      <w:r>
        <w:rPr>
          <w:b/>
          <w:bCs/>
        </w:rPr>
        <w:t xml:space="preserve">Pismo: </w:t>
      </w:r>
      <w:r w:rsidR="00B54575" w:rsidRPr="00B54575">
        <w:rPr>
          <w:b/>
          <w:bCs/>
        </w:rPr>
        <w:t>SZW/DZP/68/2020/1</w:t>
      </w:r>
      <w:r w:rsidR="000F67E8">
        <w:rPr>
          <w:b/>
          <w:bCs/>
        </w:rPr>
        <w:t>7</w:t>
      </w:r>
      <w:r>
        <w:tab/>
        <w:t xml:space="preserve"> </w:t>
      </w:r>
      <w:r w:rsidR="00B54575" w:rsidRPr="00B54575">
        <w:t>Poznań</w:t>
      </w:r>
      <w:r>
        <w:t xml:space="preserve"> dnia: </w:t>
      </w:r>
      <w:r w:rsidR="00B54575" w:rsidRPr="00B54575">
        <w:t>2021-03-0</w:t>
      </w:r>
      <w:r w:rsidR="000F67E8">
        <w:t>5</w:t>
      </w:r>
    </w:p>
    <w:p w14:paraId="50EECFEA" w14:textId="74AB3526" w:rsidR="00A560AC" w:rsidRDefault="00A560AC" w:rsidP="00A560AC">
      <w:pPr>
        <w:pStyle w:val="Nagwek"/>
        <w:tabs>
          <w:tab w:val="clear" w:pos="4536"/>
        </w:tabs>
      </w:pPr>
    </w:p>
    <w:p w14:paraId="6722D748" w14:textId="77777777" w:rsidR="00A560AC" w:rsidRDefault="00A560AC" w:rsidP="00A560AC">
      <w:pPr>
        <w:pStyle w:val="Nagwek"/>
        <w:tabs>
          <w:tab w:val="clear" w:pos="4536"/>
        </w:tabs>
      </w:pPr>
    </w:p>
    <w:p w14:paraId="66A49762" w14:textId="77777777" w:rsidR="00280CF6" w:rsidRDefault="00280CF6" w:rsidP="00A560A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«@t_oferent_zloz#nazwa»</w:t>
      </w:r>
      <w:r>
        <w:rPr>
          <w:b/>
        </w:rPr>
        <w:fldChar w:fldCharType="end"/>
      </w:r>
    </w:p>
    <w:p w14:paraId="53507C91" w14:textId="77777777" w:rsidR="00280CF6" w:rsidRDefault="00280CF6" w:rsidP="00A560A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«@t_oferent_zloz#lokal»</w:t>
      </w:r>
      <w:r>
        <w:rPr>
          <w:b/>
        </w:rPr>
        <w:fldChar w:fldCharType="end"/>
      </w:r>
    </w:p>
    <w:p w14:paraId="51C7AB14" w14:textId="3EA9D553" w:rsidR="00280CF6" w:rsidRDefault="00280CF6" w:rsidP="00A560A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0C2629">
        <w:rPr>
          <w:b/>
          <w:noProof/>
        </w:rPr>
        <w:t>«@t_oferent_zloz#miasto»</w:t>
      </w:r>
      <w:r>
        <w:rPr>
          <w:b/>
        </w:rPr>
        <w:fldChar w:fldCharType="end"/>
      </w:r>
    </w:p>
    <w:p w14:paraId="1469A7C6" w14:textId="34560982" w:rsidR="00A560AC" w:rsidRDefault="00A560AC" w:rsidP="00A560A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14:paraId="63B78B01" w14:textId="77777777" w:rsidR="00A560AC" w:rsidRDefault="00A560AC" w:rsidP="00A560A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</w:p>
    <w:p w14:paraId="73FB0763" w14:textId="77777777" w:rsidR="00280CF6" w:rsidRDefault="00280CF6" w:rsidP="00A560AC">
      <w:pPr>
        <w:ind w:left="5245"/>
        <w:rPr>
          <w:b/>
        </w:rPr>
      </w:pPr>
    </w:p>
    <w:p w14:paraId="407AE9FE" w14:textId="5174537C" w:rsidR="000F67E8" w:rsidRPr="000F67E8" w:rsidRDefault="000F67E8" w:rsidP="00A560AC">
      <w:pPr>
        <w:pStyle w:val="Nagwek1"/>
        <w:spacing w:before="0" w:after="0"/>
        <w:rPr>
          <w:color w:val="FF0000"/>
          <w:sz w:val="28"/>
        </w:rPr>
      </w:pPr>
      <w:r w:rsidRPr="000F67E8">
        <w:rPr>
          <w:color w:val="FF0000"/>
          <w:sz w:val="28"/>
        </w:rPr>
        <w:t>S P R O S T O W A N I E</w:t>
      </w:r>
    </w:p>
    <w:p w14:paraId="00575B1A" w14:textId="39B77EC5" w:rsidR="00280CF6" w:rsidRDefault="00280CF6" w:rsidP="00A560AC">
      <w:pPr>
        <w:pStyle w:val="Nagwek1"/>
        <w:spacing w:before="0" w:after="0"/>
        <w:rPr>
          <w:sz w:val="28"/>
        </w:rPr>
      </w:pPr>
      <w:r>
        <w:rPr>
          <w:sz w:val="28"/>
        </w:rPr>
        <w:t xml:space="preserve">P O W I A D O M I E N I </w:t>
      </w:r>
      <w:r w:rsidR="000F67E8">
        <w:rPr>
          <w:sz w:val="28"/>
        </w:rPr>
        <w:t>A</w:t>
      </w:r>
    </w:p>
    <w:p w14:paraId="324EAAEB" w14:textId="4F87131F" w:rsidR="00280CF6" w:rsidRDefault="00280CF6" w:rsidP="00A560AC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0BF57803" w14:textId="748C054A" w:rsidR="000F67E8" w:rsidRDefault="000F67E8" w:rsidP="00A560AC">
      <w:pPr>
        <w:jc w:val="center"/>
        <w:rPr>
          <w:b/>
          <w:sz w:val="28"/>
        </w:rPr>
      </w:pPr>
      <w:r>
        <w:rPr>
          <w:b/>
          <w:sz w:val="28"/>
        </w:rPr>
        <w:t>dotyczy zadania nr 3.</w:t>
      </w:r>
    </w:p>
    <w:p w14:paraId="51D5E9D1" w14:textId="77777777" w:rsidR="00A560AC" w:rsidRDefault="00A560AC" w:rsidP="00A560AC">
      <w:pPr>
        <w:jc w:val="center"/>
        <w:rPr>
          <w:b/>
          <w:sz w:val="28"/>
        </w:rPr>
      </w:pPr>
    </w:p>
    <w:p w14:paraId="6020ED32" w14:textId="77777777" w:rsidR="00A560AC" w:rsidRDefault="00A560AC" w:rsidP="00A560AC">
      <w:pPr>
        <w:jc w:val="center"/>
        <w:rPr>
          <w:b/>
          <w:sz w:val="28"/>
        </w:rPr>
      </w:pPr>
    </w:p>
    <w:p w14:paraId="07A43B30" w14:textId="7D5486D7" w:rsidR="00280CF6" w:rsidRPr="002D6788" w:rsidRDefault="00280CF6" w:rsidP="00A560AC">
      <w:pPr>
        <w:pStyle w:val="pkt"/>
        <w:spacing w:before="0" w:after="0"/>
        <w:ind w:left="0" w:firstLine="708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B54575" w:rsidRPr="00B54575">
        <w:t>(</w:t>
      </w:r>
      <w:proofErr w:type="spellStart"/>
      <w:r w:rsidR="00B54575" w:rsidRPr="00B54575">
        <w:t>t.j</w:t>
      </w:r>
      <w:proofErr w:type="spellEnd"/>
      <w:r w:rsidR="00B54575" w:rsidRPr="00B54575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B54575" w:rsidRPr="00B54575">
        <w:rPr>
          <w:b/>
          <w:bCs/>
        </w:rPr>
        <w:t>przetarg</w:t>
      </w:r>
      <w:r w:rsidR="00A560AC">
        <w:rPr>
          <w:b/>
          <w:bCs/>
        </w:rPr>
        <w:t>u</w:t>
      </w:r>
      <w:r w:rsidR="00B54575" w:rsidRPr="00B54575">
        <w:rPr>
          <w:b/>
          <w:bCs/>
        </w:rPr>
        <w:t xml:space="preserve"> nieograniczon</w:t>
      </w:r>
      <w:r w:rsidR="00A560AC">
        <w:rPr>
          <w:b/>
          <w:bCs/>
        </w:rPr>
        <w:t>ego</w:t>
      </w:r>
      <w:r>
        <w:rPr>
          <w:b/>
        </w:rPr>
        <w:t xml:space="preserve"> </w:t>
      </w:r>
      <w:r>
        <w:rPr>
          <w:bCs/>
        </w:rPr>
        <w:t>na:</w:t>
      </w:r>
    </w:p>
    <w:p w14:paraId="427F527D" w14:textId="77777777" w:rsidR="00280CF6" w:rsidRDefault="00B54575" w:rsidP="00A560AC">
      <w:pPr>
        <w:jc w:val="center"/>
        <w:rPr>
          <w:b/>
        </w:rPr>
      </w:pPr>
      <w:r w:rsidRPr="00B54575">
        <w:rPr>
          <w:b/>
        </w:rPr>
        <w:t>Sukcesywna dostawa jednorazowego sprzętu medycznego - powtórka</w:t>
      </w:r>
    </w:p>
    <w:p w14:paraId="77F36419" w14:textId="77777777" w:rsidR="00A560AC" w:rsidRDefault="00A560AC" w:rsidP="00A560AC">
      <w:pPr>
        <w:jc w:val="both"/>
        <w:rPr>
          <w:bCs/>
        </w:rPr>
      </w:pPr>
    </w:p>
    <w:p w14:paraId="298C6C23" w14:textId="54769E9D" w:rsidR="00280CF6" w:rsidRDefault="000F67E8" w:rsidP="00A560AC">
      <w:pPr>
        <w:jc w:val="both"/>
        <w:rPr>
          <w:bCs/>
        </w:rPr>
      </w:pPr>
      <w:r>
        <w:t xml:space="preserve">Zamawiający wprowadza sprostowanie powiadomienia z dnia 04.03.2021r. w zakresie zadania nr 3.  </w:t>
      </w:r>
      <w:r>
        <w:rPr>
          <w:bCs/>
        </w:rPr>
        <w:t>I</w:t>
      </w:r>
      <w:r w:rsidR="00280CF6">
        <w:rPr>
          <w:bCs/>
        </w:rPr>
        <w:t>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B54575" w14:paraId="1A54F2D4" w14:textId="77777777" w:rsidTr="006A1A8D">
        <w:trPr>
          <w:cantSplit/>
        </w:trPr>
        <w:tc>
          <w:tcPr>
            <w:tcW w:w="9210" w:type="dxa"/>
          </w:tcPr>
          <w:p w14:paraId="747FD9B3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 xml:space="preserve">Centrum Zaopatrzenia Medycznego </w:t>
            </w:r>
            <w:proofErr w:type="spellStart"/>
            <w:r w:rsidRPr="00B54575">
              <w:rPr>
                <w:b/>
              </w:rPr>
              <w:t>Cezal</w:t>
            </w:r>
            <w:proofErr w:type="spellEnd"/>
            <w:r w:rsidRPr="00B54575">
              <w:rPr>
                <w:b/>
              </w:rPr>
              <w:t xml:space="preserve"> S.A - Wrocław</w:t>
            </w:r>
          </w:p>
          <w:p w14:paraId="67CF8C94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Widna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4</w:t>
            </w:r>
          </w:p>
          <w:p w14:paraId="205100FB" w14:textId="77777777" w:rsidR="00B54575" w:rsidRDefault="00B54575" w:rsidP="00A560AC">
            <w:pPr>
              <w:ind w:left="142"/>
              <w:jc w:val="both"/>
              <w:rPr>
                <w:b/>
              </w:rPr>
            </w:pPr>
            <w:r w:rsidRPr="00B54575">
              <w:rPr>
                <w:b/>
              </w:rPr>
              <w:t>50-543</w:t>
            </w:r>
            <w:r>
              <w:rPr>
                <w:b/>
              </w:rPr>
              <w:t xml:space="preserve"> </w:t>
            </w:r>
            <w:r w:rsidRPr="00B54575">
              <w:rPr>
                <w:b/>
              </w:rPr>
              <w:t>Wrocław</w:t>
            </w:r>
          </w:p>
          <w:p w14:paraId="20D7D5B7" w14:textId="636393AB" w:rsidR="00B54575" w:rsidRDefault="00B54575" w:rsidP="00A560AC">
            <w:pPr>
              <w:ind w:left="142"/>
              <w:jc w:val="both"/>
              <w:rPr>
                <w:b/>
              </w:rPr>
            </w:pPr>
            <w:r>
              <w:t>na:</w:t>
            </w:r>
            <w:r w:rsidR="00A560AC">
              <w:t xml:space="preserve"> </w:t>
            </w:r>
            <w:r>
              <w:t xml:space="preserve">Zadanie nr </w:t>
            </w:r>
            <w:r w:rsidRPr="00B54575">
              <w:t>3</w:t>
            </w:r>
            <w:r>
              <w:t xml:space="preserve">: </w:t>
            </w:r>
            <w:r w:rsidRPr="00B54575">
              <w:t>Zadanie częściowe nr 3</w:t>
            </w:r>
            <w:r>
              <w:t xml:space="preserve"> za cenę </w:t>
            </w:r>
            <w:r w:rsidR="000F67E8">
              <w:rPr>
                <w:b/>
              </w:rPr>
              <w:t>4 537,97</w:t>
            </w:r>
            <w:r w:rsidRPr="00B54575">
              <w:rPr>
                <w:b/>
              </w:rPr>
              <w:t xml:space="preserve"> zł</w:t>
            </w:r>
          </w:p>
          <w:p w14:paraId="132E951D" w14:textId="77777777" w:rsidR="00B54575" w:rsidRDefault="00B54575" w:rsidP="00A560AC">
            <w:pPr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D1B45E2" w14:textId="77777777" w:rsidR="00B54575" w:rsidRDefault="00B54575" w:rsidP="00A560AC">
            <w:pPr>
              <w:ind w:left="142"/>
              <w:jc w:val="both"/>
            </w:pPr>
            <w:r w:rsidRPr="00B54575">
              <w:t>Oferta spełnia wszystkie wymagania formalno prawne i jest zgodna z zapisami SIWZ.</w:t>
            </w:r>
          </w:p>
        </w:tc>
      </w:tr>
    </w:tbl>
    <w:p w14:paraId="14276E84" w14:textId="77777777" w:rsidR="00A560AC" w:rsidRDefault="00A560AC" w:rsidP="00A560AC">
      <w:pPr>
        <w:jc w:val="both"/>
        <w:rPr>
          <w:color w:val="000000"/>
        </w:rPr>
      </w:pPr>
    </w:p>
    <w:p w14:paraId="74CB5283" w14:textId="1D605847" w:rsidR="00280CF6" w:rsidRDefault="00280CF6" w:rsidP="00A560AC">
      <w:pPr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4111"/>
        <w:gridCol w:w="1843"/>
        <w:gridCol w:w="958"/>
      </w:tblGrid>
      <w:tr w:rsidR="00811CBB" w:rsidRPr="00834EF4" w14:paraId="24BE48B7" w14:textId="77777777" w:rsidTr="00A560AC">
        <w:tc>
          <w:tcPr>
            <w:tcW w:w="2376" w:type="dxa"/>
            <w:shd w:val="clear" w:color="auto" w:fill="F3F3F3"/>
          </w:tcPr>
          <w:p w14:paraId="37295A2F" w14:textId="77777777" w:rsidR="00811CBB" w:rsidRPr="00834EF4" w:rsidRDefault="00811CBB" w:rsidP="00A560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111" w:type="dxa"/>
            <w:shd w:val="clear" w:color="auto" w:fill="F3F3F3"/>
          </w:tcPr>
          <w:p w14:paraId="48759ACF" w14:textId="77777777" w:rsidR="00811CBB" w:rsidRPr="00834EF4" w:rsidRDefault="00811CBB" w:rsidP="00A560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62C0D9F4" w14:textId="77777777" w:rsidR="00811CBB" w:rsidRPr="00834EF4" w:rsidRDefault="00A46D85" w:rsidP="00A560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958" w:type="dxa"/>
            <w:shd w:val="clear" w:color="auto" w:fill="F3F3F3"/>
          </w:tcPr>
          <w:p w14:paraId="1B764EEB" w14:textId="77777777" w:rsidR="00811CBB" w:rsidRPr="00834EF4" w:rsidRDefault="00811CBB" w:rsidP="00A560A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B54575" w:rsidRPr="00834EF4" w14:paraId="6BF8F720" w14:textId="77777777" w:rsidTr="00A560AC">
        <w:tc>
          <w:tcPr>
            <w:tcW w:w="2376" w:type="dxa"/>
            <w:shd w:val="clear" w:color="auto" w:fill="auto"/>
          </w:tcPr>
          <w:p w14:paraId="0E4EF8F1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3</w:t>
            </w:r>
          </w:p>
        </w:tc>
        <w:tc>
          <w:tcPr>
            <w:tcW w:w="4111" w:type="dxa"/>
            <w:shd w:val="clear" w:color="auto" w:fill="auto"/>
          </w:tcPr>
          <w:p w14:paraId="06B0F086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Centrum Zaopatrzenia Medycznego </w:t>
            </w:r>
            <w:proofErr w:type="spellStart"/>
            <w:r w:rsidRPr="00B54575">
              <w:rPr>
                <w:sz w:val="18"/>
                <w:szCs w:val="18"/>
              </w:rPr>
              <w:t>Cezal</w:t>
            </w:r>
            <w:proofErr w:type="spellEnd"/>
            <w:r w:rsidRPr="00B54575">
              <w:rPr>
                <w:sz w:val="18"/>
                <w:szCs w:val="18"/>
              </w:rPr>
              <w:t xml:space="preserve"> S.A - Wrocław</w:t>
            </w:r>
          </w:p>
          <w:p w14:paraId="4D07F648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Widna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4</w:t>
            </w:r>
          </w:p>
          <w:p w14:paraId="45800B70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50-543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7741007F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5C439503" w14:textId="13838CCC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-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00.00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27B87F50" w14:textId="52B9E899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1</w:t>
            </w:r>
            <w:r w:rsidRPr="00B54575">
              <w:rPr>
                <w:sz w:val="18"/>
                <w:szCs w:val="18"/>
              </w:rPr>
              <w:t>00,00</w:t>
            </w:r>
          </w:p>
        </w:tc>
      </w:tr>
      <w:tr w:rsidR="00B54575" w:rsidRPr="00834EF4" w14:paraId="6C1D3B1B" w14:textId="77777777" w:rsidTr="00A560AC">
        <w:tc>
          <w:tcPr>
            <w:tcW w:w="2376" w:type="dxa"/>
            <w:shd w:val="clear" w:color="auto" w:fill="auto"/>
          </w:tcPr>
          <w:p w14:paraId="492D8960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3</w:t>
            </w:r>
          </w:p>
        </w:tc>
        <w:tc>
          <w:tcPr>
            <w:tcW w:w="4111" w:type="dxa"/>
            <w:shd w:val="clear" w:color="auto" w:fill="auto"/>
          </w:tcPr>
          <w:p w14:paraId="72FC005D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SONDA </w:t>
            </w:r>
            <w:proofErr w:type="spellStart"/>
            <w:r w:rsidRPr="00B54575">
              <w:rPr>
                <w:sz w:val="18"/>
                <w:szCs w:val="18"/>
              </w:rPr>
              <w:t>W.Makowski</w:t>
            </w:r>
            <w:proofErr w:type="spellEnd"/>
            <w:r w:rsidRPr="00B54575">
              <w:rPr>
                <w:sz w:val="18"/>
                <w:szCs w:val="18"/>
              </w:rPr>
              <w:t xml:space="preserve"> i Wspólnicy </w:t>
            </w:r>
            <w:proofErr w:type="spellStart"/>
            <w:r w:rsidRPr="00B54575">
              <w:rPr>
                <w:sz w:val="18"/>
                <w:szCs w:val="18"/>
              </w:rPr>
              <w:t>Sp.J</w:t>
            </w:r>
            <w:proofErr w:type="spellEnd"/>
            <w:r w:rsidRPr="00B54575">
              <w:rPr>
                <w:sz w:val="18"/>
                <w:szCs w:val="18"/>
              </w:rPr>
              <w:t>.</w:t>
            </w:r>
          </w:p>
          <w:p w14:paraId="48A6DD7B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Poznańska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82b</w:t>
            </w:r>
          </w:p>
          <w:p w14:paraId="448B8E87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62-080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Tarnowo Podgórne</w:t>
            </w:r>
          </w:p>
        </w:tc>
        <w:tc>
          <w:tcPr>
            <w:tcW w:w="1843" w:type="dxa"/>
            <w:shd w:val="clear" w:color="auto" w:fill="auto"/>
          </w:tcPr>
          <w:p w14:paraId="4B3423DC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38E79886" w14:textId="5D701F18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</w:t>
            </w:r>
            <w:r w:rsidR="00A560AC">
              <w:rPr>
                <w:sz w:val="18"/>
                <w:szCs w:val="18"/>
              </w:rPr>
              <w:t>–</w:t>
            </w:r>
            <w:r w:rsidRPr="00B54575">
              <w:rPr>
                <w:sz w:val="18"/>
                <w:szCs w:val="18"/>
              </w:rPr>
              <w:t xml:space="preserve"> </w:t>
            </w:r>
            <w:r w:rsidR="00A560AC">
              <w:rPr>
                <w:sz w:val="18"/>
                <w:szCs w:val="18"/>
              </w:rPr>
              <w:t>82.40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27D33176" w14:textId="61023751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82,4</w:t>
            </w:r>
            <w:r w:rsidRPr="00B54575">
              <w:rPr>
                <w:sz w:val="18"/>
                <w:szCs w:val="18"/>
              </w:rPr>
              <w:t>0</w:t>
            </w:r>
          </w:p>
        </w:tc>
      </w:tr>
      <w:tr w:rsidR="00B54575" w:rsidRPr="00834EF4" w14:paraId="43D671A0" w14:textId="77777777" w:rsidTr="00A560AC">
        <w:tc>
          <w:tcPr>
            <w:tcW w:w="2376" w:type="dxa"/>
            <w:shd w:val="clear" w:color="auto" w:fill="auto"/>
          </w:tcPr>
          <w:p w14:paraId="38716056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B54575">
              <w:rPr>
                <w:sz w:val="18"/>
                <w:szCs w:val="18"/>
              </w:rPr>
              <w:t>Zadanie częściowe nr 3</w:t>
            </w:r>
          </w:p>
        </w:tc>
        <w:tc>
          <w:tcPr>
            <w:tcW w:w="4111" w:type="dxa"/>
            <w:shd w:val="clear" w:color="auto" w:fill="auto"/>
          </w:tcPr>
          <w:p w14:paraId="7089A1E0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LM Line Sp. z o.o.</w:t>
            </w:r>
          </w:p>
          <w:p w14:paraId="6B13F806" w14:textId="77777777" w:rsidR="00B54575" w:rsidRPr="00834EF4" w:rsidRDefault="00B54575" w:rsidP="00A560AC">
            <w:pPr>
              <w:rPr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Kniewska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2K</w:t>
            </w:r>
          </w:p>
          <w:p w14:paraId="781EDC83" w14:textId="77777777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>70-846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B54575">
              <w:rPr>
                <w:sz w:val="18"/>
                <w:szCs w:val="18"/>
              </w:rPr>
              <w:t>Szczecin</w:t>
            </w:r>
          </w:p>
        </w:tc>
        <w:tc>
          <w:tcPr>
            <w:tcW w:w="1843" w:type="dxa"/>
            <w:shd w:val="clear" w:color="auto" w:fill="auto"/>
          </w:tcPr>
          <w:p w14:paraId="038EE6A6" w14:textId="77777777" w:rsidR="00A560AC" w:rsidRDefault="00A560AC" w:rsidP="00A560AC">
            <w:pPr>
              <w:rPr>
                <w:sz w:val="18"/>
                <w:szCs w:val="18"/>
              </w:rPr>
            </w:pPr>
          </w:p>
          <w:p w14:paraId="52FE81CE" w14:textId="52CC4369" w:rsidR="00B54575" w:rsidRPr="00834EF4" w:rsidRDefault="00B54575" w:rsidP="00A560AC">
            <w:pPr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1 - Cena </w:t>
            </w:r>
            <w:r w:rsidR="00A560AC">
              <w:rPr>
                <w:sz w:val="18"/>
                <w:szCs w:val="18"/>
              </w:rPr>
              <w:t>–</w:t>
            </w:r>
            <w:r w:rsidRPr="00B54575">
              <w:rPr>
                <w:sz w:val="18"/>
                <w:szCs w:val="18"/>
              </w:rPr>
              <w:t xml:space="preserve"> </w:t>
            </w:r>
            <w:r w:rsidR="00A560AC">
              <w:rPr>
                <w:sz w:val="18"/>
                <w:szCs w:val="18"/>
              </w:rPr>
              <w:t>65.42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08C68B30" w14:textId="7746854C" w:rsidR="00B54575" w:rsidRPr="00834EF4" w:rsidRDefault="00B54575" w:rsidP="00A560AC">
            <w:pPr>
              <w:jc w:val="center"/>
              <w:rPr>
                <w:color w:val="000000"/>
                <w:sz w:val="18"/>
                <w:szCs w:val="18"/>
              </w:rPr>
            </w:pPr>
            <w:r w:rsidRPr="00B54575">
              <w:rPr>
                <w:sz w:val="18"/>
                <w:szCs w:val="18"/>
              </w:rPr>
              <w:t xml:space="preserve">  </w:t>
            </w:r>
            <w:r w:rsidR="00A560AC">
              <w:rPr>
                <w:sz w:val="18"/>
                <w:szCs w:val="18"/>
              </w:rPr>
              <w:t>65,42</w:t>
            </w:r>
          </w:p>
        </w:tc>
      </w:tr>
    </w:tbl>
    <w:p w14:paraId="70ADAC08" w14:textId="77777777" w:rsidR="00A560AC" w:rsidRDefault="00A560AC" w:rsidP="00A560AC">
      <w:pPr>
        <w:jc w:val="both"/>
      </w:pPr>
    </w:p>
    <w:p w14:paraId="64985704" w14:textId="6F3573F0" w:rsidR="00280CF6" w:rsidRDefault="00280CF6" w:rsidP="00A560AC">
      <w:pPr>
        <w:jc w:val="both"/>
      </w:pPr>
      <w:r>
        <w:lastRenderedPageBreak/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B54575" w:rsidRPr="0012155B">
        <w:t xml:space="preserve"> nie krótszym niż 15 dni od dnia przesłania niniejszego zawiadomienia o wyborze najkorzystniejszej oferty</w:t>
      </w:r>
      <w:r w:rsidR="00B54575">
        <w:t>.</w:t>
      </w:r>
    </w:p>
    <w:p w14:paraId="434F2EF6" w14:textId="77777777" w:rsidR="00280CF6" w:rsidRPr="00840B8A" w:rsidRDefault="00280CF6" w:rsidP="00A560AC">
      <w:pPr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4FC96C88" w14:textId="77777777" w:rsidR="00280CF6" w:rsidRDefault="00280CF6" w:rsidP="00A560AC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7D557D16" w14:textId="0B0D45FF" w:rsidR="001E1E01" w:rsidRDefault="001E1E01" w:rsidP="00A560AC">
      <w:pPr>
        <w:jc w:val="both"/>
        <w:rPr>
          <w:color w:val="000000"/>
        </w:rPr>
      </w:pPr>
    </w:p>
    <w:p w14:paraId="17430588" w14:textId="19D07890" w:rsidR="00A560AC" w:rsidRDefault="00A560AC" w:rsidP="00A560AC">
      <w:pPr>
        <w:jc w:val="both"/>
        <w:rPr>
          <w:color w:val="000000"/>
        </w:rPr>
      </w:pPr>
    </w:p>
    <w:p w14:paraId="6DADE568" w14:textId="77777777" w:rsidR="002D7D24" w:rsidRDefault="002D7D24" w:rsidP="00A560AC">
      <w:pPr>
        <w:jc w:val="both"/>
        <w:rPr>
          <w:color w:val="000000"/>
        </w:rPr>
      </w:pPr>
    </w:p>
    <w:p w14:paraId="0EAF092D" w14:textId="77777777" w:rsidR="00327AC7" w:rsidRDefault="00286ECD" w:rsidP="00327AC7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</w:t>
      </w:r>
      <w:r w:rsidR="00327AC7">
        <w:rPr>
          <w:sz w:val="22"/>
          <w:szCs w:val="22"/>
        </w:rPr>
        <w:t xml:space="preserve">Z-ca </w:t>
      </w:r>
      <w:r>
        <w:rPr>
          <w:sz w:val="22"/>
          <w:szCs w:val="22"/>
        </w:rPr>
        <w:t>Dyrektor</w:t>
      </w:r>
      <w:r w:rsidR="00327AC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327AC7">
        <w:rPr>
          <w:sz w:val="22"/>
          <w:szCs w:val="22"/>
        </w:rPr>
        <w:t xml:space="preserve">ds. Administracyjnych, </w:t>
      </w:r>
    </w:p>
    <w:p w14:paraId="578E920B" w14:textId="4FB8BDEA" w:rsidR="00286ECD" w:rsidRDefault="00327AC7" w:rsidP="00327AC7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Jakości i Filii 2</w:t>
      </w:r>
    </w:p>
    <w:p w14:paraId="13858950" w14:textId="207F3B8D" w:rsidR="00286ECD" w:rsidRPr="00280CF6" w:rsidRDefault="00286ECD" w:rsidP="00286ECD">
      <w:pPr>
        <w:pStyle w:val="Tekstpodstawowy"/>
        <w:spacing w:line="240" w:lineRule="auto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="00327AC7">
        <w:rPr>
          <w:sz w:val="22"/>
          <w:szCs w:val="22"/>
        </w:rPr>
        <w:t>Katarzyna Belter</w:t>
      </w:r>
    </w:p>
    <w:p w14:paraId="236DF3D0" w14:textId="51AD93D5" w:rsidR="0033076C" w:rsidRPr="00280CF6" w:rsidRDefault="00B54575" w:rsidP="00A560AC">
      <w:pPr>
        <w:ind w:left="4680"/>
        <w:jc w:val="center"/>
      </w:pPr>
      <w:r w:rsidRPr="00B54575">
        <w:rPr>
          <w:vertAlign w:val="superscript"/>
        </w:rPr>
        <w:t xml:space="preserve">  </w:t>
      </w:r>
    </w:p>
    <w:sectPr w:rsidR="0033076C" w:rsidRP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39A8DE" w14:textId="77777777" w:rsidR="000C2629" w:rsidRDefault="000C2629">
      <w:r>
        <w:separator/>
      </w:r>
    </w:p>
  </w:endnote>
  <w:endnote w:type="continuationSeparator" w:id="0">
    <w:p w14:paraId="2C79CAEF" w14:textId="77777777" w:rsidR="000C2629" w:rsidRDefault="000C2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FBFB1D" w14:textId="77777777" w:rsidR="00B54575" w:rsidRDefault="00B54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4CCFCF" w14:textId="77777777"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CD16D5" w14:textId="77777777"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F1D307" w14:textId="77777777"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D1BA46" w14:textId="77777777" w:rsidR="00B54575" w:rsidRDefault="00B54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112A65" w14:textId="77777777" w:rsidR="000C2629" w:rsidRDefault="000C2629">
      <w:r>
        <w:separator/>
      </w:r>
    </w:p>
  </w:footnote>
  <w:footnote w:type="continuationSeparator" w:id="0">
    <w:p w14:paraId="24C894C1" w14:textId="77777777" w:rsidR="000C2629" w:rsidRDefault="000C2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4AB905" w14:textId="77777777" w:rsidR="00B54575" w:rsidRDefault="00B545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CAF58" w14:textId="77777777" w:rsidR="00B54575" w:rsidRDefault="00B545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9872C6" w14:textId="77777777" w:rsidR="00B54575" w:rsidRDefault="00B545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629"/>
    <w:rsid w:val="00034F15"/>
    <w:rsid w:val="000A4A43"/>
    <w:rsid w:val="000B6515"/>
    <w:rsid w:val="000C2629"/>
    <w:rsid w:val="000D1E6C"/>
    <w:rsid w:val="000D6259"/>
    <w:rsid w:val="000F67E8"/>
    <w:rsid w:val="001036FB"/>
    <w:rsid w:val="00114DD2"/>
    <w:rsid w:val="001166F9"/>
    <w:rsid w:val="00176EFA"/>
    <w:rsid w:val="001E1E01"/>
    <w:rsid w:val="001F67FA"/>
    <w:rsid w:val="002371E6"/>
    <w:rsid w:val="00251690"/>
    <w:rsid w:val="00280CF6"/>
    <w:rsid w:val="00286ECD"/>
    <w:rsid w:val="002B7FD3"/>
    <w:rsid w:val="002D6788"/>
    <w:rsid w:val="002D7D24"/>
    <w:rsid w:val="002F587A"/>
    <w:rsid w:val="00327AC7"/>
    <w:rsid w:val="0033076C"/>
    <w:rsid w:val="003B2A41"/>
    <w:rsid w:val="003C27EC"/>
    <w:rsid w:val="004B5777"/>
    <w:rsid w:val="004D46B8"/>
    <w:rsid w:val="005652D5"/>
    <w:rsid w:val="005811DF"/>
    <w:rsid w:val="00596F83"/>
    <w:rsid w:val="005D7181"/>
    <w:rsid w:val="0060301B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D253F"/>
    <w:rsid w:val="008E241C"/>
    <w:rsid w:val="009151E9"/>
    <w:rsid w:val="00917FEB"/>
    <w:rsid w:val="00953D9A"/>
    <w:rsid w:val="009747C2"/>
    <w:rsid w:val="00982A11"/>
    <w:rsid w:val="009B049C"/>
    <w:rsid w:val="009D45DC"/>
    <w:rsid w:val="00A46D85"/>
    <w:rsid w:val="00A560AC"/>
    <w:rsid w:val="00A978A9"/>
    <w:rsid w:val="00AA3A13"/>
    <w:rsid w:val="00AD5B8D"/>
    <w:rsid w:val="00AE6513"/>
    <w:rsid w:val="00B37924"/>
    <w:rsid w:val="00B51EC7"/>
    <w:rsid w:val="00B54575"/>
    <w:rsid w:val="00BA1245"/>
    <w:rsid w:val="00BB13B8"/>
    <w:rsid w:val="00BE3FC5"/>
    <w:rsid w:val="00C63070"/>
    <w:rsid w:val="00C73714"/>
    <w:rsid w:val="00D26C67"/>
    <w:rsid w:val="00D5181E"/>
    <w:rsid w:val="00E05A7A"/>
    <w:rsid w:val="00E4520D"/>
    <w:rsid w:val="00E81ED4"/>
    <w:rsid w:val="00EB4311"/>
    <w:rsid w:val="00EB56AB"/>
    <w:rsid w:val="00EF36C3"/>
    <w:rsid w:val="00F14FCC"/>
    <w:rsid w:val="00F15792"/>
    <w:rsid w:val="00F65311"/>
    <w:rsid w:val="00F761BD"/>
    <w:rsid w:val="00F76863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1D731FD"/>
  <w15:chartTrackingRefBased/>
  <w15:docId w15:val="{A19E6DBE-4B2A-427E-ACF7-364084B25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D7D2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character" w:customStyle="1" w:styleId="Nagwek3Znak">
    <w:name w:val="Nagłówek 3 Znak"/>
    <w:basedOn w:val="Domylnaczcionkaakapitu"/>
    <w:link w:val="Nagwek3"/>
    <w:semiHidden/>
    <w:rsid w:val="002D7D24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436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Szpital Wojewódzki w Poznaniu</cp:lastModifiedBy>
  <cp:revision>13</cp:revision>
  <cp:lastPrinted>2021-03-05T09:06:00Z</cp:lastPrinted>
  <dcterms:created xsi:type="dcterms:W3CDTF">2021-03-04T07:25:00Z</dcterms:created>
  <dcterms:modified xsi:type="dcterms:W3CDTF">2021-03-05T09:06:00Z</dcterms:modified>
</cp:coreProperties>
</file>