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9A13D" w14:textId="3E3FA3B2" w:rsidR="00D92325" w:rsidRDefault="00657A47" w:rsidP="00C1783C">
      <w:pPr>
        <w:pStyle w:val="Nagwek4"/>
      </w:pPr>
      <w:r>
        <w:rPr>
          <w:b/>
          <w:i w:val="0"/>
        </w:rPr>
        <w:t xml:space="preserve">Załącznik nr </w:t>
      </w:r>
      <w:r w:rsidR="00DD562F">
        <w:rPr>
          <w:b/>
          <w:i w:val="0"/>
        </w:rPr>
        <w:t>4</w:t>
      </w:r>
    </w:p>
    <w:p w14:paraId="324B7C0D" w14:textId="0759C08F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810A0" w:rsidRPr="00E810A0">
        <w:rPr>
          <w:rFonts w:ascii="Times New Roman" w:eastAsia="Times New Roman" w:hAnsi="Times New Roman"/>
          <w:b/>
          <w:sz w:val="24"/>
          <w:szCs w:val="20"/>
          <w:lang w:eastAsia="pl-PL"/>
        </w:rPr>
        <w:t>ZP</w:t>
      </w:r>
      <w:r w:rsidR="00273B02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</w:t>
      </w:r>
      <w:r w:rsidR="008E7DDB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  <w:r w:rsidR="00E810A0" w:rsidRPr="00E810A0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48433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0E20D3">
        <w:rPr>
          <w:rFonts w:ascii="Times New Roman" w:eastAsia="Times New Roman" w:hAnsi="Times New Roman"/>
          <w:b/>
          <w:sz w:val="24"/>
          <w:szCs w:val="20"/>
          <w:lang w:eastAsia="pl-PL"/>
        </w:rPr>
        <w:t>1</w:t>
      </w:r>
    </w:p>
    <w:p w14:paraId="14E2BEDD" w14:textId="77777777" w:rsidR="00AE17AC" w:rsidRDefault="00AE17AC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14:paraId="59C0EA5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8EB057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4B3C80DD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B287CB1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0B448D6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5FF1B96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576290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B4CFC3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5374EC2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4793642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C765F3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30D25F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003624D" w14:textId="0D14339D" w:rsidR="00E27ABB" w:rsidRPr="000E20D3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</w:t>
      </w:r>
      <w:r w:rsidRPr="00C1783C">
        <w:rPr>
          <w:rFonts w:ascii="Times New Roman" w:eastAsia="Times New Roman" w:hAnsi="Times New Roman"/>
          <w:sz w:val="24"/>
          <w:szCs w:val="24"/>
          <w:lang w:eastAsia="pl-PL"/>
        </w:rPr>
        <w:t xml:space="preserve">wymieniony podmiot, stosownie do </w:t>
      </w:r>
      <w:r w:rsidR="00BE3BCE" w:rsidRPr="00C1783C">
        <w:rPr>
          <w:rFonts w:ascii="Times New Roman" w:hAnsi="Times New Roman"/>
          <w:sz w:val="24"/>
          <w:szCs w:val="24"/>
        </w:rPr>
        <w:t xml:space="preserve">art. </w:t>
      </w:r>
      <w:r w:rsidR="00C1783C" w:rsidRPr="00C1783C">
        <w:rPr>
          <w:rFonts w:ascii="Times New Roman" w:hAnsi="Times New Roman"/>
          <w:sz w:val="24"/>
          <w:szCs w:val="24"/>
        </w:rPr>
        <w:t>118 ust. 3</w:t>
      </w:r>
      <w:r w:rsidR="00BE3BCE" w:rsidRPr="00C1783C">
        <w:rPr>
          <w:rFonts w:ascii="Times New Roman" w:hAnsi="Times New Roman"/>
          <w:sz w:val="24"/>
          <w:szCs w:val="24"/>
        </w:rPr>
        <w:t xml:space="preserve"> ustawy z dnia </w:t>
      </w:r>
      <w:r w:rsidR="00C1783C" w:rsidRPr="00C1783C">
        <w:rPr>
          <w:rFonts w:ascii="Times New Roman" w:hAnsi="Times New Roman"/>
          <w:sz w:val="24"/>
          <w:szCs w:val="24"/>
        </w:rPr>
        <w:t>11 września 2020</w:t>
      </w:r>
      <w:r w:rsidR="00BE3BCE" w:rsidRPr="00C1783C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C1783C" w:rsidRPr="00C1783C">
        <w:rPr>
          <w:rFonts w:ascii="Times New Roman" w:hAnsi="Times New Roman"/>
        </w:rPr>
        <w:t>(Dz.U. poz. 2019 ze zm</w:t>
      </w:r>
      <w:r w:rsidR="00C1783C" w:rsidRPr="00925776">
        <w:t>.)</w:t>
      </w:r>
      <w:r w:rsidR="00C1783C">
        <w:t>.</w:t>
      </w:r>
      <w:r w:rsidRPr="000E20D3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 xml:space="preserve"> </w:t>
      </w:r>
      <w:r w:rsidRPr="00C1783C">
        <w:rPr>
          <w:rFonts w:ascii="Times New Roman" w:eastAsia="Times New Roman" w:hAnsi="Times New Roman"/>
          <w:sz w:val="24"/>
          <w:szCs w:val="24"/>
          <w:lang w:eastAsia="pl-PL"/>
        </w:rPr>
        <w:t>odda Wykonawcy</w:t>
      </w:r>
      <w:r w:rsidR="00BE3BCE" w:rsidRPr="00C1783C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CDEEB0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6EEA66B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317292A2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13700DE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4CD2CBA2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2C4B1A27" w14:textId="77777777" w:rsidR="000E20D3" w:rsidRPr="000E20D3" w:rsidRDefault="000E20D3" w:rsidP="000E20D3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Times New Roman" w:hAnsi="Times New Roman"/>
          <w:b/>
        </w:rPr>
      </w:pPr>
      <w:r w:rsidRPr="000E20D3">
        <w:rPr>
          <w:rFonts w:ascii="Times New Roman" w:hAnsi="Times New Roman"/>
          <w:b/>
        </w:rPr>
        <w:t xml:space="preserve">Rozbudowa i przebudowa pawilonu C1 Szpitala Specjalistycznego im. S. Żeromskiego o zewnętrzny dźwig szpitalny i wewnętrzną instalację elektryczną; budowa dla potrzeb dźwigu wewnętrznej instalacji wentylacji mechanicznej i klimatyzacji wraz z pomieszczeniem wentylatorowi; zagospodarowanie terenu: przebudowa nawierzchni utwardzonej i zewnętrznej instalacji kanalizacji ogólnospławnej; na działce nr 246/56, jedn. </w:t>
      </w:r>
      <w:proofErr w:type="spellStart"/>
      <w:r w:rsidRPr="000E20D3">
        <w:rPr>
          <w:rFonts w:ascii="Times New Roman" w:hAnsi="Times New Roman"/>
          <w:b/>
        </w:rPr>
        <w:t>ewid</w:t>
      </w:r>
      <w:proofErr w:type="spellEnd"/>
      <w:r w:rsidRPr="000E20D3">
        <w:rPr>
          <w:rFonts w:ascii="Times New Roman" w:hAnsi="Times New Roman"/>
          <w:b/>
        </w:rPr>
        <w:t>. 126103_9 Nowa Huta, obręb 47, Kraków; w ramach zadania pn. "Zakup sprzętu medycznego dla Szpitala Specjalistycznego im. S. Żeromskiego SP ZOZ w Krakowie umowa nr RPMP.12.01.04.-12-0601/16-XVII/110/FE/17 z dnia 29.06.2017</w:t>
      </w:r>
    </w:p>
    <w:p w14:paraId="75715281" w14:textId="2666EE4B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17771ACC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4F4BC8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63581727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</w:p>
    <w:p w14:paraId="457D2EF3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8B59DEB" w14:textId="63AA6DCB" w:rsidR="00E27ABB" w:rsidRPr="00E27ABB" w:rsidRDefault="00E27ABB" w:rsidP="00C1783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0A77F8A5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A8BB041" w14:textId="4D12C207" w:rsidR="00E27ABB" w:rsidRPr="00C1783C" w:rsidRDefault="00E27ABB" w:rsidP="00C1783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BF593D1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734897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58ACAE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0897325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B72604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DE4AAF5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C1F256" w14:textId="77777777" w:rsidR="00360B0B" w:rsidRDefault="00360B0B" w:rsidP="00025386">
      <w:pPr>
        <w:spacing w:after="0" w:line="240" w:lineRule="auto"/>
      </w:pPr>
      <w:r>
        <w:separator/>
      </w:r>
    </w:p>
  </w:endnote>
  <w:endnote w:type="continuationSeparator" w:id="0">
    <w:p w14:paraId="7DBE8766" w14:textId="77777777" w:rsidR="00360B0B" w:rsidRDefault="00360B0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F2F105" w14:textId="77777777" w:rsidR="00360B0B" w:rsidRDefault="00360B0B" w:rsidP="00025386">
      <w:pPr>
        <w:spacing w:after="0" w:line="240" w:lineRule="auto"/>
      </w:pPr>
      <w:r>
        <w:separator/>
      </w:r>
    </w:p>
  </w:footnote>
  <w:footnote w:type="continuationSeparator" w:id="0">
    <w:p w14:paraId="20E3536E" w14:textId="77777777" w:rsidR="00360B0B" w:rsidRDefault="00360B0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423B9"/>
    <w:rsid w:val="00084786"/>
    <w:rsid w:val="000E20D3"/>
    <w:rsid w:val="000F7739"/>
    <w:rsid w:val="00171E09"/>
    <w:rsid w:val="001C2314"/>
    <w:rsid w:val="0022161F"/>
    <w:rsid w:val="00244BF2"/>
    <w:rsid w:val="00273B02"/>
    <w:rsid w:val="00360B0B"/>
    <w:rsid w:val="003C170F"/>
    <w:rsid w:val="004374F2"/>
    <w:rsid w:val="00460705"/>
    <w:rsid w:val="0048433E"/>
    <w:rsid w:val="00485239"/>
    <w:rsid w:val="00491642"/>
    <w:rsid w:val="004B0F14"/>
    <w:rsid w:val="00523DF6"/>
    <w:rsid w:val="0055145C"/>
    <w:rsid w:val="005624D8"/>
    <w:rsid w:val="00600A2C"/>
    <w:rsid w:val="00657A47"/>
    <w:rsid w:val="00745A44"/>
    <w:rsid w:val="007B016F"/>
    <w:rsid w:val="007D22EC"/>
    <w:rsid w:val="007F0FED"/>
    <w:rsid w:val="00805769"/>
    <w:rsid w:val="008B797E"/>
    <w:rsid w:val="008E7DDB"/>
    <w:rsid w:val="008F2498"/>
    <w:rsid w:val="00A56A6F"/>
    <w:rsid w:val="00AA1DAC"/>
    <w:rsid w:val="00AE17AC"/>
    <w:rsid w:val="00B2669E"/>
    <w:rsid w:val="00B33B31"/>
    <w:rsid w:val="00B77707"/>
    <w:rsid w:val="00BE3BCE"/>
    <w:rsid w:val="00C1783C"/>
    <w:rsid w:val="00C30AB1"/>
    <w:rsid w:val="00C371D2"/>
    <w:rsid w:val="00C60732"/>
    <w:rsid w:val="00CE73B7"/>
    <w:rsid w:val="00D1017B"/>
    <w:rsid w:val="00D55FC4"/>
    <w:rsid w:val="00D92325"/>
    <w:rsid w:val="00DA03EB"/>
    <w:rsid w:val="00DC587A"/>
    <w:rsid w:val="00DD562F"/>
    <w:rsid w:val="00DE73DD"/>
    <w:rsid w:val="00E27ABB"/>
    <w:rsid w:val="00E810A0"/>
    <w:rsid w:val="00E86D3B"/>
    <w:rsid w:val="00EA034B"/>
    <w:rsid w:val="00EB63C5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309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5</cp:revision>
  <dcterms:created xsi:type="dcterms:W3CDTF">2021-03-02T12:37:00Z</dcterms:created>
  <dcterms:modified xsi:type="dcterms:W3CDTF">2021-03-05T09:58:00Z</dcterms:modified>
</cp:coreProperties>
</file>