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74EF5" w14:textId="6E8DC60D"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1D5B1E">
        <w:rPr>
          <w:rFonts w:ascii="Times New Roman" w:hAnsi="Times New Roman"/>
          <w:sz w:val="24"/>
        </w:rPr>
        <w:t>10</w:t>
      </w:r>
    </w:p>
    <w:p w14:paraId="3F0CF1C8" w14:textId="77777777" w:rsidR="00821C80" w:rsidRDefault="00821C80">
      <w:pPr>
        <w:rPr>
          <w:sz w:val="22"/>
        </w:rPr>
      </w:pPr>
    </w:p>
    <w:p w14:paraId="6EA46B42" w14:textId="77777777" w:rsidR="00821C80" w:rsidRDefault="00821C80">
      <w:pPr>
        <w:rPr>
          <w:sz w:val="22"/>
        </w:rPr>
      </w:pPr>
    </w:p>
    <w:p w14:paraId="34B3A881" w14:textId="77777777" w:rsidR="00821C80" w:rsidRDefault="00821C80">
      <w:pPr>
        <w:rPr>
          <w:sz w:val="22"/>
        </w:rPr>
      </w:pPr>
    </w:p>
    <w:p w14:paraId="197B60CA" w14:textId="7B227E7F" w:rsidR="00821C80" w:rsidRDefault="00150D7E" w:rsidP="00C349E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16346" w:rsidRPr="00C16346">
        <w:rPr>
          <w:sz w:val="24"/>
          <w:szCs w:val="24"/>
        </w:rPr>
        <w:t>ZP/</w:t>
      </w:r>
      <w:r w:rsidR="00820A4B">
        <w:rPr>
          <w:sz w:val="24"/>
          <w:szCs w:val="24"/>
        </w:rPr>
        <w:t>3</w:t>
      </w:r>
      <w:r w:rsidR="00C16346" w:rsidRPr="00C16346">
        <w:rPr>
          <w:sz w:val="24"/>
          <w:szCs w:val="24"/>
        </w:rPr>
        <w:t>/202</w:t>
      </w:r>
      <w:r w:rsidR="0000331A">
        <w:rPr>
          <w:sz w:val="24"/>
          <w:szCs w:val="24"/>
        </w:rPr>
        <w:t>1</w:t>
      </w:r>
    </w:p>
    <w:p w14:paraId="755BCC63" w14:textId="5DBCF4B7" w:rsidR="001C22E3" w:rsidRDefault="001C22E3" w:rsidP="00C349E8">
      <w:pPr>
        <w:rPr>
          <w:sz w:val="24"/>
          <w:szCs w:val="24"/>
        </w:rPr>
      </w:pPr>
    </w:p>
    <w:p w14:paraId="3504E8F9" w14:textId="77777777" w:rsidR="001C22E3" w:rsidRDefault="001C22E3" w:rsidP="00C349E8">
      <w:pPr>
        <w:rPr>
          <w:sz w:val="22"/>
        </w:rPr>
      </w:pPr>
    </w:p>
    <w:p w14:paraId="7E47E6BF" w14:textId="2AA08BCA" w:rsidR="001C22E3" w:rsidRPr="001C22E3" w:rsidRDefault="001C22E3" w:rsidP="001C22E3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ewid. 126103_9 Nowa Huta, obręb 47, Kraków; w ramach zadania pn. "Zakup sprzętu medycznego dla Szpitala Specjalistycznego im. S. Żeromskiego SP ZOZ w Krakowie umowa nr RPMP.12.01.04.-12-0601/16-XVII/110/FE/17 z dnia 29.06.2017</w:t>
      </w:r>
    </w:p>
    <w:p w14:paraId="2D3CDD5B" w14:textId="18F8079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304B9D6" w14:textId="588FF04A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25022153" w14:textId="5DC529D8" w:rsidR="0000331A" w:rsidRDefault="0000331A" w:rsidP="0060654D">
      <w:pPr>
        <w:pStyle w:val="Tekstpodstawowy2"/>
      </w:pPr>
    </w:p>
    <w:p w14:paraId="375A0F0D" w14:textId="77777777" w:rsidR="00150D7E" w:rsidRDefault="00150D7E" w:rsidP="0060654D">
      <w:pPr>
        <w:pStyle w:val="Tekstpodstawowy2"/>
      </w:pPr>
    </w:p>
    <w:p w14:paraId="17D54201" w14:textId="1C8562F2" w:rsidR="0000331A" w:rsidRDefault="00150D7E" w:rsidP="001C22E3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1C22E3">
        <w:rPr>
          <w:sz w:val="24"/>
        </w:rPr>
        <w:t>:</w:t>
      </w:r>
    </w:p>
    <w:p w14:paraId="44319CC7" w14:textId="77777777" w:rsidR="001C22E3" w:rsidRDefault="001C22E3" w:rsidP="001C22E3">
      <w:pPr>
        <w:jc w:val="both"/>
        <w:rPr>
          <w:b/>
          <w:sz w:val="22"/>
          <w:szCs w:val="22"/>
        </w:rPr>
      </w:pPr>
    </w:p>
    <w:p w14:paraId="188662D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68AA2A6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3CDB2EF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3F8EC49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319ED96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BC8DE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009D8F4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78F142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703EE5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43D3923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FA565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730696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4767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968308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D1B4B9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B2FCCE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584899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69DA7A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351FF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618E5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4287ED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96F22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D5435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D65044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8A02A4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3836C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3E3114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1B74F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D61FD5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340F0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E946516" w14:textId="77777777" w:rsidR="00C349E8" w:rsidRDefault="00C349E8" w:rsidP="00C349E8">
      <w:pPr>
        <w:rPr>
          <w:sz w:val="24"/>
        </w:rPr>
      </w:pPr>
    </w:p>
    <w:p w14:paraId="4DD0E6C3" w14:textId="77777777" w:rsidR="00C349E8" w:rsidRDefault="00C349E8" w:rsidP="00C349E8">
      <w:pPr>
        <w:rPr>
          <w:sz w:val="24"/>
        </w:rPr>
      </w:pPr>
    </w:p>
    <w:p w14:paraId="26A2F13A" w14:textId="77777777" w:rsidR="00C349E8" w:rsidRDefault="00C349E8" w:rsidP="00C349E8">
      <w:pPr>
        <w:rPr>
          <w:sz w:val="24"/>
        </w:rPr>
      </w:pPr>
    </w:p>
    <w:p w14:paraId="14333374" w14:textId="6231AC11" w:rsidR="00C349E8" w:rsidRDefault="00C349E8" w:rsidP="00C349E8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0B49AA68" w14:textId="77777777" w:rsidR="00C349E8" w:rsidRDefault="00C349E8" w:rsidP="00C349E8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241B1347" w14:textId="77777777" w:rsidR="00C349E8" w:rsidRDefault="00C349E8" w:rsidP="00C349E8">
      <w:pPr>
        <w:rPr>
          <w:sz w:val="24"/>
          <w:vertAlign w:val="superscript"/>
        </w:rPr>
      </w:pPr>
    </w:p>
    <w:sectPr w:rsidR="00C349E8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80F870" w14:textId="77777777" w:rsidR="004842F0" w:rsidRDefault="004842F0">
      <w:r>
        <w:separator/>
      </w:r>
    </w:p>
  </w:endnote>
  <w:endnote w:type="continuationSeparator" w:id="0">
    <w:p w14:paraId="73E3CC59" w14:textId="77777777" w:rsidR="004842F0" w:rsidRDefault="0048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A9FA4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881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F892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74C" w14:textId="77777777" w:rsidR="00821C80" w:rsidRDefault="00821C80">
    <w:pPr>
      <w:pStyle w:val="Stopka"/>
      <w:tabs>
        <w:tab w:val="clear" w:pos="4536"/>
      </w:tabs>
      <w:jc w:val="center"/>
    </w:pPr>
  </w:p>
  <w:p w14:paraId="1436A8A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160A7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BF49C" w14:textId="77777777" w:rsidR="00821C80" w:rsidRDefault="00821C80">
    <w:pPr>
      <w:pStyle w:val="Stopka"/>
      <w:tabs>
        <w:tab w:val="clear" w:pos="4536"/>
      </w:tabs>
      <w:jc w:val="center"/>
    </w:pPr>
  </w:p>
  <w:p w14:paraId="0103D0CE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A5B12" w14:textId="77777777" w:rsidR="004842F0" w:rsidRDefault="004842F0">
      <w:r>
        <w:separator/>
      </w:r>
    </w:p>
  </w:footnote>
  <w:footnote w:type="continuationSeparator" w:id="0">
    <w:p w14:paraId="49C6B53C" w14:textId="77777777" w:rsidR="004842F0" w:rsidRDefault="0048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ABFE3" w14:textId="77777777" w:rsidR="00C16346" w:rsidRDefault="00C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919D5" w14:textId="77777777" w:rsidR="00C16346" w:rsidRDefault="00C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8530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D"/>
    <w:rsid w:val="0000331A"/>
    <w:rsid w:val="00150D7E"/>
    <w:rsid w:val="00167DCC"/>
    <w:rsid w:val="001C22E3"/>
    <w:rsid w:val="001D5B1E"/>
    <w:rsid w:val="004842F0"/>
    <w:rsid w:val="004E070D"/>
    <w:rsid w:val="0060654D"/>
    <w:rsid w:val="0067208E"/>
    <w:rsid w:val="007064BA"/>
    <w:rsid w:val="00820A4B"/>
    <w:rsid w:val="00821C80"/>
    <w:rsid w:val="008C492D"/>
    <w:rsid w:val="00936CFB"/>
    <w:rsid w:val="0095247D"/>
    <w:rsid w:val="00980415"/>
    <w:rsid w:val="009C437A"/>
    <w:rsid w:val="00AA594F"/>
    <w:rsid w:val="00B11EA3"/>
    <w:rsid w:val="00B41A5F"/>
    <w:rsid w:val="00B551AF"/>
    <w:rsid w:val="00C16346"/>
    <w:rsid w:val="00C349E8"/>
    <w:rsid w:val="00D52F5E"/>
    <w:rsid w:val="00D578D6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ED9F7"/>
  <w15:chartTrackingRefBased/>
  <w15:docId w15:val="{FCB36496-9706-4FF6-A35C-E3617818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3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184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6</cp:revision>
  <cp:lastPrinted>2000-12-12T17:01:00Z</cp:lastPrinted>
  <dcterms:created xsi:type="dcterms:W3CDTF">2021-03-02T12:07:00Z</dcterms:created>
  <dcterms:modified xsi:type="dcterms:W3CDTF">2021-03-02T13:05:00Z</dcterms:modified>
</cp:coreProperties>
</file>