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A56" w:rsidRPr="0082137E" w:rsidRDefault="00944A56" w:rsidP="0082137E">
      <w:pPr>
        <w:jc w:val="center"/>
        <w:rPr>
          <w:b/>
        </w:rPr>
      </w:pPr>
      <w:r w:rsidRPr="0082137E">
        <w:rPr>
          <w:b/>
        </w:rPr>
        <w:t>Umowa Nr ....................</w:t>
      </w:r>
      <w:r w:rsidRPr="007A5835">
        <w:rPr>
          <w:b/>
        </w:rPr>
        <w:t xml:space="preserve"> </w:t>
      </w:r>
    </w:p>
    <w:p w:rsidR="00944A56" w:rsidRPr="0082137E" w:rsidRDefault="00944A56" w:rsidP="0082137E">
      <w:pPr>
        <w:jc w:val="center"/>
        <w:rPr>
          <w:b/>
        </w:rPr>
      </w:pPr>
    </w:p>
    <w:p w:rsidR="00944A56" w:rsidRDefault="00944A56" w:rsidP="0082137E">
      <w:pPr>
        <w:jc w:val="both"/>
      </w:pPr>
    </w:p>
    <w:p w:rsidR="00944A56" w:rsidRPr="0082137E" w:rsidRDefault="00944A56" w:rsidP="0082137E">
      <w:r>
        <w:t>Zawarta</w:t>
      </w:r>
      <w:r w:rsidRPr="0082137E">
        <w:t xml:space="preserve">  w Warszawie w dniu </w:t>
      </w:r>
      <w:r>
        <w:t xml:space="preserve"> ……………… r. pomiędzy:</w:t>
      </w:r>
    </w:p>
    <w:p w:rsidR="00944A56" w:rsidRDefault="00944A56" w:rsidP="0082137E">
      <w:r>
        <w:t>…………………………</w:t>
      </w:r>
    </w:p>
    <w:p w:rsidR="00944A56" w:rsidRDefault="00944A56" w:rsidP="0082137E">
      <w:r>
        <w:t>……………………………</w:t>
      </w:r>
    </w:p>
    <w:p w:rsidR="00944A56" w:rsidRDefault="00944A56" w:rsidP="0082137E">
      <w:r>
        <w:t>NIP ………………. REGON:</w:t>
      </w:r>
    </w:p>
    <w:p w:rsidR="00944A56" w:rsidRPr="0082137E" w:rsidRDefault="00944A56" w:rsidP="0082137E">
      <w:pPr>
        <w:jc w:val="both"/>
      </w:pPr>
      <w:r w:rsidRPr="0082137E">
        <w:t xml:space="preserve">działającą na podstawie wpisu do Krajowego Rejestru Sądowego prowadzonego przez </w:t>
      </w:r>
      <w:r>
        <w:t>Sąd ……………….</w:t>
      </w:r>
    </w:p>
    <w:p w:rsidR="00944A56" w:rsidRPr="0082137E" w:rsidRDefault="00944A56" w:rsidP="0082137E">
      <w:pPr>
        <w:jc w:val="both"/>
      </w:pPr>
      <w:r w:rsidRPr="0082137E">
        <w:t>zwaną dalej „Wykonawcą</w:t>
      </w:r>
      <w:r>
        <w:t>”</w:t>
      </w:r>
    </w:p>
    <w:p w:rsidR="00944A56" w:rsidRPr="0082137E" w:rsidRDefault="00944A56" w:rsidP="0082137E">
      <w:pPr>
        <w:jc w:val="both"/>
      </w:pPr>
      <w:r>
        <w:t>Reprezentowaną</w:t>
      </w:r>
      <w:r w:rsidRPr="0082137E">
        <w:t xml:space="preserve"> przez</w:t>
      </w:r>
      <w:r>
        <w:t>:</w:t>
      </w:r>
    </w:p>
    <w:p w:rsidR="00944A56" w:rsidRPr="0082137E" w:rsidRDefault="00944A56" w:rsidP="0082137E">
      <w:pPr>
        <w:jc w:val="both"/>
      </w:pPr>
      <w:r>
        <w:t>…………………….</w:t>
      </w:r>
    </w:p>
    <w:p w:rsidR="00944A56" w:rsidRPr="0082137E" w:rsidRDefault="00944A56" w:rsidP="0082137E">
      <w:pPr>
        <w:jc w:val="both"/>
      </w:pPr>
      <w:r w:rsidRPr="0082137E">
        <w:t>a</w:t>
      </w:r>
    </w:p>
    <w:p w:rsidR="00944A56" w:rsidRPr="0082137E" w:rsidRDefault="00944A56" w:rsidP="0082137E">
      <w:pPr>
        <w:jc w:val="both"/>
      </w:pPr>
      <w:r w:rsidRPr="0082137E">
        <w:t xml:space="preserve">Centralnym Szpitalem Klinicznym Ministerstwa Spraw Wewnętrznych i Administracji </w:t>
      </w:r>
      <w:r>
        <w:br/>
      </w:r>
      <w:r w:rsidRPr="0082137E">
        <w:t>w Warszawie</w:t>
      </w:r>
      <w:r w:rsidRPr="0082137E">
        <w:rPr>
          <w:color w:val="FF0000"/>
        </w:rPr>
        <w:t xml:space="preserve"> </w:t>
      </w:r>
      <w:r w:rsidRPr="00553DAD">
        <w:rPr>
          <w:color w:val="000000"/>
        </w:rPr>
        <w:t>z siedzibą przy</w:t>
      </w:r>
      <w:r w:rsidRPr="0082137E">
        <w:t xml:space="preserve"> ul. Wołoska 137, 02-507 Warszawa</w:t>
      </w:r>
    </w:p>
    <w:p w:rsidR="00944A56" w:rsidRPr="0082137E" w:rsidRDefault="00944A56" w:rsidP="0082137E">
      <w:pPr>
        <w:jc w:val="both"/>
      </w:pPr>
      <w:r w:rsidRPr="0082137E">
        <w:t xml:space="preserve">wpisanym do rejestru stowarzyszeń, innych organizacji społecznych i zawodowych, fundacji oraz publicznych zakładów opieki zdrowotnej prowadzonego przez Sąd Rejonowy dla m. st. Warszawy, XIII Wydział Gospodarczy Krajowego Rejestru Sądowego, pod numerem </w:t>
      </w:r>
      <w:r>
        <w:t xml:space="preserve">   </w:t>
      </w:r>
      <w:r w:rsidRPr="0082137E">
        <w:t>KRS 0000133822, NIP 521-29-25-596, REGON 006472651</w:t>
      </w:r>
    </w:p>
    <w:p w:rsidR="00944A56" w:rsidRPr="0082137E" w:rsidRDefault="00944A56" w:rsidP="0082137E">
      <w:pPr>
        <w:jc w:val="both"/>
      </w:pPr>
      <w:r w:rsidRPr="0082137E">
        <w:t>zwanym dalej „Zamawiającym”</w:t>
      </w:r>
    </w:p>
    <w:p w:rsidR="00944A56" w:rsidRPr="0082137E" w:rsidRDefault="00944A56" w:rsidP="0082137E">
      <w:pPr>
        <w:jc w:val="both"/>
      </w:pPr>
      <w:r w:rsidRPr="0082137E">
        <w:t>reprezentowanym przez:</w:t>
      </w:r>
    </w:p>
    <w:p w:rsidR="00944A56" w:rsidRDefault="00944A56" w:rsidP="0082137E">
      <w:pPr>
        <w:jc w:val="both"/>
      </w:pPr>
      <w:r>
        <w:t xml:space="preserve"> </w:t>
      </w:r>
      <w:r w:rsidRPr="002E0E0B">
        <w:t>…………………………….</w:t>
      </w:r>
    </w:p>
    <w:p w:rsidR="00944A56" w:rsidRDefault="00944A56" w:rsidP="0082137E">
      <w:pPr>
        <w:jc w:val="both"/>
      </w:pPr>
    </w:p>
    <w:p w:rsidR="00944A56" w:rsidRPr="0082137E" w:rsidRDefault="00944A56" w:rsidP="0082137E">
      <w:pPr>
        <w:widowControl w:val="0"/>
        <w:adjustRightInd w:val="0"/>
        <w:textAlignment w:val="baseline"/>
      </w:pPr>
      <w:r>
        <w:t xml:space="preserve">W wyniku rozstrzygnięcia postępowania przetargowego na </w:t>
      </w:r>
      <w:r>
        <w:rPr>
          <w:bCs/>
          <w:iCs/>
        </w:rPr>
        <w:t>……………………………………………………………………………….</w:t>
      </w:r>
      <w:r>
        <w:t xml:space="preserve">w trybie </w:t>
      </w:r>
      <w:r w:rsidRPr="00D01EB7">
        <w:t>przetargu nieograniczonego</w:t>
      </w:r>
      <w:r w:rsidRPr="0082137E">
        <w:rPr>
          <w:b/>
        </w:rPr>
        <w:t xml:space="preserve"> </w:t>
      </w:r>
      <w:r w:rsidRPr="0082137E">
        <w:t xml:space="preserve">na podstawie art. </w:t>
      </w:r>
      <w:r>
        <w:t>132 -139</w:t>
      </w:r>
      <w:r w:rsidRPr="0082137E">
        <w:t xml:space="preserve"> ustawy z dnia </w:t>
      </w:r>
      <w:r>
        <w:t xml:space="preserve">11 września </w:t>
      </w:r>
      <w:r w:rsidRPr="0082137E">
        <w:t>20</w:t>
      </w:r>
      <w:r>
        <w:t>19</w:t>
      </w:r>
      <w:r w:rsidRPr="0082137E">
        <w:t xml:space="preserve"> </w:t>
      </w:r>
      <w:r>
        <w:t>r.</w:t>
      </w:r>
      <w:r w:rsidRPr="0082137E">
        <w:t xml:space="preserve"> Prawo zamówień publicznych </w:t>
      </w:r>
      <w:r>
        <w:t>(</w:t>
      </w:r>
      <w:r w:rsidRPr="0082137E">
        <w:t xml:space="preserve">Dz. U. z 2019 poz. </w:t>
      </w:r>
      <w:r>
        <w:t>2019 ze</w:t>
      </w:r>
      <w:r>
        <w:rPr>
          <w:color w:val="000000"/>
        </w:rPr>
        <w:t xml:space="preserve"> zm.), </w:t>
      </w:r>
      <w:r w:rsidRPr="00553DAD">
        <w:rPr>
          <w:color w:val="000000"/>
        </w:rPr>
        <w:t>zwanej dalej „ustawą</w:t>
      </w:r>
      <w:r>
        <w:rPr>
          <w:color w:val="000000"/>
        </w:rPr>
        <w:t xml:space="preserve"> Pzp</w:t>
      </w:r>
      <w:r w:rsidRPr="00553DAD">
        <w:rPr>
          <w:color w:val="000000"/>
        </w:rPr>
        <w:t>”,</w:t>
      </w:r>
      <w:r>
        <w:t xml:space="preserve"> strony zawierają umowę następującej treści. </w:t>
      </w:r>
    </w:p>
    <w:p w:rsidR="00944A56" w:rsidRPr="00F83710" w:rsidRDefault="00944A56" w:rsidP="0082137E">
      <w:pPr>
        <w:jc w:val="both"/>
        <w:rPr>
          <w:sz w:val="16"/>
          <w:szCs w:val="16"/>
        </w:rPr>
      </w:pPr>
    </w:p>
    <w:p w:rsidR="00944A56" w:rsidRPr="00054B83" w:rsidRDefault="00944A56" w:rsidP="00054B83">
      <w:pPr>
        <w:jc w:val="center"/>
        <w:rPr>
          <w:b/>
        </w:rPr>
      </w:pPr>
      <w:r w:rsidRPr="007A5835">
        <w:rPr>
          <w:b/>
        </w:rPr>
        <w:t>§</w:t>
      </w:r>
      <w:r>
        <w:rPr>
          <w:b/>
        </w:rPr>
        <w:t>1</w:t>
      </w:r>
    </w:p>
    <w:p w:rsidR="00944A56" w:rsidRPr="0082137E" w:rsidRDefault="00944A56" w:rsidP="001E1176">
      <w:pPr>
        <w:numPr>
          <w:ilvl w:val="0"/>
          <w:numId w:val="3"/>
        </w:numPr>
        <w:jc w:val="both"/>
      </w:pPr>
      <w:r w:rsidRPr="0082137E">
        <w:t>Przedmiotem umowy jest</w:t>
      </w:r>
      <w:r w:rsidRPr="00436027">
        <w:t xml:space="preserve"> zakup</w:t>
      </w:r>
      <w:r w:rsidRPr="0082137E">
        <w:t xml:space="preserve"> i </w:t>
      </w:r>
      <w:r w:rsidRPr="00436027">
        <w:t xml:space="preserve">sukcesywna dostawa </w:t>
      </w:r>
      <w:r>
        <w:t>(</w:t>
      </w:r>
      <w:r w:rsidRPr="0082137E">
        <w:t xml:space="preserve">w tym transport, ubezpieczenie na czas transportu, załadunek i rozładunek w miejscu </w:t>
      </w:r>
      <w:r>
        <w:rPr>
          <w:bCs/>
          <w:iCs/>
        </w:rPr>
        <w:t>dostawy</w:t>
      </w:r>
      <w:r w:rsidRPr="0082137E">
        <w:t>) nowych</w:t>
      </w:r>
      <w:r w:rsidRPr="006E02DE">
        <w:rPr>
          <w:bCs/>
          <w:iCs/>
        </w:rPr>
        <w:t>:</w:t>
      </w:r>
      <w:r>
        <w:rPr>
          <w:bCs/>
          <w:iCs/>
        </w:rPr>
        <w:t xml:space="preserve"> </w:t>
      </w:r>
      <w:r w:rsidRPr="00A950B9">
        <w:rPr>
          <w:b/>
        </w:rPr>
        <w:t>………………………</w:t>
      </w:r>
      <w:r w:rsidRPr="00436027">
        <w:rPr>
          <w:color w:val="FF0000"/>
        </w:rPr>
        <w:t xml:space="preserve"> </w:t>
      </w:r>
      <w:r w:rsidRPr="00436027">
        <w:rPr>
          <w:color w:val="000000"/>
        </w:rPr>
        <w:t>zwanych dalej „asortymentem”,</w:t>
      </w:r>
      <w:r w:rsidRPr="00436027">
        <w:rPr>
          <w:b/>
          <w:color w:val="000000"/>
        </w:rPr>
        <w:t xml:space="preserve"> </w:t>
      </w:r>
      <w:r w:rsidRPr="00436027">
        <w:t xml:space="preserve">wg zadania nr …… i </w:t>
      </w:r>
      <w:r w:rsidRPr="0082137E">
        <w:t>zgodnie z załącznikiem nr 1 do umowy</w:t>
      </w:r>
      <w:r>
        <w:t>.</w:t>
      </w:r>
      <w:r w:rsidRPr="00436027">
        <w:t>.</w:t>
      </w:r>
      <w:r w:rsidRPr="0082137E">
        <w:t xml:space="preserve"> </w:t>
      </w:r>
      <w:r>
        <w:t>W ramach przedmiotu umowy Wykonawca zobowiązuje się dostarczyć Zamawiającemu także wszelkie wymagane dokumenty dotyczące asortymentu.</w:t>
      </w:r>
      <w:r w:rsidRPr="000033BA">
        <w:t xml:space="preserve"> </w:t>
      </w:r>
      <w:r>
        <w:t>Brak dostarczenia któregokolwiek z wymaganych dokumentów zwalnia Zamawiającego z obowiązku odbioru dostarczonego asortymentu, a co za tym idzie – od podpisania protokołu odbioru asortymentu.</w:t>
      </w:r>
    </w:p>
    <w:p w:rsidR="00944A56" w:rsidRPr="0082137E" w:rsidRDefault="00944A56" w:rsidP="001E1176">
      <w:pPr>
        <w:numPr>
          <w:ilvl w:val="0"/>
          <w:numId w:val="3"/>
        </w:numPr>
        <w:jc w:val="both"/>
      </w:pPr>
      <w:r w:rsidRPr="0082137E">
        <w:t xml:space="preserve">Ceny określone w załączniku nr 1 będą obowiązywać przez </w:t>
      </w:r>
      <w:r>
        <w:t>cały</w:t>
      </w:r>
      <w:r w:rsidRPr="00436027">
        <w:t xml:space="preserve"> </w:t>
      </w:r>
      <w:r w:rsidRPr="0082137E">
        <w:t>okres trwania umowy</w:t>
      </w:r>
      <w:r w:rsidRPr="00436027">
        <w:t xml:space="preserve"> </w:t>
      </w:r>
      <w:r>
        <w:t>i mogą być zmienione tylko w drodze pisemnego aneksu podpisanego przez obie Strony zgodnie z niniejszą Umową, pod rygorem nieważności.</w:t>
      </w:r>
    </w:p>
    <w:p w:rsidR="00944A56" w:rsidRPr="00984B62" w:rsidRDefault="00944A56" w:rsidP="001E1176">
      <w:pPr>
        <w:numPr>
          <w:ilvl w:val="0"/>
          <w:numId w:val="3"/>
        </w:numPr>
        <w:jc w:val="both"/>
        <w:rPr>
          <w:sz w:val="24"/>
        </w:rPr>
      </w:pPr>
      <w:r w:rsidRPr="0082137E">
        <w:t xml:space="preserve">W przypadku gdy Umowa zawarta jest na więcej niż jedno zadanie zapisy umowne stosuje się do każdego zadania odrębnie, </w:t>
      </w:r>
      <w:r>
        <w:t>na które Wykonawca złożył ofertę Zamawiającemu</w:t>
      </w:r>
      <w:r w:rsidRPr="0082137E">
        <w:t xml:space="preserve">. </w:t>
      </w:r>
    </w:p>
    <w:p w:rsidR="00944A56" w:rsidRPr="00984B62" w:rsidRDefault="00944A56" w:rsidP="001E1176">
      <w:pPr>
        <w:numPr>
          <w:ilvl w:val="0"/>
          <w:numId w:val="3"/>
        </w:numPr>
        <w:jc w:val="both"/>
        <w:rPr>
          <w:sz w:val="24"/>
        </w:rPr>
      </w:pPr>
      <w:r>
        <w:t>Oferta Wykonawcy stanowi integralną część Umowy.</w:t>
      </w:r>
    </w:p>
    <w:p w:rsidR="00944A56" w:rsidRPr="00984B62" w:rsidRDefault="00944A56" w:rsidP="00984B62">
      <w:pPr>
        <w:jc w:val="both"/>
        <w:rPr>
          <w:sz w:val="16"/>
        </w:rPr>
      </w:pPr>
    </w:p>
    <w:p w:rsidR="00944A56" w:rsidRPr="00054B83" w:rsidRDefault="00944A56" w:rsidP="00054B83">
      <w:pPr>
        <w:jc w:val="center"/>
        <w:rPr>
          <w:b/>
        </w:rPr>
      </w:pPr>
      <w:r>
        <w:rPr>
          <w:b/>
        </w:rPr>
        <w:t>§ 2</w:t>
      </w:r>
    </w:p>
    <w:p w:rsidR="00944A56" w:rsidRPr="0082137E" w:rsidRDefault="00944A56" w:rsidP="001E1176">
      <w:pPr>
        <w:numPr>
          <w:ilvl w:val="0"/>
          <w:numId w:val="4"/>
        </w:numPr>
        <w:jc w:val="both"/>
      </w:pPr>
      <w:r w:rsidRPr="0082137E">
        <w:t xml:space="preserve">Czas trwania umowy </w:t>
      </w:r>
      <w:r>
        <w:t>12</w:t>
      </w:r>
      <w:r w:rsidRPr="00984B62">
        <w:t xml:space="preserve"> miesięcy</w:t>
      </w:r>
      <w:r w:rsidRPr="0082137E">
        <w:t xml:space="preserve"> </w:t>
      </w:r>
      <w:r>
        <w:t xml:space="preserve"> </w:t>
      </w:r>
      <w:r w:rsidRPr="0082137E">
        <w:t>od dnia zawarcia umowy, z zastrzeżeniem ust.</w:t>
      </w:r>
      <w:r>
        <w:t xml:space="preserve"> </w:t>
      </w:r>
      <w:r w:rsidRPr="0082137E">
        <w:t>2.</w:t>
      </w:r>
      <w:r>
        <w:t xml:space="preserve"> </w:t>
      </w:r>
      <w:r w:rsidRPr="00D01EB7">
        <w:rPr>
          <w:i/>
        </w:rPr>
        <w:t xml:space="preserve"> </w:t>
      </w:r>
    </w:p>
    <w:p w:rsidR="00944A56" w:rsidRPr="0082137E" w:rsidRDefault="00944A56" w:rsidP="001E1176">
      <w:pPr>
        <w:numPr>
          <w:ilvl w:val="0"/>
          <w:numId w:val="4"/>
        </w:numPr>
        <w:jc w:val="both"/>
      </w:pPr>
      <w:r w:rsidRPr="0082137E">
        <w:t xml:space="preserve">Umowa ulega rozwiązaniu z </w:t>
      </w:r>
      <w:r>
        <w:t>następnym dniem po</w:t>
      </w:r>
      <w:r w:rsidRPr="0082137E">
        <w:t xml:space="preserve"> </w:t>
      </w:r>
      <w:r>
        <w:t xml:space="preserve"> osiągnięciu</w:t>
      </w:r>
      <w:r w:rsidRPr="0082137E">
        <w:t xml:space="preserve"> łącznej wartości określonej w § 3 ust. </w:t>
      </w:r>
      <w:r>
        <w:t>3</w:t>
      </w:r>
      <w:r w:rsidRPr="0082137E">
        <w:t xml:space="preserve"> (</w:t>
      </w:r>
      <w:r>
        <w:t xml:space="preserve">z uwzględnieniem kwot wynagrodzenia ujętych w prawidłowo wystawionych fakturach w ramach umowy) </w:t>
      </w:r>
      <w:r w:rsidRPr="0082137E">
        <w:br/>
        <w:t xml:space="preserve">o ile nie upłynął </w:t>
      </w:r>
      <w:r>
        <w:t xml:space="preserve"> </w:t>
      </w:r>
      <w:r w:rsidRPr="0082137E">
        <w:t xml:space="preserve">termin określony w ust.1. </w:t>
      </w:r>
      <w:r>
        <w:t>Stopień wykorzystania łącznej wartości umowy monitoruje Zamawiający</w:t>
      </w:r>
      <w:r w:rsidRPr="0082137E">
        <w:t>.</w:t>
      </w:r>
    </w:p>
    <w:p w:rsidR="00944A56" w:rsidRDefault="00944A56" w:rsidP="001E1176">
      <w:pPr>
        <w:numPr>
          <w:ilvl w:val="0"/>
          <w:numId w:val="4"/>
        </w:numPr>
        <w:jc w:val="both"/>
      </w:pPr>
      <w:r w:rsidRPr="0082137E">
        <w:t xml:space="preserve">Umowa będzie realizowana sukcesywnie </w:t>
      </w:r>
      <w:r>
        <w:t>na podstawie zamówień przekazywanych Wykonawcy zgodnie z § 5.</w:t>
      </w:r>
    </w:p>
    <w:p w:rsidR="00944A56" w:rsidRPr="0082137E" w:rsidRDefault="00944A56" w:rsidP="003B7C52">
      <w:pPr>
        <w:ind w:left="340"/>
        <w:jc w:val="both"/>
      </w:pPr>
    </w:p>
    <w:p w:rsidR="00944A56" w:rsidRPr="0082137E" w:rsidRDefault="00944A56" w:rsidP="00984B62">
      <w:pPr>
        <w:rPr>
          <w:b/>
        </w:rPr>
      </w:pPr>
    </w:p>
    <w:p w:rsidR="00944A56" w:rsidRPr="00054B83" w:rsidRDefault="00944A56" w:rsidP="00054B83">
      <w:pPr>
        <w:jc w:val="center"/>
        <w:rPr>
          <w:b/>
        </w:rPr>
      </w:pPr>
      <w:r>
        <w:rPr>
          <w:b/>
        </w:rPr>
        <w:t>§ 3</w:t>
      </w:r>
    </w:p>
    <w:p w:rsidR="00944A56" w:rsidRPr="00054B83" w:rsidRDefault="00944A56" w:rsidP="00054B83">
      <w:pPr>
        <w:numPr>
          <w:ilvl w:val="0"/>
          <w:numId w:val="18"/>
        </w:numPr>
        <w:tabs>
          <w:tab w:val="clear" w:pos="720"/>
        </w:tabs>
        <w:ind w:left="360"/>
        <w:jc w:val="both"/>
      </w:pPr>
      <w:r w:rsidRPr="0082137E">
        <w:t xml:space="preserve">Wartość umowy </w:t>
      </w:r>
      <w:r>
        <w:t xml:space="preserve">(wynagrodzenie Wykonawcy) </w:t>
      </w:r>
      <w:r w:rsidRPr="0082137E">
        <w:t xml:space="preserve">została ustalona na podstawie cen jednostkowych przedstawionych </w:t>
      </w:r>
      <w:r>
        <w:t xml:space="preserve">w Ofercie Wykonawcy zawartej </w:t>
      </w:r>
      <w:r w:rsidRPr="005C4DD7">
        <w:t xml:space="preserve"> </w:t>
      </w:r>
      <w:r w:rsidRPr="0082137E">
        <w:t>w załączniku nr 1 do umowy.</w:t>
      </w:r>
    </w:p>
    <w:p w:rsidR="00944A56" w:rsidRPr="00645F04" w:rsidRDefault="00944A56" w:rsidP="001E1176">
      <w:pPr>
        <w:numPr>
          <w:ilvl w:val="0"/>
          <w:numId w:val="18"/>
        </w:numPr>
        <w:tabs>
          <w:tab w:val="clear" w:pos="720"/>
        </w:tabs>
        <w:ind w:left="360"/>
        <w:jc w:val="both"/>
      </w:pPr>
      <w:r w:rsidRPr="0082137E">
        <w:t xml:space="preserve">Wartość </w:t>
      </w:r>
      <w:r w:rsidRPr="00645F04">
        <w:t>umowy na zadanie … wynosi:</w:t>
      </w:r>
    </w:p>
    <w:p w:rsidR="00944A56" w:rsidRPr="0083170F" w:rsidRDefault="00944A56" w:rsidP="0082137E">
      <w:pPr>
        <w:ind w:left="360"/>
        <w:jc w:val="both"/>
      </w:pPr>
      <w:r w:rsidRPr="00C64985">
        <w:t>Zadanie …..</w:t>
      </w:r>
      <w:r w:rsidRPr="00C64985">
        <w:rPr>
          <w:lang w:eastAsia="ar-SA"/>
        </w:rPr>
        <w:t>n</w:t>
      </w:r>
      <w:r w:rsidRPr="00950C09">
        <w:rPr>
          <w:lang w:eastAsia="ar-SA"/>
        </w:rPr>
        <w:t xml:space="preserve">etto </w:t>
      </w:r>
      <w:r w:rsidRPr="0048383F">
        <w:rPr>
          <w:lang w:eastAsia="ar-SA"/>
        </w:rPr>
        <w:t xml:space="preserve">do kwoty </w:t>
      </w:r>
      <w:r w:rsidRPr="006B5038">
        <w:rPr>
          <w:lang w:eastAsia="ar-SA"/>
        </w:rPr>
        <w:t xml:space="preserve">………………….. </w:t>
      </w:r>
      <w:r w:rsidRPr="006B5038">
        <w:t xml:space="preserve">PLN </w:t>
      </w:r>
      <w:r w:rsidRPr="0083170F">
        <w:t xml:space="preserve">(słownie: ...................................................) + podatek VAT, </w:t>
      </w:r>
    </w:p>
    <w:p w:rsidR="00944A56" w:rsidRPr="0083170F" w:rsidRDefault="00944A56" w:rsidP="0082137E">
      <w:pPr>
        <w:ind w:firstLine="360"/>
        <w:jc w:val="both"/>
      </w:pPr>
      <w:r w:rsidRPr="0083170F">
        <w:t xml:space="preserve">brutto </w:t>
      </w:r>
      <w:r w:rsidRPr="0083170F">
        <w:rPr>
          <w:lang w:eastAsia="ar-SA"/>
        </w:rPr>
        <w:t>…………………..</w:t>
      </w:r>
      <w:r w:rsidRPr="0083170F">
        <w:t xml:space="preserve"> PLN (słownie: ....................................... ).</w:t>
      </w:r>
    </w:p>
    <w:p w:rsidR="00944A56" w:rsidRPr="0082137E" w:rsidRDefault="00944A56" w:rsidP="001E1176">
      <w:pPr>
        <w:numPr>
          <w:ilvl w:val="0"/>
          <w:numId w:val="18"/>
        </w:numPr>
        <w:tabs>
          <w:tab w:val="clear" w:pos="720"/>
        </w:tabs>
        <w:ind w:left="360"/>
        <w:jc w:val="both"/>
      </w:pPr>
      <w:r w:rsidRPr="0082137E">
        <w:t>Strony uzgadniają, że łączna wartość umowy wynosi:</w:t>
      </w:r>
    </w:p>
    <w:p w:rsidR="00944A56" w:rsidRPr="0082137E" w:rsidRDefault="00944A56" w:rsidP="0082137E">
      <w:pPr>
        <w:ind w:left="360"/>
        <w:jc w:val="both"/>
      </w:pPr>
      <w:r w:rsidRPr="0083170F">
        <w:rPr>
          <w:lang w:eastAsia="ar-SA"/>
        </w:rPr>
        <w:t>N</w:t>
      </w:r>
      <w:r w:rsidRPr="00645F04">
        <w:rPr>
          <w:lang w:eastAsia="ar-SA"/>
        </w:rPr>
        <w:t>etto</w:t>
      </w:r>
      <w:r w:rsidRPr="0083170F">
        <w:rPr>
          <w:lang w:eastAsia="ar-SA"/>
        </w:rPr>
        <w:t xml:space="preserve"> do kwoty </w:t>
      </w:r>
      <w:r w:rsidRPr="00645F04">
        <w:rPr>
          <w:lang w:eastAsia="ar-SA"/>
        </w:rPr>
        <w:t xml:space="preserve"> ………………….. </w:t>
      </w:r>
      <w:r w:rsidRPr="00645F04">
        <w:t>PLN (słownie: ...................................................)</w:t>
      </w:r>
      <w:r w:rsidRPr="0082137E">
        <w:t xml:space="preserve"> + podatek VAT, </w:t>
      </w:r>
    </w:p>
    <w:p w:rsidR="00944A56" w:rsidRPr="0082137E" w:rsidRDefault="00944A56" w:rsidP="0082137E">
      <w:pPr>
        <w:ind w:firstLine="360"/>
        <w:jc w:val="both"/>
      </w:pPr>
      <w:r w:rsidRPr="0082137E">
        <w:t xml:space="preserve">brutto </w:t>
      </w:r>
      <w:r>
        <w:rPr>
          <w:lang w:eastAsia="ar-SA"/>
        </w:rPr>
        <w:t>…………………..</w:t>
      </w:r>
      <w:r w:rsidRPr="005C4DD7">
        <w:t xml:space="preserve"> </w:t>
      </w:r>
      <w:r w:rsidRPr="0082137E">
        <w:t xml:space="preserve">PLN (słownie: </w:t>
      </w:r>
      <w:r w:rsidRPr="005C4DD7">
        <w:t>...........</w:t>
      </w:r>
      <w:r>
        <w:t>............................ ).</w:t>
      </w:r>
    </w:p>
    <w:p w:rsidR="00944A56" w:rsidRPr="00EB0F44" w:rsidRDefault="00944A56" w:rsidP="00EB0F44">
      <w:pPr>
        <w:jc w:val="both"/>
        <w:rPr>
          <w:b/>
        </w:rPr>
      </w:pPr>
      <w:r>
        <w:rPr>
          <w:noProof/>
        </w:rPr>
        <w:pict>
          <v:line id="Line 2" o:spid="_x0000_s1026" style="position:absolute;left:0;text-align:left;z-index:251658240;visibility:visible" from="9pt,-698.35pt" to="459pt,-69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">
            <o:lock v:ext="edit" shapetype="f"/>
          </v:line>
        </w:pict>
      </w:r>
    </w:p>
    <w:p w:rsidR="00944A56" w:rsidRPr="00EB0F44" w:rsidRDefault="00944A56" w:rsidP="00EB0F44">
      <w:pPr>
        <w:jc w:val="center"/>
        <w:rPr>
          <w:b/>
        </w:rPr>
      </w:pPr>
      <w:r>
        <w:rPr>
          <w:b/>
        </w:rPr>
        <w:t>§ 4</w:t>
      </w:r>
    </w:p>
    <w:p w:rsidR="00944A56" w:rsidRDefault="00944A56" w:rsidP="0082137E">
      <w:pPr>
        <w:jc w:val="both"/>
      </w:pPr>
      <w:r w:rsidRPr="0082137E">
        <w:t>Zamawiający zastrzega sobie prawo zakupu mniejszej ilości asortyment</w:t>
      </w:r>
      <w:r>
        <w:t xml:space="preserve">u niż podany </w:t>
      </w:r>
      <w:r>
        <w:br/>
        <w:t xml:space="preserve">w załączniku </w:t>
      </w:r>
      <w:r w:rsidRPr="0082137E">
        <w:t>nr 1</w:t>
      </w:r>
      <w:r>
        <w:t xml:space="preserve"> do</w:t>
      </w:r>
      <w:r w:rsidRPr="0082137E">
        <w:t xml:space="preserve"> umowy, w przypadku zmniejszenia ilości świadczeń zdrowotnych udzielanych przy użyciu asortymentu. Ograniczenie nie będzie większe niż 30% dla każdego rodzaju </w:t>
      </w:r>
      <w:r>
        <w:t xml:space="preserve"> </w:t>
      </w:r>
      <w:r w:rsidRPr="0082137E">
        <w:t>asortymentu objętego umową. Wykonawca oświadcza, że z tytułu takiego ograniczenia nie przysługują mu żadne roszczenia, w tym finansowe w stosunku do</w:t>
      </w:r>
      <w:r>
        <w:t> </w:t>
      </w:r>
      <w:r w:rsidRPr="0082137E">
        <w:t>Zamawiającego.</w:t>
      </w:r>
    </w:p>
    <w:p w:rsidR="00944A56" w:rsidRPr="0082137E" w:rsidRDefault="00944A56" w:rsidP="0082137E">
      <w:pPr>
        <w:jc w:val="both"/>
      </w:pPr>
    </w:p>
    <w:p w:rsidR="00944A56" w:rsidRPr="0082137E" w:rsidRDefault="00944A56" w:rsidP="0082137E">
      <w:pPr>
        <w:jc w:val="center"/>
        <w:rPr>
          <w:b/>
        </w:rPr>
      </w:pPr>
    </w:p>
    <w:p w:rsidR="00944A56" w:rsidRPr="00EB0F44" w:rsidRDefault="00944A56" w:rsidP="00EB0F44">
      <w:pPr>
        <w:jc w:val="center"/>
        <w:rPr>
          <w:b/>
        </w:rPr>
      </w:pPr>
      <w:r>
        <w:rPr>
          <w:b/>
        </w:rPr>
        <w:t>§ 5</w:t>
      </w:r>
    </w:p>
    <w:p w:rsidR="00944A56" w:rsidRPr="0082137E" w:rsidRDefault="00944A56" w:rsidP="001E1176">
      <w:pPr>
        <w:numPr>
          <w:ilvl w:val="0"/>
          <w:numId w:val="5"/>
        </w:numPr>
        <w:jc w:val="both"/>
      </w:pPr>
      <w:r w:rsidRPr="0082137E">
        <w:t>Zamówienie każdorazowo przekazywane jest Wykonawcy pisemnie (e-mailem) na</w:t>
      </w:r>
      <w:r>
        <w:rPr>
          <w:bCs/>
          <w:iCs/>
        </w:rPr>
        <w:t> </w:t>
      </w:r>
      <w:r w:rsidRPr="0082137E">
        <w:t>podstawie zapotrzebowania Zamawiającego na adres ……………………………….. lub faksem na</w:t>
      </w:r>
      <w:r>
        <w:rPr>
          <w:bCs/>
          <w:iCs/>
        </w:rPr>
        <w:t> </w:t>
      </w:r>
      <w:r w:rsidRPr="0082137E">
        <w:t>nr</w:t>
      </w:r>
      <w:r>
        <w:rPr>
          <w:bCs/>
          <w:iCs/>
        </w:rPr>
        <w:t> </w:t>
      </w:r>
      <w:r w:rsidRPr="007F166B">
        <w:rPr>
          <w:bCs/>
          <w:iCs/>
        </w:rPr>
        <w:t xml:space="preserve">…………………... </w:t>
      </w:r>
      <w:r w:rsidRPr="0082137E">
        <w:t xml:space="preserve">przez Kierownika </w:t>
      </w:r>
      <w:r>
        <w:rPr>
          <w:bCs/>
          <w:iCs/>
        </w:rPr>
        <w:t>Działu</w:t>
      </w:r>
      <w:r w:rsidRPr="0082137E">
        <w:t xml:space="preserve"> Zaopatrzenia Medycznego lub inną osobę upoważnioną z ramienia Zamawiającego.</w:t>
      </w:r>
    </w:p>
    <w:p w:rsidR="00944A56" w:rsidRPr="0082137E" w:rsidRDefault="00944A56" w:rsidP="001E1176">
      <w:pPr>
        <w:numPr>
          <w:ilvl w:val="0"/>
          <w:numId w:val="5"/>
        </w:numPr>
        <w:jc w:val="both"/>
      </w:pPr>
      <w:r w:rsidRPr="0082137E">
        <w:t xml:space="preserve">Termin dostawy </w:t>
      </w:r>
      <w:r>
        <w:rPr>
          <w:bCs/>
          <w:iCs/>
        </w:rPr>
        <w:t xml:space="preserve">do siedziby Zamawiającego </w:t>
      </w:r>
      <w:r w:rsidRPr="0082137E">
        <w:t xml:space="preserve">wynosi  do </w:t>
      </w:r>
      <w:r w:rsidRPr="007F166B">
        <w:rPr>
          <w:b/>
          <w:bCs/>
          <w:iCs/>
        </w:rPr>
        <w:t>….</w:t>
      </w:r>
      <w:r w:rsidRPr="0082137E">
        <w:rPr>
          <w:b/>
        </w:rPr>
        <w:t xml:space="preserve"> dni roboczych</w:t>
      </w:r>
      <w:r w:rsidRPr="0082137E">
        <w:t xml:space="preserve"> od dnia złożenia przez Zamawiającego  zamówienia e-mailem lub faksem, z zastrzeżeniem ust. 3.</w:t>
      </w:r>
    </w:p>
    <w:p w:rsidR="00944A56" w:rsidRPr="0082137E" w:rsidRDefault="00944A56" w:rsidP="001E1176">
      <w:pPr>
        <w:numPr>
          <w:ilvl w:val="0"/>
          <w:numId w:val="5"/>
        </w:numPr>
        <w:jc w:val="both"/>
      </w:pPr>
      <w:r w:rsidRPr="0082137E">
        <w:t xml:space="preserve">W szczególnych wypadkach Zamawiający może złożyć zamówienie oznaczone jako </w:t>
      </w:r>
      <w:r w:rsidRPr="00553DAD">
        <w:rPr>
          <w:bCs/>
          <w:iCs/>
          <w:color w:val="000000"/>
        </w:rPr>
        <w:t>"zamówienie pilne</w:t>
      </w:r>
      <w:r w:rsidRPr="0082137E">
        <w:t xml:space="preserve">". Termin dostawy </w:t>
      </w:r>
      <w:r w:rsidRPr="00553DAD">
        <w:rPr>
          <w:bCs/>
          <w:iCs/>
          <w:color w:val="000000"/>
        </w:rPr>
        <w:t>takiego zamówienia</w:t>
      </w:r>
      <w:r>
        <w:t xml:space="preserve"> do siedziby </w:t>
      </w:r>
      <w:r w:rsidRPr="0082137E">
        <w:t>Zamawiającego wynosi 24 godziny od złożenia zamówienia e-mailem lub faksem</w:t>
      </w:r>
      <w:r>
        <w:rPr>
          <w:bCs/>
          <w:iCs/>
        </w:rPr>
        <w:t>,</w:t>
      </w:r>
      <w:r w:rsidRPr="0082137E">
        <w:t xml:space="preserve"> zgodnie z ust. 1.</w:t>
      </w:r>
    </w:p>
    <w:p w:rsidR="00944A56" w:rsidRPr="0082137E" w:rsidRDefault="00944A56" w:rsidP="001E1176">
      <w:pPr>
        <w:numPr>
          <w:ilvl w:val="0"/>
          <w:numId w:val="5"/>
        </w:numPr>
        <w:jc w:val="both"/>
      </w:pPr>
      <w:r w:rsidRPr="0082137E">
        <w:t>W przypadku stwierdzenia wad ilościowych lub jakościowych asortymentu Zamawiający telefonicznie, a następnie e-mailem lub faksem niezwłocznie zawiadomi Wykonawcę o istniejących wadach, tzw. reklamacja.</w:t>
      </w:r>
    </w:p>
    <w:p w:rsidR="00944A56" w:rsidRPr="0082137E" w:rsidRDefault="00944A56" w:rsidP="001E1176">
      <w:pPr>
        <w:numPr>
          <w:ilvl w:val="0"/>
          <w:numId w:val="5"/>
        </w:numPr>
        <w:jc w:val="both"/>
      </w:pPr>
      <w:r w:rsidRPr="0082137E">
        <w:t>Wykonawca zobowiązany jest do dostarczenia asortymentu wolnego od wad w terminie 2 dni roboczych od chwili zgłoszenia reklamacji. Za termin zgłoszenia reklamacji strony uznają dzień wysyłania e-maila lub faxu, o którym mowa w ust.</w:t>
      </w:r>
      <w:r>
        <w:rPr>
          <w:bCs/>
          <w:iCs/>
        </w:rPr>
        <w:t xml:space="preserve"> </w:t>
      </w:r>
      <w:r w:rsidRPr="0082137E">
        <w:t>4.</w:t>
      </w:r>
    </w:p>
    <w:p w:rsidR="00944A56" w:rsidRPr="0082137E" w:rsidRDefault="00944A56" w:rsidP="001E1176">
      <w:pPr>
        <w:numPr>
          <w:ilvl w:val="0"/>
          <w:numId w:val="5"/>
        </w:numPr>
        <w:jc w:val="both"/>
      </w:pPr>
      <w:r>
        <w:rPr>
          <w:bCs/>
          <w:iCs/>
        </w:rPr>
        <w:t xml:space="preserve">Dostarczony asortyment podlega procedurze przyjęcia przez Zamawiającego (odbiór asortymentu) w miejscu dostawy (w siedzibie Zamawiającego). Przyjęcie asortymentu przez Zamawiającego zostanie za każdym razem </w:t>
      </w:r>
      <w:r w:rsidRPr="00A950B9">
        <w:rPr>
          <w:bCs/>
          <w:iCs/>
        </w:rPr>
        <w:t xml:space="preserve">potwierdzone w formie </w:t>
      </w:r>
      <w:r>
        <w:rPr>
          <w:bCs/>
          <w:iCs/>
        </w:rPr>
        <w:t>podpisu na fakturze</w:t>
      </w:r>
      <w:r w:rsidRPr="00A950B9">
        <w:rPr>
          <w:bCs/>
          <w:iCs/>
        </w:rPr>
        <w:t>. Z</w:t>
      </w:r>
      <w:r>
        <w:rPr>
          <w:bCs/>
          <w:iCs/>
        </w:rPr>
        <w:t xml:space="preserve"> dniem przyjęcia na Zamawiającego przechodzi własność asortymentu oraz ryzyko jego utraty lub uszkodzenia. </w:t>
      </w:r>
      <w:r w:rsidRPr="0082137E">
        <w:t>Zamawiającemu przysługuje prawo odmowy przyjęcia dostarczonego wadliwego asortymentu i żądanie niezwłocznej jego wymiany na wolny od wad w przypadku:</w:t>
      </w:r>
    </w:p>
    <w:p w:rsidR="00944A56" w:rsidRPr="0082137E" w:rsidRDefault="00944A56" w:rsidP="001E1176">
      <w:pPr>
        <w:numPr>
          <w:ilvl w:val="1"/>
          <w:numId w:val="5"/>
        </w:numPr>
        <w:tabs>
          <w:tab w:val="clear" w:pos="1590"/>
          <w:tab w:val="num" w:pos="900"/>
        </w:tabs>
        <w:ind w:left="900" w:hanging="360"/>
        <w:jc w:val="both"/>
      </w:pPr>
      <w:r w:rsidRPr="0082137E">
        <w:t>dostarczenia asortymentu złej jakości lub niezgodnego co do ilości,</w:t>
      </w:r>
    </w:p>
    <w:p w:rsidR="00944A56" w:rsidRPr="0082137E" w:rsidRDefault="00944A56" w:rsidP="001E1176">
      <w:pPr>
        <w:numPr>
          <w:ilvl w:val="1"/>
          <w:numId w:val="5"/>
        </w:numPr>
        <w:tabs>
          <w:tab w:val="clear" w:pos="1590"/>
          <w:tab w:val="num" w:pos="900"/>
        </w:tabs>
        <w:ind w:left="900" w:hanging="360"/>
        <w:jc w:val="both"/>
      </w:pPr>
      <w:r w:rsidRPr="0082137E">
        <w:t>dostarczenia asortymentu niezgodnego z umową.</w:t>
      </w:r>
    </w:p>
    <w:p w:rsidR="00944A56" w:rsidRPr="0082137E" w:rsidRDefault="00944A56" w:rsidP="001E1176">
      <w:pPr>
        <w:numPr>
          <w:ilvl w:val="0"/>
          <w:numId w:val="5"/>
        </w:numPr>
        <w:jc w:val="both"/>
      </w:pPr>
      <w:r w:rsidRPr="0082137E">
        <w:t xml:space="preserve">Zamawiającemu przysługuje prawo odmowy przyjęcia asortymentu dostarczonego z opóźnieniem </w:t>
      </w:r>
      <w:r>
        <w:rPr>
          <w:bCs/>
          <w:iCs/>
        </w:rPr>
        <w:t>w stosunku do terminów wskazanych w ust. 2-3</w:t>
      </w:r>
      <w:r w:rsidRPr="0082137E">
        <w:t>.</w:t>
      </w:r>
    </w:p>
    <w:p w:rsidR="00944A56" w:rsidRPr="0082137E" w:rsidRDefault="00944A56" w:rsidP="001E1176">
      <w:pPr>
        <w:numPr>
          <w:ilvl w:val="0"/>
          <w:numId w:val="5"/>
        </w:numPr>
        <w:jc w:val="both"/>
      </w:pPr>
      <w:r w:rsidRPr="001E4110">
        <w:rPr>
          <w:bCs/>
          <w:iCs/>
          <w:color w:val="000000"/>
        </w:rPr>
        <w:t xml:space="preserve">Odmowa realizacji zamówienia przez Wykonawcę </w:t>
      </w:r>
      <w:r>
        <w:rPr>
          <w:bCs/>
          <w:iCs/>
          <w:color w:val="000000"/>
        </w:rPr>
        <w:t>zgłoszonego zgodnie z Umową lub niedochowanie przez Wykonawcę terminów dostawy określonych w ust. 2 lub ust. 3 lub ust. 5, z przyczyn zawinionych przez Wykonawcę, będzie traktowana</w:t>
      </w:r>
      <w:r w:rsidRPr="001E4110">
        <w:rPr>
          <w:bCs/>
          <w:iCs/>
          <w:color w:val="000000"/>
        </w:rPr>
        <w:t xml:space="preserve"> jako nienależyte wykonanie umowy przez </w:t>
      </w:r>
      <w:r>
        <w:rPr>
          <w:bCs/>
          <w:iCs/>
          <w:color w:val="000000"/>
        </w:rPr>
        <w:t>Wykonawcę i będzie sankcjonowana karą</w:t>
      </w:r>
      <w:r w:rsidRPr="001E4110">
        <w:rPr>
          <w:bCs/>
          <w:iCs/>
          <w:color w:val="000000"/>
        </w:rPr>
        <w:t xml:space="preserve"> umowną, o której mowa w § 9 ust. 1 pkt</w:t>
      </w:r>
      <w:r>
        <w:rPr>
          <w:bCs/>
          <w:iCs/>
          <w:color w:val="000000"/>
        </w:rPr>
        <w:t> </w:t>
      </w:r>
      <w:r w:rsidRPr="001E4110">
        <w:rPr>
          <w:bCs/>
          <w:iCs/>
          <w:color w:val="000000"/>
        </w:rPr>
        <w:t>3</w:t>
      </w:r>
      <w:r>
        <w:rPr>
          <w:bCs/>
          <w:iCs/>
          <w:color w:val="000000"/>
        </w:rPr>
        <w:t xml:space="preserve"> umowy, </w:t>
      </w:r>
      <w:r>
        <w:rPr>
          <w:bCs/>
          <w:iCs/>
        </w:rPr>
        <w:t>a kosztami zakupu interwencyjnego Zamawiający obciąży Wykonawcę</w:t>
      </w:r>
      <w:r w:rsidRPr="001E4110">
        <w:rPr>
          <w:bCs/>
          <w:iCs/>
          <w:color w:val="000000"/>
        </w:rPr>
        <w:t>.</w:t>
      </w:r>
    </w:p>
    <w:p w:rsidR="00944A56" w:rsidRPr="0082137E" w:rsidRDefault="00944A56" w:rsidP="001E1176">
      <w:pPr>
        <w:numPr>
          <w:ilvl w:val="0"/>
          <w:numId w:val="5"/>
        </w:numPr>
        <w:jc w:val="both"/>
      </w:pPr>
      <w:r w:rsidRPr="0082137E">
        <w:t>W przypadku nie zrealizowania zamówienia w terminie</w:t>
      </w:r>
      <w:r>
        <w:t>,</w:t>
      </w:r>
      <w:r w:rsidRPr="0082137E">
        <w:t xml:space="preserve"> o którym mowa w ust. 2</w:t>
      </w:r>
      <w:r>
        <w:rPr>
          <w:bCs/>
          <w:iCs/>
        </w:rPr>
        <w:t xml:space="preserve"> lub</w:t>
      </w:r>
      <w:r w:rsidRPr="0082137E">
        <w:t xml:space="preserve"> 3, </w:t>
      </w:r>
      <w:r w:rsidRPr="001E4110">
        <w:rPr>
          <w:bCs/>
          <w:iCs/>
          <w:color w:val="000000"/>
        </w:rPr>
        <w:t>niedostarczenia asortymentu wolnego od wad w terminie</w:t>
      </w:r>
      <w:r>
        <w:rPr>
          <w:bCs/>
          <w:iCs/>
          <w:color w:val="000000"/>
        </w:rPr>
        <w:t>,</w:t>
      </w:r>
      <w:r w:rsidRPr="001E4110">
        <w:rPr>
          <w:bCs/>
          <w:iCs/>
          <w:color w:val="000000"/>
        </w:rPr>
        <w:t xml:space="preserve"> o którym mowa w ust. </w:t>
      </w:r>
      <w:r>
        <w:rPr>
          <w:bCs/>
          <w:iCs/>
          <w:color w:val="000000"/>
        </w:rPr>
        <w:t>5 lub odmowy realizacji zamówienia, o której mowa w ust. 8,</w:t>
      </w:r>
      <w:r w:rsidRPr="001E4110">
        <w:rPr>
          <w:bCs/>
          <w:iCs/>
          <w:color w:val="000000"/>
        </w:rPr>
        <w:t xml:space="preserve"> </w:t>
      </w:r>
      <w:r w:rsidRPr="0082137E">
        <w:t>Zamawiający zastrzega sobie prawo dokonania zakupu interwencyjnego asortymentu u innego Wykonawcy w ilości  nie</w:t>
      </w:r>
      <w:r>
        <w:rPr>
          <w:bCs/>
          <w:iCs/>
        </w:rPr>
        <w:t> </w:t>
      </w:r>
      <w:r w:rsidRPr="0082137E">
        <w:t>zrealizowanej w terminie dostawy.</w:t>
      </w:r>
    </w:p>
    <w:p w:rsidR="00944A56" w:rsidRPr="0082137E" w:rsidRDefault="00944A56" w:rsidP="001E1176">
      <w:pPr>
        <w:numPr>
          <w:ilvl w:val="0"/>
          <w:numId w:val="5"/>
        </w:numPr>
        <w:jc w:val="both"/>
      </w:pPr>
      <w:r w:rsidRPr="0082137E">
        <w:t xml:space="preserve">W przypadku zakupu interwencyjnego zmniejsza się wartość przedmiotu </w:t>
      </w:r>
      <w:r w:rsidRPr="00C73B86">
        <w:rPr>
          <w:bCs/>
          <w:iCs/>
        </w:rPr>
        <w:t>umowy</w:t>
      </w:r>
      <w:r>
        <w:rPr>
          <w:bCs/>
          <w:iCs/>
        </w:rPr>
        <w:t>,</w:t>
      </w:r>
      <w:r w:rsidRPr="0082137E">
        <w:t xml:space="preserve"> o której mowa </w:t>
      </w:r>
      <w:r>
        <w:rPr>
          <w:bCs/>
          <w:iCs/>
        </w:rPr>
        <w:t xml:space="preserve">w § </w:t>
      </w:r>
      <w:r w:rsidRPr="0082137E">
        <w:t>3 umowy</w:t>
      </w:r>
      <w:r>
        <w:t>,</w:t>
      </w:r>
      <w:r>
        <w:rPr>
          <w:bCs/>
          <w:iCs/>
        </w:rPr>
        <w:t xml:space="preserve"> </w:t>
      </w:r>
      <w:r w:rsidRPr="00C73B86">
        <w:rPr>
          <w:bCs/>
          <w:iCs/>
        </w:rPr>
        <w:t xml:space="preserve"> o wartość tego zakupu.</w:t>
      </w:r>
    </w:p>
    <w:p w:rsidR="00944A56" w:rsidRPr="0082137E" w:rsidRDefault="00944A56" w:rsidP="001E1176">
      <w:pPr>
        <w:numPr>
          <w:ilvl w:val="0"/>
          <w:numId w:val="5"/>
        </w:numPr>
        <w:jc w:val="both"/>
      </w:pPr>
      <w:r w:rsidRPr="0082137E">
        <w:t>W przypadku zakupu interwencyjnego Wykonawca zobowiązany jest do zwrotu Zamawiającemu różnicy pomiędzy ceną zakupu interwency</w:t>
      </w:r>
      <w:r>
        <w:t xml:space="preserve">jnego i ceną wynikającą </w:t>
      </w:r>
      <w:r w:rsidRPr="0082137E">
        <w:t>z umowy oraz innych uzasadnionych kosztów powstałych w wyniku konieczności dokonania zakupu interwencyjnego.</w:t>
      </w:r>
      <w:r w:rsidRPr="00AE7088">
        <w:rPr>
          <w:bCs/>
          <w:iCs/>
        </w:rPr>
        <w:t xml:space="preserve"> </w:t>
      </w:r>
      <w:r w:rsidRPr="0082137E">
        <w:t>W tym zakresie Zamawiający ma prawo potrącić wartość różnicy w cenie oraz innych uzasadnionych kosztów powstałych w wyniku konieczności dokonania zakupu interwencyjnego, o których mowa w zdaniu poprzednim, z wynagrodzeniem należnym Wykonawcy.</w:t>
      </w:r>
    </w:p>
    <w:p w:rsidR="00944A56" w:rsidRPr="0082137E" w:rsidRDefault="00944A56" w:rsidP="001E1176">
      <w:pPr>
        <w:numPr>
          <w:ilvl w:val="0"/>
          <w:numId w:val="5"/>
        </w:numPr>
        <w:jc w:val="both"/>
      </w:pPr>
      <w:r w:rsidRPr="0082137E">
        <w:t>W przypadku uznanych reklamacji oraz innych przyczyn powodujących zwrot towaru, termin zapłaty określony §</w:t>
      </w:r>
      <w:r w:rsidRPr="00C73B86">
        <w:rPr>
          <w:bCs/>
          <w:iCs/>
        </w:rPr>
        <w:t xml:space="preserve"> </w:t>
      </w:r>
      <w:r w:rsidRPr="0082137E">
        <w:t>8 ulegać będzie wydłużeniu o liczbę dni w ciągu których załatwiana była reklamacja, a w przypadku konieczności dokonania korekty faktury za</w:t>
      </w:r>
      <w:r>
        <w:rPr>
          <w:bCs/>
          <w:iCs/>
        </w:rPr>
        <w:t> </w:t>
      </w:r>
      <w:r w:rsidRPr="0082137E">
        <w:t xml:space="preserve">początek terminu płatności o którym mowa § 8  przyjmuje się dzień dostarczenia  korekty faktury. </w:t>
      </w:r>
    </w:p>
    <w:p w:rsidR="00944A56" w:rsidRDefault="00944A56" w:rsidP="001E1176">
      <w:pPr>
        <w:numPr>
          <w:ilvl w:val="0"/>
          <w:numId w:val="5"/>
        </w:numPr>
        <w:jc w:val="both"/>
      </w:pPr>
      <w:r w:rsidRPr="0082137E">
        <w:t>Do odbioru towaru ze strony Zamawiającego upoważniony jest</w:t>
      </w:r>
      <w:r>
        <w:t>:</w:t>
      </w:r>
    </w:p>
    <w:p w:rsidR="00944A56" w:rsidRPr="0082137E" w:rsidRDefault="00944A56" w:rsidP="00984B62">
      <w:pPr>
        <w:ind w:left="340"/>
        <w:jc w:val="both"/>
      </w:pPr>
      <w:r>
        <w:t>-</w:t>
      </w:r>
      <w:r w:rsidRPr="0082137E">
        <w:t xml:space="preserve"> </w:t>
      </w:r>
      <w:r>
        <w:rPr>
          <w:bCs/>
          <w:iCs/>
        </w:rPr>
        <w:t>Tomasz Bieńka</w:t>
      </w:r>
      <w:r w:rsidRPr="0082137E">
        <w:t xml:space="preserve"> lub inna osoba upoważniona tel</w:t>
      </w:r>
      <w:r w:rsidRPr="0082137E">
        <w:rPr>
          <w:bCs/>
          <w:iCs/>
        </w:rPr>
        <w:t>. 22-508-12-55,</w:t>
      </w:r>
      <w:r w:rsidRPr="0082137E">
        <w:t xml:space="preserve"> e-mail </w:t>
      </w:r>
      <w:r w:rsidRPr="0082137E">
        <w:rPr>
          <w:bCs/>
          <w:iCs/>
        </w:rPr>
        <w:t>zaopatrzenie.medyczne@cskmswia.pl.</w:t>
      </w:r>
    </w:p>
    <w:p w:rsidR="00944A56" w:rsidRDefault="00944A56" w:rsidP="001E1176">
      <w:pPr>
        <w:numPr>
          <w:ilvl w:val="0"/>
          <w:numId w:val="5"/>
        </w:numPr>
        <w:jc w:val="both"/>
      </w:pPr>
      <w:r w:rsidRPr="0082137E">
        <w:t>Wykonawca wyznacza do przyjmowania w jego imieniu oświadczeń oraz reprezentowania w sprawach związanych z realizacją  umowy</w:t>
      </w:r>
      <w:r>
        <w:t>:</w:t>
      </w:r>
    </w:p>
    <w:p w:rsidR="00944A56" w:rsidRPr="0082137E" w:rsidRDefault="00944A56" w:rsidP="00984B62">
      <w:pPr>
        <w:ind w:left="340"/>
        <w:jc w:val="both"/>
      </w:pPr>
      <w:r>
        <w:t>-</w:t>
      </w:r>
      <w:r w:rsidRPr="0082137E">
        <w:t xml:space="preserve">  ……………..…………, tel. ……………………, e mail: ………….. ……………………  . </w:t>
      </w:r>
    </w:p>
    <w:p w:rsidR="00944A56" w:rsidRPr="0082137E" w:rsidRDefault="00944A56" w:rsidP="001E1176">
      <w:pPr>
        <w:numPr>
          <w:ilvl w:val="0"/>
          <w:numId w:val="5"/>
        </w:numPr>
        <w:jc w:val="both"/>
      </w:pPr>
      <w:r w:rsidRPr="0082137E">
        <w:t>Umowa nie obejmuje swoim zakresem powierzenia Wykonawcy przetwarzania danych osobowych, co do których Zamawiającemu przysługuje status administratora danych w</w:t>
      </w:r>
      <w:r>
        <w:t> </w:t>
      </w:r>
      <w:r w:rsidRPr="0082137E">
        <w:t xml:space="preserve">rozumieniu przepisów o ochronie danych osobowych, a Wykonawca nie jest uprawniony do takich działań. W przypadku, gdyby okazało się konieczne przetwarzanie danych osobowych, Strony w ciągu 14 dni zawrą umowę o powierzeniu przetwarzania danych osobowych, zgodnie z obowiązującymi przepisami, określając cel i zakres takiego powierzenia. </w:t>
      </w:r>
    </w:p>
    <w:p w:rsidR="00944A56" w:rsidRPr="0082137E" w:rsidRDefault="00944A56" w:rsidP="001E1176">
      <w:pPr>
        <w:numPr>
          <w:ilvl w:val="0"/>
          <w:numId w:val="5"/>
        </w:numPr>
        <w:jc w:val="both"/>
      </w:pPr>
      <w:r w:rsidRPr="0082137E">
        <w:t>Wykonawca zapoznał się i przyjmuje do wiadomości informacje o zasadach przetwarzania jego danych osobowych przez Zamawiającego stanowiące Załącznik nr 3 do Umowy.</w:t>
      </w:r>
    </w:p>
    <w:p w:rsidR="00944A56" w:rsidRPr="00ED6A9C" w:rsidRDefault="00944A56" w:rsidP="0082137E">
      <w:pPr>
        <w:numPr>
          <w:ilvl w:val="0"/>
          <w:numId w:val="5"/>
        </w:numPr>
        <w:jc w:val="both"/>
      </w:pPr>
      <w:r w:rsidRPr="0082137E">
        <w:t xml:space="preserve">Wykonawca zobowiązuje się przekazać i zapoznać pracowników, współpracowników,  konsultantów, doradców lub podwykonawców zaangażowanych w realizację przedmiotu Umowy, z informacjami o zasadach przetwarzania przez Zamawiającego ich danych osobowych. Treść </w:t>
      </w:r>
      <w:r>
        <w:t>klauzul</w:t>
      </w:r>
      <w:r w:rsidRPr="0082137E">
        <w:t xml:space="preserve"> do pracowników, współpracowników konsultantów, doradców lub podwykonawców Wykonawcy stanowi Załącznik nr  </w:t>
      </w:r>
      <w:r>
        <w:t>3</w:t>
      </w:r>
      <w:r w:rsidRPr="0082137E">
        <w:t xml:space="preserve"> do Umowy.</w:t>
      </w:r>
    </w:p>
    <w:p w:rsidR="00944A56" w:rsidRPr="00984B62" w:rsidRDefault="00944A56" w:rsidP="00984B62">
      <w:pPr>
        <w:rPr>
          <w:sz w:val="16"/>
        </w:rPr>
      </w:pPr>
    </w:p>
    <w:p w:rsidR="00944A56" w:rsidRPr="00EB0F44" w:rsidRDefault="00944A56" w:rsidP="00EB0F44">
      <w:pPr>
        <w:jc w:val="center"/>
        <w:rPr>
          <w:b/>
        </w:rPr>
      </w:pPr>
      <w:r>
        <w:rPr>
          <w:b/>
        </w:rPr>
        <w:t>§ 6</w:t>
      </w:r>
    </w:p>
    <w:p w:rsidR="00944A56" w:rsidRPr="0082137E" w:rsidRDefault="00944A56" w:rsidP="001E1176">
      <w:pPr>
        <w:numPr>
          <w:ilvl w:val="0"/>
          <w:numId w:val="6"/>
        </w:numPr>
        <w:jc w:val="both"/>
      </w:pPr>
      <w:r w:rsidRPr="0082137E">
        <w:t xml:space="preserve">Dostarczony asortyment wymieniony w § 1 ust. </w:t>
      </w:r>
      <w:r w:rsidRPr="00C73B86">
        <w:rPr>
          <w:bCs/>
          <w:iCs/>
        </w:rPr>
        <w:t xml:space="preserve">1 musi </w:t>
      </w:r>
      <w:r w:rsidRPr="0082137E">
        <w:t xml:space="preserve">być </w:t>
      </w:r>
      <w:r w:rsidRPr="00C73B86">
        <w:rPr>
          <w:bCs/>
          <w:iCs/>
        </w:rPr>
        <w:t>zgodny</w:t>
      </w:r>
      <w:r w:rsidRPr="0082137E">
        <w:t xml:space="preserve"> z niniejszą umową, SWZ oraz opisem przedmiotu umowy i Ofertą Wykonawcy sporządzoną na wzorze oferty xls,</w:t>
      </w:r>
      <w:r w:rsidRPr="007F166B">
        <w:rPr>
          <w:bCs/>
          <w:iCs/>
        </w:rPr>
        <w:t xml:space="preserve"> </w:t>
      </w:r>
      <w:r w:rsidRPr="0082137E">
        <w:t xml:space="preserve">stanowiącymi załącznik </w:t>
      </w:r>
      <w:r w:rsidRPr="007F166B">
        <w:rPr>
          <w:bCs/>
          <w:iCs/>
        </w:rPr>
        <w:t>nr</w:t>
      </w:r>
      <w:r w:rsidRPr="0082137E">
        <w:t xml:space="preserve"> 1 do niniejszej </w:t>
      </w:r>
      <w:r>
        <w:rPr>
          <w:bCs/>
          <w:iCs/>
        </w:rPr>
        <w:t>Umowy.</w:t>
      </w:r>
    </w:p>
    <w:p w:rsidR="00944A56" w:rsidRPr="0082137E" w:rsidRDefault="00944A56" w:rsidP="001E1176">
      <w:pPr>
        <w:numPr>
          <w:ilvl w:val="0"/>
          <w:numId w:val="6"/>
        </w:numPr>
        <w:jc w:val="both"/>
      </w:pPr>
      <w:r w:rsidRPr="0082137E">
        <w:t>Dostarczony asortyment musi posiadać termin ważności</w:t>
      </w:r>
      <w:r w:rsidRPr="00C73B86">
        <w:rPr>
          <w:bCs/>
          <w:iCs/>
        </w:rPr>
        <w:t xml:space="preserve">, co najmniej </w:t>
      </w:r>
      <w:r>
        <w:rPr>
          <w:bCs/>
          <w:iCs/>
        </w:rPr>
        <w:t>………</w:t>
      </w:r>
      <w:r w:rsidRPr="00C73B86">
        <w:rPr>
          <w:bCs/>
          <w:iCs/>
        </w:rPr>
        <w:t xml:space="preserve"> </w:t>
      </w:r>
      <w:r w:rsidRPr="0082137E">
        <w:t>od daty dostawy.</w:t>
      </w:r>
    </w:p>
    <w:p w:rsidR="00944A56" w:rsidRPr="00ED6A9C" w:rsidRDefault="00944A56" w:rsidP="0082137E">
      <w:pPr>
        <w:numPr>
          <w:ilvl w:val="0"/>
          <w:numId w:val="6"/>
        </w:numPr>
        <w:jc w:val="both"/>
      </w:pPr>
      <w:r w:rsidRPr="0082137E">
        <w:t xml:space="preserve">Wykonawca musi </w:t>
      </w:r>
      <w:r>
        <w:t xml:space="preserve">najpóźniej </w:t>
      </w:r>
      <w:r w:rsidRPr="0082137E">
        <w:t xml:space="preserve">wraz z pierwszą dostawą dostarczyć dokument potwierdzający dokonanie </w:t>
      </w:r>
      <w:r>
        <w:t xml:space="preserve">skutecznego </w:t>
      </w:r>
      <w:r w:rsidRPr="0082137E">
        <w:t>zgłoszenia wyrobu do Prezesa Urzędu Rejestracji Produktów Leczniczych, Wyrobów Medycznych i Produktów Biobójczych zwanego dalej Prezesem Urzędu, lub</w:t>
      </w:r>
      <w:r>
        <w:t> </w:t>
      </w:r>
      <w:r w:rsidRPr="0082137E">
        <w:t xml:space="preserve">dokument potwierdzający dokonanie </w:t>
      </w:r>
      <w:r>
        <w:t xml:space="preserve">skutecznego </w:t>
      </w:r>
      <w:r w:rsidRPr="0082137E">
        <w:t xml:space="preserve">powiadomienia Prezesa Urzędu o wprowadzeniu na terytorium RP wyrobu przeznaczonego do używania na tym terytorium. </w:t>
      </w:r>
      <w:r>
        <w:t>W przeciwnym razie Zamawiający ma prawo odmówić odbioru asortymentu z winy Wykonawcy.</w:t>
      </w:r>
    </w:p>
    <w:p w:rsidR="00944A56" w:rsidRPr="00984B62" w:rsidRDefault="00944A56" w:rsidP="00984B62">
      <w:pPr>
        <w:jc w:val="center"/>
        <w:rPr>
          <w:b/>
        </w:rPr>
      </w:pPr>
    </w:p>
    <w:p w:rsidR="00944A56" w:rsidRPr="00EB0F44" w:rsidRDefault="00944A56" w:rsidP="00EB0F44">
      <w:pPr>
        <w:jc w:val="center"/>
        <w:rPr>
          <w:b/>
        </w:rPr>
      </w:pPr>
      <w:r>
        <w:rPr>
          <w:b/>
        </w:rPr>
        <w:t>§ 7</w:t>
      </w:r>
    </w:p>
    <w:p w:rsidR="00944A56" w:rsidRPr="00984B62" w:rsidRDefault="00944A56" w:rsidP="001E1176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color w:val="000000"/>
          <w:sz w:val="20"/>
        </w:rPr>
      </w:pPr>
      <w:r w:rsidRPr="00984B62">
        <w:rPr>
          <w:color w:val="000000"/>
          <w:sz w:val="20"/>
        </w:rPr>
        <w:t xml:space="preserve">Zamawiający może odstąpić od </w:t>
      </w:r>
      <w:r>
        <w:rPr>
          <w:color w:val="000000"/>
          <w:sz w:val="20"/>
          <w:szCs w:val="20"/>
        </w:rPr>
        <w:t>U</w:t>
      </w:r>
      <w:r w:rsidRPr="00EB0F44">
        <w:rPr>
          <w:color w:val="000000"/>
          <w:sz w:val="20"/>
          <w:szCs w:val="20"/>
        </w:rPr>
        <w:t>mowy</w:t>
      </w:r>
      <w:r w:rsidRPr="00984B62">
        <w:rPr>
          <w:color w:val="000000"/>
          <w:sz w:val="20"/>
        </w:rPr>
        <w:t xml:space="preserve"> w przypadku:</w:t>
      </w:r>
    </w:p>
    <w:p w:rsidR="00944A56" w:rsidRPr="0082137E" w:rsidRDefault="00944A56" w:rsidP="001E1176">
      <w:pPr>
        <w:numPr>
          <w:ilvl w:val="0"/>
          <w:numId w:val="2"/>
        </w:numPr>
        <w:jc w:val="both"/>
      </w:pPr>
      <w:r w:rsidRPr="0082137E">
        <w:t xml:space="preserve">3–krotnego </w:t>
      </w:r>
      <w:r>
        <w:t>przypadku zwłoki</w:t>
      </w:r>
      <w:r w:rsidRPr="0082137E">
        <w:t xml:space="preserve"> w realizacji zamówienia w stosunku do terminu,</w:t>
      </w:r>
      <w:r>
        <w:br/>
      </w:r>
      <w:r w:rsidRPr="0082137E">
        <w:t>o</w:t>
      </w:r>
      <w:r w:rsidRPr="001E4110">
        <w:t xml:space="preserve"> </w:t>
      </w:r>
      <w:r w:rsidRPr="0082137E">
        <w:t xml:space="preserve">którym mowa w § 5 ust. 2 lub ust. 3 </w:t>
      </w:r>
      <w:r>
        <w:t xml:space="preserve"> lub ust. 5</w:t>
      </w:r>
      <w:r w:rsidRPr="0082137E">
        <w:t xml:space="preserve"> w</w:t>
      </w:r>
      <w:r w:rsidRPr="001E4110">
        <w:t xml:space="preserve"> </w:t>
      </w:r>
      <w:r w:rsidRPr="0082137E">
        <w:t>okresie trwania umowy</w:t>
      </w:r>
      <w:r w:rsidRPr="001E4110">
        <w:t xml:space="preserve">, </w:t>
      </w:r>
    </w:p>
    <w:p w:rsidR="00944A56" w:rsidRPr="0082137E" w:rsidRDefault="00944A56" w:rsidP="001E1176">
      <w:pPr>
        <w:numPr>
          <w:ilvl w:val="0"/>
          <w:numId w:val="2"/>
        </w:numPr>
        <w:jc w:val="both"/>
      </w:pPr>
      <w:r w:rsidRPr="0082137E">
        <w:t xml:space="preserve">5–krotnej odmowy realizacji zamówienia, o której mowa w § 5 ust. 8 lub 3–krotnego dostarczenia przez Wykonawcę wadliwego </w:t>
      </w:r>
      <w:r>
        <w:t>asortymentu, w okresie trwania U</w:t>
      </w:r>
      <w:r w:rsidRPr="0082137E">
        <w:t>mowy;</w:t>
      </w:r>
    </w:p>
    <w:p w:rsidR="00944A56" w:rsidRPr="0082137E" w:rsidRDefault="00944A56" w:rsidP="001E1176">
      <w:pPr>
        <w:numPr>
          <w:ilvl w:val="0"/>
          <w:numId w:val="2"/>
        </w:numPr>
        <w:jc w:val="both"/>
      </w:pPr>
      <w:r w:rsidRPr="0082137E">
        <w:t xml:space="preserve">3–krotnego </w:t>
      </w:r>
      <w:r>
        <w:t xml:space="preserve">przypadku </w:t>
      </w:r>
      <w:r w:rsidRPr="0082137E">
        <w:t>nie dopełnienia warunków określonych w §6 ust. 2</w:t>
      </w:r>
      <w:r>
        <w:t xml:space="preserve"> Umowy</w:t>
      </w:r>
      <w:r w:rsidRPr="0082137E">
        <w:t>;</w:t>
      </w:r>
    </w:p>
    <w:p w:rsidR="00944A56" w:rsidRPr="0082137E" w:rsidRDefault="00944A56" w:rsidP="001E1176">
      <w:pPr>
        <w:numPr>
          <w:ilvl w:val="0"/>
          <w:numId w:val="2"/>
        </w:numPr>
        <w:jc w:val="both"/>
      </w:pPr>
      <w:r w:rsidRPr="0082137E">
        <w:t>nie dopełnienia warunków określonych w §6 ust</w:t>
      </w:r>
      <w:r>
        <w:t>.</w:t>
      </w:r>
      <w:r w:rsidRPr="0082137E">
        <w:t xml:space="preserve"> 3 po uprzednim wezwaniu Wyk</w:t>
      </w:r>
      <w:r>
        <w:t>onawcy do należytej realizacji U</w:t>
      </w:r>
      <w:r w:rsidRPr="0082137E">
        <w:t>mowy</w:t>
      </w:r>
      <w:r w:rsidRPr="001E4110">
        <w:t>.</w:t>
      </w:r>
    </w:p>
    <w:p w:rsidR="00944A56" w:rsidRPr="0082137E" w:rsidRDefault="00944A56" w:rsidP="001E117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82137E">
        <w:t>Oprócz przypadków wymienionych w Kodeksie Cywilnym</w:t>
      </w:r>
      <w:r w:rsidRPr="001E4110">
        <w:rPr>
          <w:color w:val="000000"/>
        </w:rPr>
        <w:t>, Zamawiaj</w:t>
      </w:r>
      <w:r w:rsidRPr="001E4110">
        <w:rPr>
          <w:rFonts w:ascii="TimesNewRoman" w:eastAsia="TimesNewRoman" w:cs="TimesNewRoman"/>
          <w:color w:val="000000"/>
        </w:rPr>
        <w:t>ą</w:t>
      </w:r>
      <w:r w:rsidRPr="001E4110">
        <w:rPr>
          <w:color w:val="000000"/>
        </w:rPr>
        <w:t>cy mo</w:t>
      </w:r>
      <w:r w:rsidRPr="001E4110">
        <w:rPr>
          <w:rFonts w:ascii="TimesNewRoman" w:eastAsia="TimesNewRoman" w:cs="TimesNewRoman"/>
          <w:color w:val="000000"/>
        </w:rPr>
        <w:t>ż</w:t>
      </w:r>
      <w:r w:rsidRPr="001E4110">
        <w:rPr>
          <w:color w:val="000000"/>
        </w:rPr>
        <w:t>e odst</w:t>
      </w:r>
      <w:r w:rsidRPr="001E4110">
        <w:rPr>
          <w:rFonts w:ascii="TimesNewRoman" w:eastAsia="TimesNewRoman" w:cs="TimesNewRoman"/>
          <w:color w:val="000000"/>
        </w:rPr>
        <w:t>ą</w:t>
      </w:r>
      <w:r w:rsidRPr="001E4110">
        <w:rPr>
          <w:color w:val="000000"/>
        </w:rPr>
        <w:t>pi</w:t>
      </w:r>
      <w:r w:rsidRPr="001E4110">
        <w:rPr>
          <w:rFonts w:ascii="TimesNewRoman" w:eastAsia="TimesNewRoman" w:cs="TimesNewRoman"/>
          <w:color w:val="000000"/>
        </w:rPr>
        <w:t>ć</w:t>
      </w:r>
      <w:r w:rsidRPr="001E4110">
        <w:rPr>
          <w:rFonts w:ascii="TimesNewRoman" w:eastAsia="TimesNewRoman" w:cs="TimesNewRoman"/>
          <w:color w:val="000000"/>
        </w:rPr>
        <w:t xml:space="preserve"> </w:t>
      </w:r>
      <w:r>
        <w:rPr>
          <w:color w:val="000000"/>
        </w:rPr>
        <w:t>od U</w:t>
      </w:r>
      <w:r w:rsidRPr="001E4110">
        <w:rPr>
          <w:color w:val="000000"/>
        </w:rPr>
        <w:t>mowy w całości lub części w trybie i na zasadach określonych w</w:t>
      </w:r>
      <w:r w:rsidRPr="0082137E">
        <w:t xml:space="preserve"> art. </w:t>
      </w:r>
      <w:r>
        <w:t xml:space="preserve">456 </w:t>
      </w:r>
      <w:r w:rsidRPr="0082137E">
        <w:t>ustawy Pzp.</w:t>
      </w:r>
    </w:p>
    <w:p w:rsidR="00944A56" w:rsidRPr="0082137E" w:rsidRDefault="00944A56" w:rsidP="001E1176">
      <w:pPr>
        <w:numPr>
          <w:ilvl w:val="0"/>
          <w:numId w:val="7"/>
        </w:numPr>
        <w:autoSpaceDE w:val="0"/>
        <w:autoSpaceDN w:val="0"/>
        <w:adjustRightInd w:val="0"/>
        <w:jc w:val="both"/>
      </w:pPr>
      <w:r>
        <w:t xml:space="preserve">W </w:t>
      </w:r>
      <w:r w:rsidRPr="00984B62">
        <w:t xml:space="preserve"> przypadku odstąpienia od </w:t>
      </w:r>
      <w:r>
        <w:t>U</w:t>
      </w:r>
      <w:r w:rsidRPr="00FC4B02">
        <w:t>mowy</w:t>
      </w:r>
      <w:r>
        <w:rPr>
          <w:color w:val="000000"/>
        </w:rPr>
        <w:t>, o którym mowa w § 7 ust. 1-2 umowy</w:t>
      </w:r>
      <w:r w:rsidRPr="001E4110">
        <w:rPr>
          <w:color w:val="000000"/>
        </w:rPr>
        <w:t xml:space="preserve"> postanowienia § 4 zd. 2 nie</w:t>
      </w:r>
      <w:r>
        <w:rPr>
          <w:color w:val="000000"/>
        </w:rPr>
        <w:t> </w:t>
      </w:r>
      <w:r w:rsidRPr="001E4110">
        <w:rPr>
          <w:color w:val="000000"/>
        </w:rPr>
        <w:t>stosuje się.</w:t>
      </w:r>
    </w:p>
    <w:p w:rsidR="00944A56" w:rsidRPr="00984B62" w:rsidRDefault="00944A56" w:rsidP="001E1176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W przypadku </w:t>
      </w:r>
      <w:r w:rsidRPr="001E4110">
        <w:rPr>
          <w:color w:val="000000"/>
        </w:rPr>
        <w:t>odst</w:t>
      </w:r>
      <w:r w:rsidRPr="00984B62">
        <w:rPr>
          <w:color w:val="000000"/>
        </w:rPr>
        <w:t>ą</w:t>
      </w:r>
      <w:r>
        <w:rPr>
          <w:color w:val="000000"/>
        </w:rPr>
        <w:t>pienia od U</w:t>
      </w:r>
      <w:r w:rsidRPr="001E4110">
        <w:rPr>
          <w:color w:val="000000"/>
        </w:rPr>
        <w:t>mowy, Wykonawca mo</w:t>
      </w:r>
      <w:r w:rsidRPr="00984B62">
        <w:rPr>
          <w:color w:val="000000"/>
        </w:rPr>
        <w:t>ż</w:t>
      </w:r>
      <w:r w:rsidRPr="001E4110">
        <w:rPr>
          <w:color w:val="000000"/>
        </w:rPr>
        <w:t xml:space="preserve">e </w:t>
      </w:r>
      <w:r w:rsidRPr="00984B62">
        <w:rPr>
          <w:color w:val="000000"/>
        </w:rPr>
        <w:t>żą</w:t>
      </w:r>
      <w:r w:rsidRPr="001E4110">
        <w:rPr>
          <w:color w:val="000000"/>
        </w:rPr>
        <w:t>da</w:t>
      </w:r>
      <w:r w:rsidRPr="00984B62">
        <w:rPr>
          <w:color w:val="000000"/>
        </w:rPr>
        <w:t xml:space="preserve">ć </w:t>
      </w:r>
      <w:r w:rsidRPr="001E4110">
        <w:rPr>
          <w:color w:val="000000"/>
        </w:rPr>
        <w:t xml:space="preserve">jedynie wynagrodzenia </w:t>
      </w:r>
      <w:r w:rsidRPr="00984B62">
        <w:rPr>
          <w:color w:val="000000"/>
        </w:rPr>
        <w:t xml:space="preserve">należnego z tytułu wykonania części </w:t>
      </w:r>
      <w:r>
        <w:rPr>
          <w:color w:val="000000"/>
        </w:rPr>
        <w:t>U</w:t>
      </w:r>
      <w:r w:rsidRPr="007A530C">
        <w:rPr>
          <w:color w:val="000000"/>
        </w:rPr>
        <w:t>mowy</w:t>
      </w:r>
      <w:r w:rsidRPr="001E4110">
        <w:rPr>
          <w:color w:val="000000"/>
        </w:rPr>
        <w:t>. W tym przypadku postanowienia § 4 zd. 2 nie</w:t>
      </w:r>
      <w:r>
        <w:rPr>
          <w:color w:val="000000"/>
        </w:rPr>
        <w:t> </w:t>
      </w:r>
      <w:r w:rsidRPr="001E4110">
        <w:rPr>
          <w:color w:val="000000"/>
        </w:rPr>
        <w:t>stosuje się.</w:t>
      </w:r>
    </w:p>
    <w:p w:rsidR="00944A56" w:rsidRPr="0082137E" w:rsidRDefault="00944A56" w:rsidP="001E117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984B62">
        <w:rPr>
          <w:color w:val="000000"/>
        </w:rPr>
        <w:t xml:space="preserve">Odstąpienie od umowy w przypadkach, o którym mowa w </w:t>
      </w:r>
      <w:r w:rsidRPr="007A530C">
        <w:rPr>
          <w:color w:val="000000"/>
        </w:rPr>
        <w:t xml:space="preserve">§ 7 </w:t>
      </w:r>
      <w:r w:rsidRPr="00984B62">
        <w:rPr>
          <w:color w:val="000000"/>
        </w:rPr>
        <w:t>ust. 1 lub 2, może nastąpić w terminie 30 dni od dnia powzięcia przez Zamawiającego wiadomości o</w:t>
      </w:r>
      <w:r w:rsidRPr="008E76EB">
        <w:t xml:space="preserve"> okoliczno</w:t>
      </w:r>
      <w:r w:rsidRPr="008E76EB">
        <w:rPr>
          <w:rFonts w:ascii="TimesNewRoman" w:eastAsia="TimesNewRoman" w:cs="TimesNewRoman"/>
        </w:rPr>
        <w:t>ś</w:t>
      </w:r>
      <w:r w:rsidRPr="008E76EB">
        <w:t>ciach stanowiąc</w:t>
      </w:r>
      <w:r>
        <w:t>ych podstawę do odstąpienia od U</w:t>
      </w:r>
      <w:r w:rsidRPr="008E76EB">
        <w:t>mowy.</w:t>
      </w:r>
    </w:p>
    <w:p w:rsidR="00944A56" w:rsidRPr="00984B62" w:rsidRDefault="00944A56" w:rsidP="00984B62">
      <w:pPr>
        <w:rPr>
          <w:b/>
        </w:rPr>
      </w:pPr>
    </w:p>
    <w:p w:rsidR="00944A56" w:rsidRPr="007A5835" w:rsidRDefault="00944A56" w:rsidP="00EB0F44">
      <w:pPr>
        <w:jc w:val="center"/>
        <w:rPr>
          <w:b/>
        </w:rPr>
      </w:pPr>
      <w:r>
        <w:rPr>
          <w:b/>
        </w:rPr>
        <w:t>§ 8</w:t>
      </w:r>
    </w:p>
    <w:p w:rsidR="00944A56" w:rsidRPr="0082137E" w:rsidRDefault="00944A56" w:rsidP="001E1176">
      <w:pPr>
        <w:numPr>
          <w:ilvl w:val="0"/>
          <w:numId w:val="8"/>
        </w:numPr>
        <w:jc w:val="both"/>
      </w:pPr>
      <w:r>
        <w:t>Tytułem wynagrodzenia za</w:t>
      </w:r>
      <w:r w:rsidRPr="00984B62">
        <w:rPr>
          <w:color w:val="000000"/>
        </w:rPr>
        <w:t xml:space="preserve"> </w:t>
      </w:r>
      <w:r w:rsidRPr="0007096B">
        <w:rPr>
          <w:bCs/>
          <w:iCs/>
          <w:color w:val="000000"/>
        </w:rPr>
        <w:t>zakup i dostawę asortymentu</w:t>
      </w:r>
      <w:r w:rsidRPr="00984B62">
        <w:rPr>
          <w:color w:val="000000"/>
        </w:rPr>
        <w:t xml:space="preserve"> </w:t>
      </w:r>
      <w:r w:rsidRPr="0082137E">
        <w:t>Zamawiający zapłaci Wykonawcy wynagrodzenie w wysokości stanowiącej iloczyn liczby odebranego przez Zamawiającego zgodnie z</w:t>
      </w:r>
      <w:r>
        <w:rPr>
          <w:bCs/>
          <w:iCs/>
        </w:rPr>
        <w:t> zamówieniem</w:t>
      </w:r>
      <w:r w:rsidRPr="0082137E">
        <w:t xml:space="preserve"> asortymentu i cen jednostkowych </w:t>
      </w:r>
      <w:r>
        <w:rPr>
          <w:bCs/>
          <w:iCs/>
        </w:rPr>
        <w:t>na dany asortyment określonych</w:t>
      </w:r>
      <w:r w:rsidRPr="0082137E">
        <w:t xml:space="preserve"> w załączniku nr 1 do</w:t>
      </w:r>
      <w:r>
        <w:rPr>
          <w:bCs/>
          <w:iCs/>
        </w:rPr>
        <w:t> </w:t>
      </w:r>
      <w:r>
        <w:t>U</w:t>
      </w:r>
      <w:r w:rsidRPr="0082137E">
        <w:t xml:space="preserve">mowy. Wykonawca wystawi na rzecz Zamawiającego fakturę na podstawie </w:t>
      </w:r>
      <w:r>
        <w:rPr>
          <w:bCs/>
          <w:iCs/>
        </w:rPr>
        <w:t>zrealizowanego</w:t>
      </w:r>
      <w:r>
        <w:t xml:space="preserve"> zamówienia/</w:t>
      </w:r>
      <w:r w:rsidRPr="0082137E">
        <w:t>zbiorczego zamówienia, zgodnie z warunkam</w:t>
      </w:r>
      <w:bookmarkStart w:id="0" w:name="_Hlk504121821"/>
      <w:r w:rsidRPr="0082137E">
        <w:t xml:space="preserve">i zawartymi w </w:t>
      </w:r>
      <w:r>
        <w:rPr>
          <w:bCs/>
          <w:iCs/>
        </w:rPr>
        <w:t>załączniku nr 1</w:t>
      </w:r>
      <w:r w:rsidRPr="0082137E">
        <w:t xml:space="preserve">, w wysokości stanowiącej iloczyn liczby </w:t>
      </w:r>
      <w:r>
        <w:rPr>
          <w:bCs/>
          <w:iCs/>
        </w:rPr>
        <w:t>odebranego przez Zamawiającego</w:t>
      </w:r>
      <w:r w:rsidRPr="0082137E">
        <w:t xml:space="preserve"> zgodnie z</w:t>
      </w:r>
      <w:r>
        <w:rPr>
          <w:bCs/>
          <w:iCs/>
        </w:rPr>
        <w:t> </w:t>
      </w:r>
      <w:r w:rsidRPr="0082137E">
        <w:t>zamówieniem asortymentu i cen jednostkowych</w:t>
      </w:r>
      <w:r>
        <w:rPr>
          <w:bCs/>
          <w:iCs/>
        </w:rPr>
        <w:t xml:space="preserve"> na ten asortyment.</w:t>
      </w:r>
      <w:r w:rsidRPr="0082137E">
        <w:t xml:space="preserve"> Wykonawca zobowiązany jest w w/w fakturze przywołać numer realizowanego zamówienia.</w:t>
      </w:r>
      <w:bookmarkEnd w:id="0"/>
    </w:p>
    <w:p w:rsidR="00944A56" w:rsidRPr="0082137E" w:rsidRDefault="00944A56" w:rsidP="0058113B">
      <w:pPr>
        <w:numPr>
          <w:ilvl w:val="0"/>
          <w:numId w:val="8"/>
        </w:numPr>
        <w:jc w:val="both"/>
      </w:pPr>
      <w:r w:rsidRPr="0082137E">
        <w:t xml:space="preserve">Płatność będzie dokonana przez Zamawiającego z dołu przelewem w złotych polskich na konto podane na fakturze w terminie </w:t>
      </w:r>
      <w:r>
        <w:t xml:space="preserve">60 dni od daty otrzymania przez </w:t>
      </w:r>
      <w:r w:rsidRPr="0082137E">
        <w:t xml:space="preserve">Zamawiającego prawidłowo wystawionej faktury z podaniem daty i numeru </w:t>
      </w:r>
      <w:r>
        <w:t xml:space="preserve">zrealizowanego </w:t>
      </w:r>
      <w:r w:rsidRPr="0082137E">
        <w:t xml:space="preserve">zamówienia, </w:t>
      </w:r>
      <w:r w:rsidRPr="0058113B">
        <w:rPr>
          <w:bCs/>
          <w:iCs/>
        </w:rPr>
        <w:t>po odebraniu przez Zamawiającego dostawy asortymentu, za który należy się wynagrodzenie</w:t>
      </w:r>
      <w:r w:rsidRPr="0082137E">
        <w:t>. W przypadku braków lub błędów w fakturze termin ten liczony będzie od dnia dostarczenia przez Wykonawcę prawidłowo wystawionej faktury.</w:t>
      </w:r>
    </w:p>
    <w:p w:rsidR="00944A56" w:rsidRPr="007F166B" w:rsidRDefault="00944A56" w:rsidP="00475A60">
      <w:pPr>
        <w:numPr>
          <w:ilvl w:val="0"/>
          <w:numId w:val="8"/>
        </w:numPr>
        <w:jc w:val="both"/>
        <w:rPr>
          <w:bCs/>
          <w:iCs/>
        </w:rPr>
      </w:pPr>
      <w:r w:rsidRPr="007F166B">
        <w:rPr>
          <w:bCs/>
          <w:iCs/>
        </w:rPr>
        <w:t xml:space="preserve">Wykonawca zobowiązany jest dostarczyć fakturę </w:t>
      </w:r>
      <w:r>
        <w:rPr>
          <w:bCs/>
          <w:iCs/>
        </w:rPr>
        <w:t xml:space="preserve">nie wcześniej niż </w:t>
      </w:r>
      <w:r w:rsidRPr="007F166B">
        <w:rPr>
          <w:bCs/>
          <w:iCs/>
        </w:rPr>
        <w:t>wraz z dostawą asortymentu.</w:t>
      </w:r>
    </w:p>
    <w:p w:rsidR="00944A56" w:rsidRPr="0082137E" w:rsidRDefault="00944A56" w:rsidP="001E1176">
      <w:pPr>
        <w:numPr>
          <w:ilvl w:val="0"/>
          <w:numId w:val="8"/>
        </w:numPr>
        <w:jc w:val="both"/>
      </w:pPr>
      <w:r w:rsidRPr="0082137E">
        <w:t>Za datę zapłaty uważa się datę obciążenia rachunku bankowego Zamawiającego.</w:t>
      </w:r>
      <w:r w:rsidRPr="007F166B">
        <w:rPr>
          <w:bCs/>
          <w:iCs/>
        </w:rPr>
        <w:t xml:space="preserve"> </w:t>
      </w:r>
    </w:p>
    <w:p w:rsidR="00944A56" w:rsidRPr="0082137E" w:rsidRDefault="00944A56" w:rsidP="001E1176">
      <w:pPr>
        <w:numPr>
          <w:ilvl w:val="0"/>
          <w:numId w:val="8"/>
        </w:numPr>
        <w:jc w:val="both"/>
      </w:pPr>
      <w:r w:rsidRPr="0082137E">
        <w:t>W przypadku jednoczesnej dostawy i odebrania przez Zamawiającego asortymentu na podstawie zamówień otrzymanych od</w:t>
      </w:r>
      <w:r>
        <w:rPr>
          <w:bCs/>
          <w:iCs/>
        </w:rPr>
        <w:t> </w:t>
      </w:r>
      <w:r w:rsidRPr="0082137E">
        <w:t xml:space="preserve">Zamawiającego w różnych dniach, Wykonawca zobowiązany jest wystawić odrębne faktury do każdego zamówienia </w:t>
      </w:r>
      <w:bookmarkStart w:id="1" w:name="_Hlk503970697"/>
      <w:r w:rsidRPr="0082137E">
        <w:t>na całość asortymentu z danego zamówienia</w:t>
      </w:r>
      <w:bookmarkEnd w:id="1"/>
      <w:r w:rsidRPr="0082137E">
        <w:t>.</w:t>
      </w:r>
    </w:p>
    <w:p w:rsidR="00944A56" w:rsidRPr="00984B62" w:rsidRDefault="00944A56" w:rsidP="00EB0F44">
      <w:pPr>
        <w:rPr>
          <w:b/>
        </w:rPr>
      </w:pPr>
    </w:p>
    <w:p w:rsidR="00944A56" w:rsidRPr="00EB0F44" w:rsidRDefault="00944A56" w:rsidP="00EB0F44">
      <w:pPr>
        <w:jc w:val="center"/>
        <w:rPr>
          <w:b/>
        </w:rPr>
      </w:pPr>
      <w:r>
        <w:rPr>
          <w:b/>
        </w:rPr>
        <w:t>§9</w:t>
      </w:r>
    </w:p>
    <w:p w:rsidR="00944A56" w:rsidRPr="001E4110" w:rsidRDefault="00944A56" w:rsidP="001E1176">
      <w:pPr>
        <w:numPr>
          <w:ilvl w:val="0"/>
          <w:numId w:val="9"/>
        </w:numPr>
        <w:rPr>
          <w:color w:val="000000"/>
        </w:rPr>
      </w:pPr>
      <w:r>
        <w:rPr>
          <w:color w:val="000000"/>
        </w:rPr>
        <w:t>Zamawiający będzie uprawniony do naliczenia oraz żądania zapłaty od Wykonawcy</w:t>
      </w:r>
      <w:r w:rsidRPr="001E4110">
        <w:rPr>
          <w:color w:val="000000"/>
        </w:rPr>
        <w:t xml:space="preserve"> następując</w:t>
      </w:r>
      <w:r>
        <w:rPr>
          <w:color w:val="000000"/>
        </w:rPr>
        <w:t>ych</w:t>
      </w:r>
      <w:r w:rsidRPr="001E4110">
        <w:rPr>
          <w:color w:val="000000"/>
        </w:rPr>
        <w:t xml:space="preserve"> kar umown</w:t>
      </w:r>
      <w:r>
        <w:rPr>
          <w:color w:val="000000"/>
        </w:rPr>
        <w:t>ych</w:t>
      </w:r>
      <w:r w:rsidRPr="001E4110">
        <w:rPr>
          <w:color w:val="000000"/>
        </w:rPr>
        <w:t>:</w:t>
      </w:r>
    </w:p>
    <w:p w:rsidR="00944A56" w:rsidRPr="0082137E" w:rsidRDefault="00944A56" w:rsidP="001E1176">
      <w:pPr>
        <w:numPr>
          <w:ilvl w:val="0"/>
          <w:numId w:val="13"/>
        </w:numPr>
        <w:jc w:val="both"/>
      </w:pPr>
      <w:r w:rsidRPr="0082137E">
        <w:t xml:space="preserve">za </w:t>
      </w:r>
      <w:r>
        <w:t>zwłokę</w:t>
      </w:r>
      <w:r w:rsidRPr="0082137E">
        <w:t xml:space="preserve"> w realizacji zamówienia w stosunku do terminu, o którym mowa w</w:t>
      </w:r>
      <w:r>
        <w:t> § </w:t>
      </w:r>
      <w:r w:rsidRPr="0082137E">
        <w:t>5</w:t>
      </w:r>
      <w:r>
        <w:t> </w:t>
      </w:r>
      <w:r w:rsidRPr="0082137E">
        <w:t xml:space="preserve">ust. 2 - w wysokości 1,3% wartości brutto niezrealizowanego w terminie zamówienia, za każdy rozpoczęty dzień </w:t>
      </w:r>
      <w:r>
        <w:t>zwłoki</w:t>
      </w:r>
      <w:r w:rsidRPr="0082137E">
        <w:t>;</w:t>
      </w:r>
    </w:p>
    <w:p w:rsidR="00944A56" w:rsidRPr="0082137E" w:rsidRDefault="00944A56" w:rsidP="001E1176">
      <w:pPr>
        <w:numPr>
          <w:ilvl w:val="0"/>
          <w:numId w:val="13"/>
        </w:numPr>
        <w:jc w:val="both"/>
      </w:pPr>
      <w:r w:rsidRPr="0082137E">
        <w:t xml:space="preserve">za </w:t>
      </w:r>
      <w:r>
        <w:t>zwłokę</w:t>
      </w:r>
      <w:r w:rsidRPr="0082137E">
        <w:t xml:space="preserve"> w realizacji zamówienia w stosunku do terminu, o którym mowa w</w:t>
      </w:r>
      <w:r>
        <w:t> § </w:t>
      </w:r>
      <w:r w:rsidRPr="0082137E">
        <w:t>5</w:t>
      </w:r>
      <w:r>
        <w:t> </w:t>
      </w:r>
      <w:r w:rsidRPr="0082137E">
        <w:t xml:space="preserve">ust. 3 - w wysokości 2,5% wartości brutto niezrealizowanego w terminie zamówienia, za każdą rozpoczętą godzinę </w:t>
      </w:r>
      <w:r>
        <w:t>zwłoki</w:t>
      </w:r>
      <w:r w:rsidRPr="0082137E">
        <w:t>;</w:t>
      </w:r>
    </w:p>
    <w:p w:rsidR="00944A56" w:rsidRPr="0082137E" w:rsidRDefault="00944A56" w:rsidP="001E1176">
      <w:pPr>
        <w:numPr>
          <w:ilvl w:val="0"/>
          <w:numId w:val="13"/>
        </w:numPr>
        <w:jc w:val="both"/>
      </w:pPr>
      <w:r w:rsidRPr="0082137E">
        <w:t>za odmowę realizacji zamówienia, o której mowa w § 5 ust. 8 - w wysokości 2,5% wartości brutto zamówienia</w:t>
      </w:r>
      <w:r>
        <w:t>,</w:t>
      </w:r>
      <w:r w:rsidRPr="0082137E">
        <w:t xml:space="preserve"> którego realizacji odmówił Wykonawca, za każdy taki przypadek;</w:t>
      </w:r>
    </w:p>
    <w:p w:rsidR="00944A56" w:rsidRPr="0082137E" w:rsidRDefault="00944A56" w:rsidP="001E1176">
      <w:pPr>
        <w:numPr>
          <w:ilvl w:val="0"/>
          <w:numId w:val="13"/>
        </w:numPr>
        <w:jc w:val="both"/>
      </w:pPr>
      <w:r w:rsidRPr="0082137E">
        <w:t xml:space="preserve">za </w:t>
      </w:r>
      <w:r>
        <w:t>zwłokę</w:t>
      </w:r>
      <w:r w:rsidRPr="0082137E">
        <w:t xml:space="preserve"> w dostarczeniu asortymentu wolnego od wad w terminie, o którym  mowa w § 5 ust. 5 - w wysokości 5</w:t>
      </w:r>
      <w:r w:rsidRPr="0083170F">
        <w:t>,0</w:t>
      </w:r>
      <w:r w:rsidRPr="0082137E">
        <w:t xml:space="preserve">% wartości brutto niedostarczonego w terminie asortymentu wolnego od wad, za każdy rozpoczęty dzień </w:t>
      </w:r>
      <w:r>
        <w:t>zwłoki</w:t>
      </w:r>
      <w:r w:rsidRPr="0082137E">
        <w:t>;</w:t>
      </w:r>
    </w:p>
    <w:p w:rsidR="00944A56" w:rsidRPr="00140FE6" w:rsidRDefault="00944A56" w:rsidP="001E1176">
      <w:pPr>
        <w:numPr>
          <w:ilvl w:val="0"/>
          <w:numId w:val="13"/>
        </w:numPr>
        <w:jc w:val="both"/>
      </w:pPr>
      <w:r w:rsidRPr="0082137E">
        <w:t>z tytułu odstąpienia od umowy z</w:t>
      </w:r>
      <w:r>
        <w:t> </w:t>
      </w:r>
      <w:r w:rsidRPr="0082137E">
        <w:t>przyczyn leżących po stronie Wykonawcy - w wysokości 12,5% wartości brutto niezrealizowanej części umowy</w:t>
      </w:r>
      <w:r w:rsidRPr="007F166B">
        <w:rPr>
          <w:bCs/>
          <w:iCs/>
        </w:rPr>
        <w:t>.</w:t>
      </w:r>
    </w:p>
    <w:p w:rsidR="00944A56" w:rsidRPr="00C81557" w:rsidRDefault="00944A56" w:rsidP="008817E2">
      <w:pPr>
        <w:numPr>
          <w:ilvl w:val="0"/>
          <w:numId w:val="9"/>
        </w:numPr>
        <w:jc w:val="both"/>
        <w:rPr>
          <w:bCs/>
        </w:rPr>
      </w:pPr>
      <w:r w:rsidRPr="00C81557">
        <w:rPr>
          <w:bCs/>
        </w:rPr>
        <w:t>Łączna wysokość kar umownych nie może przekroczyć wartości wynagrodzenia brutto, o którym mowa w § 3 ust. 3.</w:t>
      </w:r>
    </w:p>
    <w:p w:rsidR="00944A56" w:rsidRPr="0082137E" w:rsidRDefault="00944A56" w:rsidP="001E1176">
      <w:pPr>
        <w:numPr>
          <w:ilvl w:val="0"/>
          <w:numId w:val="9"/>
        </w:numPr>
        <w:jc w:val="both"/>
      </w:pPr>
      <w:r>
        <w:rPr>
          <w:bCs/>
          <w:iCs/>
        </w:rPr>
        <w:t>W przypadku szkody przewyższającej kary umowne</w:t>
      </w:r>
      <w:r w:rsidRPr="00C73B86">
        <w:rPr>
          <w:bCs/>
          <w:iCs/>
        </w:rPr>
        <w:t xml:space="preserve">, Zamawiający ma prawo </w:t>
      </w:r>
      <w:r w:rsidRPr="0082137E">
        <w:t>dochodzić od Wykonawcy odszkodowania do pełnej wysokości poniesionej szkody na</w:t>
      </w:r>
      <w:r>
        <w:rPr>
          <w:bCs/>
          <w:iCs/>
        </w:rPr>
        <w:t> </w:t>
      </w:r>
      <w:r w:rsidRPr="0082137E">
        <w:t>zasadach ogólnych.</w:t>
      </w:r>
    </w:p>
    <w:p w:rsidR="00944A56" w:rsidRPr="0082137E" w:rsidRDefault="00944A56" w:rsidP="001E1176">
      <w:pPr>
        <w:numPr>
          <w:ilvl w:val="0"/>
          <w:numId w:val="9"/>
        </w:numPr>
        <w:jc w:val="both"/>
      </w:pPr>
      <w:r w:rsidRPr="0082137E">
        <w:t>Wykonawca wyraża zgodę na potrącenie kar umownych z przysługującego mu</w:t>
      </w:r>
      <w:r>
        <w:rPr>
          <w:bCs/>
          <w:iCs/>
        </w:rPr>
        <w:t> </w:t>
      </w:r>
      <w:r w:rsidRPr="0082137E">
        <w:t>wynagrodzenia.</w:t>
      </w:r>
    </w:p>
    <w:p w:rsidR="00944A56" w:rsidRPr="00EB0F44" w:rsidRDefault="00944A56" w:rsidP="001E1176">
      <w:pPr>
        <w:numPr>
          <w:ilvl w:val="0"/>
          <w:numId w:val="9"/>
        </w:numPr>
        <w:jc w:val="both"/>
      </w:pPr>
      <w:r>
        <w:rPr>
          <w:bCs/>
          <w:iCs/>
        </w:rPr>
        <w:t>W przypadku odstąpienia od Umowy postanowienia dotyczące kar umownych nadal obowiązują Strony.</w:t>
      </w:r>
    </w:p>
    <w:p w:rsidR="00944A56" w:rsidRPr="0082137E" w:rsidRDefault="00944A56" w:rsidP="00EB0F44">
      <w:pPr>
        <w:ind w:left="340"/>
        <w:jc w:val="both"/>
      </w:pPr>
    </w:p>
    <w:p w:rsidR="00944A56" w:rsidRPr="00EB0F44" w:rsidRDefault="00944A56" w:rsidP="00EB0F44">
      <w:pPr>
        <w:jc w:val="center"/>
        <w:rPr>
          <w:b/>
        </w:rPr>
      </w:pPr>
      <w:r w:rsidRPr="007A5835">
        <w:rPr>
          <w:b/>
        </w:rPr>
        <w:t>§</w:t>
      </w:r>
      <w:r>
        <w:rPr>
          <w:b/>
        </w:rPr>
        <w:t>10</w:t>
      </w:r>
    </w:p>
    <w:p w:rsidR="00944A56" w:rsidRPr="0082137E" w:rsidRDefault="00944A56" w:rsidP="001E1176">
      <w:pPr>
        <w:numPr>
          <w:ilvl w:val="0"/>
          <w:numId w:val="10"/>
        </w:numPr>
        <w:jc w:val="both"/>
      </w:pPr>
      <w:r w:rsidRPr="0082137E">
        <w:t xml:space="preserve">Wszystkie zmiany niniejszej </w:t>
      </w:r>
      <w:r>
        <w:t>Umowy dokonywane będą na piśmie</w:t>
      </w:r>
      <w:r w:rsidRPr="002A7C56">
        <w:t xml:space="preserve"> </w:t>
      </w:r>
      <w:r w:rsidRPr="0082137E">
        <w:t xml:space="preserve">poprzez sporządzenie </w:t>
      </w:r>
      <w:r w:rsidRPr="002A7C56">
        <w:t xml:space="preserve"> </w:t>
      </w:r>
      <w:r w:rsidRPr="0082137E">
        <w:t xml:space="preserve">aneksu do </w:t>
      </w:r>
      <w:r w:rsidRPr="00D53873">
        <w:t xml:space="preserve"> Umowy </w:t>
      </w:r>
      <w:r w:rsidRPr="0082137E">
        <w:t xml:space="preserve"> pod rygorem nieważności, z zastrzeżeniem ust. 7.</w:t>
      </w:r>
    </w:p>
    <w:p w:rsidR="00944A56" w:rsidRPr="0082137E" w:rsidRDefault="00944A56" w:rsidP="001E1176">
      <w:pPr>
        <w:numPr>
          <w:ilvl w:val="0"/>
          <w:numId w:val="10"/>
        </w:numPr>
        <w:jc w:val="both"/>
      </w:pPr>
      <w:r w:rsidRPr="00885965">
        <w:rPr>
          <w:bCs/>
        </w:rPr>
        <w:t>Niedopuszczalne są istotne zmiany postanowień Umowy o których mowa w art. 454 Ustawy</w:t>
      </w:r>
      <w:r w:rsidRPr="00885965">
        <w:t xml:space="preserve"> </w:t>
      </w:r>
      <w:r>
        <w:t xml:space="preserve">Pzp. </w:t>
      </w:r>
      <w:r w:rsidRPr="0082137E">
        <w:t>Zamawiający</w:t>
      </w:r>
      <w:r>
        <w:t xml:space="preserve"> dopuszcza</w:t>
      </w:r>
      <w:r w:rsidRPr="0082137E">
        <w:t xml:space="preserve"> zmiany postanowień niniejszej umowy w stosunku do treści oferty, na podstawie, której dokonano wyboru Wykonawcy w zakresie: </w:t>
      </w:r>
    </w:p>
    <w:p w:rsidR="00944A56" w:rsidRPr="0082137E" w:rsidRDefault="00944A56" w:rsidP="00984B62">
      <w:pPr>
        <w:numPr>
          <w:ilvl w:val="0"/>
          <w:numId w:val="12"/>
        </w:numPr>
        <w:ind w:left="709" w:hanging="425"/>
        <w:jc w:val="both"/>
      </w:pPr>
      <w:r w:rsidRPr="0082137E">
        <w:t>zwiększenia ilości w pozycjach danego zadania będącego przedmiotem umowy wyszczególnionego w załączniku do umowy, pod warunkiem zmniejszenia ceny jednostkowej brutto oraz nie przekroczenia wartości zadania, w związku z</w:t>
      </w:r>
      <w:r>
        <w:rPr>
          <w:lang w:eastAsia="en-US"/>
        </w:rPr>
        <w:t xml:space="preserve"> </w:t>
      </w:r>
      <w:r w:rsidRPr="0082137E">
        <w:t xml:space="preserve">uzasadnionymi potrzebami Zamawiającego, czego nie dało się przewidzieć w chwili </w:t>
      </w:r>
      <w:r>
        <w:t>wszczęcia</w:t>
      </w:r>
      <w:r w:rsidRPr="0082137E">
        <w:t xml:space="preserve"> postępowania o udzielenie zamówienia;</w:t>
      </w:r>
    </w:p>
    <w:p w:rsidR="00944A56" w:rsidRPr="0082137E" w:rsidRDefault="00944A56" w:rsidP="00984B62">
      <w:pPr>
        <w:numPr>
          <w:ilvl w:val="0"/>
          <w:numId w:val="12"/>
        </w:numPr>
        <w:tabs>
          <w:tab w:val="num" w:pos="709"/>
        </w:tabs>
        <w:spacing w:after="60"/>
        <w:ind w:left="709" w:hanging="425"/>
        <w:jc w:val="both"/>
        <w:rPr>
          <w:strike/>
        </w:rPr>
      </w:pPr>
      <w:r w:rsidRPr="0082137E">
        <w:t>zmniejszenia ceny jednostkowej brutto poszczególnego asortymentu, będącego przedmiotem umowy i wyszczególnionego w załączniku do umowy</w:t>
      </w:r>
      <w:r>
        <w:t>,</w:t>
      </w:r>
      <w:r w:rsidRPr="0082137E">
        <w:t xml:space="preserve"> w przypadku obniżenia ceny asortymentu przez producenta;</w:t>
      </w:r>
    </w:p>
    <w:p w:rsidR="00944A56" w:rsidRPr="0082137E" w:rsidRDefault="00944A56" w:rsidP="00984B62">
      <w:pPr>
        <w:numPr>
          <w:ilvl w:val="0"/>
          <w:numId w:val="12"/>
        </w:numPr>
        <w:tabs>
          <w:tab w:val="num" w:pos="709"/>
        </w:tabs>
        <w:spacing w:after="60"/>
        <w:ind w:left="709" w:hanging="425"/>
        <w:jc w:val="both"/>
        <w:rPr>
          <w:strike/>
        </w:rPr>
      </w:pPr>
      <w:r w:rsidRPr="0082137E">
        <w:t>wydłużenia terminu realizacji umowy</w:t>
      </w:r>
      <w:r>
        <w:t xml:space="preserve"> w</w:t>
      </w:r>
      <w:r>
        <w:rPr>
          <w:lang w:eastAsia="en-US"/>
        </w:rPr>
        <w:t xml:space="preserve"> odniesieniu do każdego z zadań odrębnie</w:t>
      </w:r>
      <w:r w:rsidRPr="0082137E">
        <w:t>, o</w:t>
      </w:r>
      <w:r>
        <w:rPr>
          <w:lang w:eastAsia="en-US"/>
        </w:rPr>
        <w:t> </w:t>
      </w:r>
      <w:r>
        <w:t>którym mowa w § </w:t>
      </w:r>
      <w:r w:rsidRPr="0082137E">
        <w:t xml:space="preserve">2 ust. 1 w przypadku nie wyczerpania wartości </w:t>
      </w:r>
      <w:r>
        <w:rPr>
          <w:lang w:eastAsia="en-US"/>
        </w:rPr>
        <w:t>danego</w:t>
      </w:r>
      <w:r w:rsidRPr="008E76EB">
        <w:rPr>
          <w:lang w:eastAsia="en-US"/>
        </w:rPr>
        <w:t xml:space="preserve"> </w:t>
      </w:r>
      <w:r w:rsidRPr="0082137E">
        <w:t>zadania</w:t>
      </w:r>
      <w:r w:rsidRPr="008E76EB">
        <w:rPr>
          <w:lang w:eastAsia="en-US"/>
        </w:rPr>
        <w:t>,</w:t>
      </w:r>
      <w:r>
        <w:rPr>
          <w:lang w:eastAsia="en-US"/>
        </w:rPr>
        <w:t xml:space="preserve"> </w:t>
      </w:r>
      <w:r w:rsidRPr="008E76EB">
        <w:rPr>
          <w:lang w:eastAsia="en-US"/>
        </w:rPr>
        <w:t xml:space="preserve"> </w:t>
      </w:r>
    </w:p>
    <w:p w:rsidR="00944A56" w:rsidRPr="0082137E" w:rsidRDefault="00944A56" w:rsidP="00984B62">
      <w:pPr>
        <w:numPr>
          <w:ilvl w:val="0"/>
          <w:numId w:val="12"/>
        </w:numPr>
        <w:tabs>
          <w:tab w:val="num" w:pos="709"/>
        </w:tabs>
        <w:spacing w:after="60"/>
        <w:ind w:left="709" w:hanging="425"/>
        <w:jc w:val="both"/>
      </w:pPr>
      <w:r w:rsidRPr="0082137E">
        <w:t>dokonywania zmian ilościowych asortyment</w:t>
      </w:r>
      <w:r>
        <w:t xml:space="preserve">u do wysokości wartości umowy, </w:t>
      </w:r>
      <w:r w:rsidRPr="0082137E">
        <w:t>w związku z uzasadnionymi potrzebami Zamawiającego, czego nie dało się przewidzieć w chwili przygotowania postępowania o udzielenie zamówienia;</w:t>
      </w:r>
    </w:p>
    <w:p w:rsidR="00944A56" w:rsidRPr="0082137E" w:rsidRDefault="00944A56" w:rsidP="00984B62">
      <w:pPr>
        <w:numPr>
          <w:ilvl w:val="0"/>
          <w:numId w:val="12"/>
        </w:numPr>
        <w:tabs>
          <w:tab w:val="num" w:pos="709"/>
        </w:tabs>
        <w:spacing w:after="60"/>
        <w:ind w:left="709" w:hanging="425"/>
        <w:jc w:val="both"/>
      </w:pPr>
      <w:r w:rsidRPr="0082137E">
        <w:t>zakupu asortymentu o tych samych parametrach, lecz niższej cenie, jeżeli nastąpi zmiana ceny producenta lub zostanie dopuszczo</w:t>
      </w:r>
      <w:r>
        <w:t xml:space="preserve">ny nowy  równoważny asortyment </w:t>
      </w:r>
      <w:r w:rsidRPr="0082137E">
        <w:t>o niższej cenie;</w:t>
      </w:r>
    </w:p>
    <w:p w:rsidR="00944A56" w:rsidRPr="0082137E" w:rsidRDefault="00944A56" w:rsidP="00984B62">
      <w:pPr>
        <w:numPr>
          <w:ilvl w:val="0"/>
          <w:numId w:val="12"/>
        </w:numPr>
        <w:tabs>
          <w:tab w:val="num" w:pos="709"/>
        </w:tabs>
        <w:spacing w:after="60"/>
        <w:ind w:left="709" w:hanging="425"/>
        <w:jc w:val="both"/>
      </w:pPr>
      <w:r w:rsidRPr="0082137E">
        <w:t>zamiany poszczególnego asortymentu, wyszczególnionego w załączniku do  umowy, z chwilą zaprzestania jego produkcji, czego Wykonawca nie mógł przewidzieć w dniu zawarcia niniejszej umowy, na tzw. „zamiennik”, tj. asortyment równoważny - pod warunkiem, że spełni on wszystkie wymogi Zamawiającego, w tym również cenę jednostkową brutto;</w:t>
      </w:r>
    </w:p>
    <w:p w:rsidR="00944A56" w:rsidRPr="0082137E" w:rsidRDefault="00944A56" w:rsidP="00984B62">
      <w:pPr>
        <w:numPr>
          <w:ilvl w:val="0"/>
          <w:numId w:val="12"/>
        </w:numPr>
        <w:tabs>
          <w:tab w:val="num" w:pos="709"/>
        </w:tabs>
        <w:spacing w:after="60"/>
        <w:ind w:left="709" w:hanging="425"/>
        <w:jc w:val="both"/>
      </w:pPr>
      <w:r w:rsidRPr="0082137E">
        <w:t>zakupu nowej generacji asortymentu w przypadku wprowadzenia go na rynek w cenie nie</w:t>
      </w:r>
      <w:r>
        <w:t> </w:t>
      </w:r>
      <w:r w:rsidRPr="0082137E">
        <w:t xml:space="preserve">wyższej niż podana w ofercie cena produktu zastępowanego; </w:t>
      </w:r>
    </w:p>
    <w:p w:rsidR="00944A56" w:rsidRPr="0082137E" w:rsidRDefault="00944A56" w:rsidP="00984B62">
      <w:pPr>
        <w:numPr>
          <w:ilvl w:val="0"/>
          <w:numId w:val="12"/>
        </w:numPr>
        <w:tabs>
          <w:tab w:val="num" w:pos="709"/>
        </w:tabs>
        <w:spacing w:after="60"/>
        <w:ind w:left="709" w:hanging="425"/>
        <w:jc w:val="both"/>
      </w:pPr>
      <w:r w:rsidRPr="0082137E">
        <w:t>zmiany</w:t>
      </w:r>
      <w:r>
        <w:t xml:space="preserve"> nazwy własnej lub</w:t>
      </w:r>
      <w:r w:rsidRPr="0082137E">
        <w:t xml:space="preserve"> numeru katalogowego, udokumentowanego przez producenta, co nie ma wpływu na cechy przedmiotu zamówienia, określone w specyfikacji warunków zamówienia;</w:t>
      </w:r>
    </w:p>
    <w:p w:rsidR="00944A56" w:rsidRPr="0082137E" w:rsidRDefault="00944A56" w:rsidP="00984B62">
      <w:pPr>
        <w:numPr>
          <w:ilvl w:val="0"/>
          <w:numId w:val="12"/>
        </w:numPr>
        <w:tabs>
          <w:tab w:val="num" w:pos="426"/>
        </w:tabs>
        <w:spacing w:after="60"/>
        <w:ind w:left="709" w:hanging="425"/>
        <w:jc w:val="both"/>
      </w:pPr>
      <w:r w:rsidRPr="005C4DD7">
        <w:rPr>
          <w:lang w:eastAsia="en-US"/>
        </w:rPr>
        <w:t xml:space="preserve">zmiany ceny jednostkowej brutto poszczególnego </w:t>
      </w:r>
      <w:r>
        <w:rPr>
          <w:lang w:eastAsia="en-US"/>
        </w:rPr>
        <w:t xml:space="preserve">asortymentu </w:t>
      </w:r>
      <w:r w:rsidRPr="005C4DD7">
        <w:rPr>
          <w:lang w:eastAsia="en-US"/>
        </w:rPr>
        <w:t xml:space="preserve">wyszczególnionego w </w:t>
      </w:r>
      <w:r>
        <w:rPr>
          <w:lang w:eastAsia="en-US"/>
        </w:rPr>
        <w:t>z</w:t>
      </w:r>
      <w:r w:rsidRPr="005C4DD7">
        <w:rPr>
          <w:lang w:eastAsia="en-US"/>
        </w:rPr>
        <w:t>ałączniku do umowy wynikające ze</w:t>
      </w:r>
      <w:r>
        <w:rPr>
          <w:lang w:eastAsia="en-US"/>
        </w:rPr>
        <w:t xml:space="preserve"> </w:t>
      </w:r>
      <w:r w:rsidRPr="007F3D4A">
        <w:rPr>
          <w:color w:val="000000"/>
          <w:lang w:eastAsia="en-US"/>
        </w:rPr>
        <w:t xml:space="preserve">zmiany wielkości opakowania wprowadzonej przez producenta z zachowaniem zasady </w:t>
      </w:r>
      <w:r w:rsidRPr="0074716A">
        <w:rPr>
          <w:color w:val="000000"/>
          <w:lang w:eastAsia="en-US"/>
        </w:rPr>
        <w:t xml:space="preserve">proporcjonalności w stosunku do ceny objętej umową, bez zmiany wartości umowy; </w:t>
      </w:r>
    </w:p>
    <w:p w:rsidR="00944A56" w:rsidRPr="0082137E" w:rsidRDefault="00944A56" w:rsidP="00984B62">
      <w:pPr>
        <w:numPr>
          <w:ilvl w:val="0"/>
          <w:numId w:val="12"/>
        </w:numPr>
        <w:tabs>
          <w:tab w:val="num" w:pos="426"/>
        </w:tabs>
        <w:spacing w:after="60"/>
        <w:ind w:left="709" w:hanging="425"/>
        <w:jc w:val="both"/>
      </w:pPr>
      <w:r w:rsidRPr="007F3D4A">
        <w:rPr>
          <w:color w:val="000000"/>
          <w:lang w:eastAsia="en-US"/>
        </w:rPr>
        <w:t>jeżeli Wykonawca prowadzi sprzedaż produktów wchodzących w skład załącznika do</w:t>
      </w:r>
      <w:r>
        <w:rPr>
          <w:color w:val="000000"/>
          <w:lang w:eastAsia="en-US"/>
        </w:rPr>
        <w:t> </w:t>
      </w:r>
      <w:r w:rsidRPr="007F3D4A">
        <w:rPr>
          <w:color w:val="000000"/>
          <w:lang w:eastAsia="en-US"/>
        </w:rPr>
        <w:t xml:space="preserve">umowy, a producent tych produktów złożył ofertę specjalną na zakup tych produktów, Zamawiający ma prawo do nabycia tych produktów po obniżonych cenach. Wykonawca nie będzie rościł sobie z tytułu tych dostaw dodatkowego wynagrodzenia </w:t>
      </w:r>
      <w:r>
        <w:rPr>
          <w:color w:val="000000"/>
          <w:lang w:eastAsia="en-US"/>
        </w:rPr>
        <w:t xml:space="preserve">innego </w:t>
      </w:r>
      <w:r w:rsidRPr="007F3D4A">
        <w:rPr>
          <w:color w:val="000000"/>
          <w:lang w:eastAsia="en-US"/>
        </w:rPr>
        <w:t>niż</w:t>
      </w:r>
      <w:r>
        <w:rPr>
          <w:color w:val="000000"/>
          <w:lang w:eastAsia="en-US"/>
        </w:rPr>
        <w:t> </w:t>
      </w:r>
      <w:r w:rsidRPr="007F3D4A">
        <w:rPr>
          <w:color w:val="000000"/>
          <w:lang w:eastAsia="en-US"/>
        </w:rPr>
        <w:t>na</w:t>
      </w:r>
      <w:r>
        <w:rPr>
          <w:color w:val="000000"/>
          <w:lang w:eastAsia="en-US"/>
        </w:rPr>
        <w:t> </w:t>
      </w:r>
      <w:r w:rsidRPr="007F3D4A">
        <w:rPr>
          <w:color w:val="000000"/>
          <w:lang w:eastAsia="en-US"/>
        </w:rPr>
        <w:t>fakturze promocyjnej;</w:t>
      </w:r>
    </w:p>
    <w:p w:rsidR="00944A56" w:rsidRPr="0082137E" w:rsidRDefault="00944A56" w:rsidP="00984B62">
      <w:pPr>
        <w:numPr>
          <w:ilvl w:val="0"/>
          <w:numId w:val="12"/>
        </w:numPr>
        <w:spacing w:after="60"/>
        <w:ind w:left="709" w:hanging="425"/>
        <w:jc w:val="both"/>
      </w:pPr>
      <w:r w:rsidRPr="0082137E">
        <w:t xml:space="preserve">zwiększenia/zmniejszenia wartości umowy, określonej zgodnie z § 3 umowy gdy łączna wartość zmian jest mniejsza niż </w:t>
      </w:r>
      <w:r>
        <w:t>progi unijne</w:t>
      </w:r>
      <w:r w:rsidRPr="0082137E">
        <w:t xml:space="preserve"> </w:t>
      </w:r>
      <w:r>
        <w:t xml:space="preserve">oraz niższa niż 10 % wartości umowy </w:t>
      </w:r>
      <w:r w:rsidRPr="0082137E">
        <w:t xml:space="preserve">(jeśli umowa obejmuje więcej niż 1 zadanie, </w:t>
      </w:r>
      <w:r>
        <w:t>postanowienie</w:t>
      </w:r>
      <w:r w:rsidRPr="0082137E">
        <w:t xml:space="preserve"> stosuje się odrębnie do każdego zadania).</w:t>
      </w:r>
    </w:p>
    <w:p w:rsidR="00944A56" w:rsidRPr="0082137E" w:rsidRDefault="00944A56" w:rsidP="00984B62">
      <w:pPr>
        <w:numPr>
          <w:ilvl w:val="0"/>
          <w:numId w:val="12"/>
        </w:numPr>
        <w:tabs>
          <w:tab w:val="num" w:pos="540"/>
          <w:tab w:val="num" w:pos="709"/>
        </w:tabs>
        <w:spacing w:after="60"/>
        <w:ind w:left="709" w:hanging="425"/>
        <w:jc w:val="both"/>
        <w:rPr>
          <w:rStyle w:val="txt-new"/>
        </w:rPr>
      </w:pPr>
      <w:bookmarkStart w:id="2" w:name="_Hlk504126681"/>
      <w:r w:rsidRPr="0082137E">
        <w:rPr>
          <w:rStyle w:val="txt-new"/>
        </w:rPr>
        <w:t>zmiany wynagrodzenia Wykonawcy w przypadku zmiany:</w:t>
      </w:r>
    </w:p>
    <w:p w:rsidR="00944A56" w:rsidRPr="0082137E" w:rsidRDefault="00944A56" w:rsidP="00984B62">
      <w:pPr>
        <w:numPr>
          <w:ilvl w:val="1"/>
          <w:numId w:val="5"/>
        </w:numPr>
        <w:tabs>
          <w:tab w:val="clear" w:pos="1590"/>
          <w:tab w:val="num" w:pos="900"/>
          <w:tab w:val="num" w:pos="1440"/>
        </w:tabs>
        <w:ind w:left="900" w:hanging="360"/>
        <w:jc w:val="both"/>
        <w:rPr>
          <w:rStyle w:val="txt-new"/>
        </w:rPr>
      </w:pPr>
      <w:r w:rsidRPr="0082137E">
        <w:rPr>
          <w:rStyle w:val="txt-new"/>
        </w:rPr>
        <w:t>stawki podatku od towarów i usług,</w:t>
      </w:r>
    </w:p>
    <w:p w:rsidR="00944A56" w:rsidRPr="0082137E" w:rsidRDefault="00944A56" w:rsidP="00984B62">
      <w:pPr>
        <w:numPr>
          <w:ilvl w:val="1"/>
          <w:numId w:val="5"/>
        </w:numPr>
        <w:tabs>
          <w:tab w:val="clear" w:pos="1590"/>
          <w:tab w:val="num" w:pos="900"/>
          <w:tab w:val="num" w:pos="1440"/>
        </w:tabs>
        <w:ind w:left="900" w:hanging="360"/>
        <w:jc w:val="both"/>
        <w:rPr>
          <w:rStyle w:val="txt-new"/>
        </w:rPr>
      </w:pPr>
      <w:r w:rsidRPr="0082137E">
        <w:t>wysokości minimalnego wynagrodzenia za pracę albo wysokości minimalnej stawki godzinowej, ustalonych na podstawie przepisów ustawy z dnia 10 października 2002 r. o minimalnym wynagrodzeniu za pracę</w:t>
      </w:r>
      <w:r w:rsidRPr="0082137E">
        <w:rPr>
          <w:rStyle w:val="txt-new"/>
        </w:rPr>
        <w:t>,</w:t>
      </w:r>
    </w:p>
    <w:p w:rsidR="00944A56" w:rsidRPr="0082137E" w:rsidRDefault="00944A56" w:rsidP="00984B62">
      <w:pPr>
        <w:numPr>
          <w:ilvl w:val="1"/>
          <w:numId w:val="5"/>
        </w:numPr>
        <w:tabs>
          <w:tab w:val="clear" w:pos="1590"/>
          <w:tab w:val="num" w:pos="900"/>
          <w:tab w:val="num" w:pos="1440"/>
        </w:tabs>
        <w:ind w:left="900" w:hanging="360"/>
        <w:jc w:val="both"/>
        <w:rPr>
          <w:rStyle w:val="txt-new"/>
        </w:rPr>
      </w:pPr>
      <w:r w:rsidRPr="0082137E">
        <w:rPr>
          <w:rStyle w:val="txt-new"/>
        </w:rPr>
        <w:t>zasad podlegania ubezpieczeniom społecznym lub ubezpieczeniu zdrowotnemu lub wysokości stawki składki na ubezpieczenia społeczne lub zdrowotne,</w:t>
      </w:r>
    </w:p>
    <w:p w:rsidR="00944A56" w:rsidRPr="007507E1" w:rsidRDefault="00944A56" w:rsidP="00984B62">
      <w:pPr>
        <w:numPr>
          <w:ilvl w:val="1"/>
          <w:numId w:val="5"/>
        </w:numPr>
        <w:tabs>
          <w:tab w:val="clear" w:pos="1590"/>
          <w:tab w:val="num" w:pos="900"/>
          <w:tab w:val="num" w:pos="1440"/>
        </w:tabs>
        <w:ind w:left="900" w:hanging="360"/>
        <w:jc w:val="both"/>
        <w:rPr>
          <w:rStyle w:val="txt-new"/>
        </w:rPr>
      </w:pPr>
      <w:r w:rsidRPr="0082137E">
        <w:t>zasad gromadzenia i wysokości wpłat do pracowniczych planów kapitałowych, o</w:t>
      </w:r>
      <w:r>
        <w:t> </w:t>
      </w:r>
      <w:r w:rsidRPr="0082137E">
        <w:t xml:space="preserve">których mowa w </w:t>
      </w:r>
      <w:r w:rsidRPr="007507E1">
        <w:t>ustawie z dnia 4 października 2018 r. o pracowniczych planach kapitałowych,</w:t>
      </w:r>
    </w:p>
    <w:p w:rsidR="00944A56" w:rsidRPr="007507E1" w:rsidRDefault="00944A56" w:rsidP="00984B62">
      <w:pPr>
        <w:ind w:left="426" w:hanging="426"/>
        <w:jc w:val="both"/>
        <w:rPr>
          <w:rStyle w:val="txt-new"/>
        </w:rPr>
      </w:pPr>
      <w:r w:rsidRPr="007507E1">
        <w:rPr>
          <w:rStyle w:val="txt-new"/>
        </w:rPr>
        <w:t xml:space="preserve">       - jeżeli zmiany te będą miały wpływ na koszty wykonania zamówienia przez Wykonawcę, zgodnie z zasadami, o których mowa w ust. 3, 4, 5 i 6.</w:t>
      </w:r>
    </w:p>
    <w:p w:rsidR="00944A56" w:rsidRPr="00984B62" w:rsidRDefault="00944A56" w:rsidP="001E1176">
      <w:pPr>
        <w:pStyle w:val="Default"/>
        <w:numPr>
          <w:ilvl w:val="0"/>
          <w:numId w:val="16"/>
        </w:numPr>
        <w:ind w:left="426" w:hanging="426"/>
        <w:jc w:val="both"/>
        <w:rPr>
          <w:color w:val="auto"/>
          <w:sz w:val="20"/>
        </w:rPr>
      </w:pPr>
      <w:r w:rsidRPr="00984B62">
        <w:rPr>
          <w:color w:val="auto"/>
          <w:sz w:val="20"/>
        </w:rPr>
        <w:t xml:space="preserve">Strona zainteresowana zmianą Umowy z powodu zaistnienia okoliczności, o których mowa  w ust. 2 pkt 12) lit. a), b), c) lub d) zobowiązana jest wystąpić z wnioskiem do drugiej Strony o dokonanie zmiany, w terminie do 14 (czternastu) dni od daty zaistnienia okoliczności uzasadniającej dokonanie zmiany. Wniosek ten zawierać musi uzasadnienie i dowody wskazujące na spełnienie przesłanek dokonania zmiany, oceny wpływu zmiany na  koszty wykonania zamówienia, oraz projekt wnioskowanej zmiany. </w:t>
      </w:r>
    </w:p>
    <w:p w:rsidR="00944A56" w:rsidRPr="00984B62" w:rsidRDefault="00944A56" w:rsidP="001E1176">
      <w:pPr>
        <w:pStyle w:val="Default"/>
        <w:numPr>
          <w:ilvl w:val="0"/>
          <w:numId w:val="16"/>
        </w:numPr>
        <w:ind w:left="426" w:hanging="426"/>
        <w:jc w:val="both"/>
        <w:rPr>
          <w:color w:val="auto"/>
          <w:sz w:val="20"/>
        </w:rPr>
      </w:pPr>
      <w:r w:rsidRPr="00984B62">
        <w:rPr>
          <w:color w:val="auto"/>
          <w:sz w:val="20"/>
        </w:rPr>
        <w:t xml:space="preserve">W terminie 14 (czternastu) dni od daty otrzymania przez drugą Stronę wniosku, o którym mowa powyżej, Strony obowiązane są przeprowadzić negocjacje w celu: </w:t>
      </w:r>
    </w:p>
    <w:p w:rsidR="00944A56" w:rsidRPr="00984B62" w:rsidRDefault="00944A56" w:rsidP="001E1176">
      <w:pPr>
        <w:pStyle w:val="Default"/>
        <w:numPr>
          <w:ilvl w:val="1"/>
          <w:numId w:val="14"/>
        </w:numPr>
        <w:ind w:left="709" w:hanging="283"/>
        <w:jc w:val="both"/>
        <w:rPr>
          <w:color w:val="auto"/>
          <w:sz w:val="20"/>
        </w:rPr>
      </w:pPr>
      <w:r w:rsidRPr="00984B62">
        <w:rPr>
          <w:color w:val="auto"/>
          <w:sz w:val="20"/>
        </w:rPr>
        <w:t xml:space="preserve">ustalenia czy i jaki wpływ wnioskowane zmiany mają na koszty wykonania zamówienia; oraz </w:t>
      </w:r>
    </w:p>
    <w:p w:rsidR="00944A56" w:rsidRPr="00984B62" w:rsidRDefault="00944A56" w:rsidP="001E1176">
      <w:pPr>
        <w:pStyle w:val="Default"/>
        <w:numPr>
          <w:ilvl w:val="0"/>
          <w:numId w:val="15"/>
        </w:numPr>
        <w:ind w:left="709" w:hanging="283"/>
        <w:jc w:val="both"/>
        <w:rPr>
          <w:color w:val="auto"/>
          <w:sz w:val="20"/>
        </w:rPr>
      </w:pPr>
      <w:r w:rsidRPr="00984B62">
        <w:rPr>
          <w:color w:val="auto"/>
          <w:sz w:val="20"/>
        </w:rPr>
        <w:t xml:space="preserve">określenia wysokości (wartości) ewentualnej zmiany, tj. podwyższenia lub obniżenia,  wynagrodzenia, przy załażeniu, że kwota, o jaką zmienione zostanie wynagrodzenie, nie powinna być wyższa niż to wynika ze zmiany przepisów prawa; oraz </w:t>
      </w:r>
    </w:p>
    <w:p w:rsidR="00944A56" w:rsidRPr="00984B62" w:rsidRDefault="00944A56" w:rsidP="00984B62">
      <w:pPr>
        <w:pStyle w:val="Default"/>
        <w:ind w:left="709" w:hanging="283"/>
        <w:jc w:val="both"/>
        <w:rPr>
          <w:color w:val="auto"/>
          <w:sz w:val="20"/>
        </w:rPr>
      </w:pPr>
      <w:r w:rsidRPr="00984B62">
        <w:rPr>
          <w:color w:val="auto"/>
          <w:sz w:val="20"/>
        </w:rPr>
        <w:t xml:space="preserve">c) określenia terminu wprowadzenia do Umowy ewentualnych zmian. </w:t>
      </w:r>
    </w:p>
    <w:p w:rsidR="00944A56" w:rsidRPr="00984B62" w:rsidRDefault="00944A56" w:rsidP="007F2817">
      <w:pPr>
        <w:numPr>
          <w:ilvl w:val="0"/>
          <w:numId w:val="17"/>
        </w:numPr>
        <w:ind w:left="426" w:hanging="426"/>
        <w:jc w:val="both"/>
      </w:pPr>
      <w:r w:rsidRPr="007507E1">
        <w:t>Strony za zgodnym porozumieniem mogą odstąpić od wymogu przeprowadzenia negocjacji, o których mowa w ust. 3 i 4, jeżeli okoliczności wnioskowanej zmiany, a także jej proponowany zakres oraz sposób wprowadzenia, nie budzą wątpliwości.</w:t>
      </w:r>
    </w:p>
    <w:p w:rsidR="00944A56" w:rsidRPr="00984B62" w:rsidRDefault="00944A56" w:rsidP="007F2817">
      <w:pPr>
        <w:numPr>
          <w:ilvl w:val="0"/>
          <w:numId w:val="17"/>
        </w:numPr>
        <w:ind w:left="426" w:hanging="426"/>
        <w:jc w:val="both"/>
      </w:pPr>
      <w:r w:rsidRPr="007507E1">
        <w:t>W przypadku zmiany stawki podatku VAT, wprowadzonej powszechnie obowiązującymi przepisami prawa, jeżeli zmiana ta będzie miała wpływ na koszt wykonania zamówienia przez Wykonawcę, zmiana wynagrodzenia z tytułu niniejszej umowy może nastąpić jedynie pod warunkiem, że cena netto nie ulegnie podwyższeniu.</w:t>
      </w:r>
      <w:bookmarkEnd w:id="2"/>
    </w:p>
    <w:p w:rsidR="00944A56" w:rsidRPr="0082137E" w:rsidRDefault="00944A56" w:rsidP="007F2817">
      <w:pPr>
        <w:numPr>
          <w:ilvl w:val="0"/>
          <w:numId w:val="17"/>
        </w:numPr>
        <w:ind w:left="426"/>
        <w:jc w:val="both"/>
      </w:pPr>
      <w:r w:rsidRPr="0082137E">
        <w:t>Obniżenie ceny jednostkowej asortymentu oraz okoliczności wskazane w ust. 2 pkt 10)  nie wymagają formy pisemnej i jest obowiązkowe w przypadku zmiany cen u producenta, kursu euro, cen urzędowych itp.</w:t>
      </w:r>
    </w:p>
    <w:p w:rsidR="00944A56" w:rsidRPr="0082137E" w:rsidRDefault="00944A56" w:rsidP="007F2817">
      <w:pPr>
        <w:numPr>
          <w:ilvl w:val="0"/>
          <w:numId w:val="17"/>
        </w:numPr>
        <w:ind w:left="426" w:right="-1"/>
        <w:jc w:val="both"/>
      </w:pPr>
      <w:r w:rsidRPr="0082137E">
        <w:t>Wszystkie postanowienia, o których mowa w niniejszym paragrafie, stanowią katalog zmian, na które Zamawiający może wyrazić zgodę. Nie stanowią jednocześnie zobowiązania do wyrażenia takiej zgody przez Zamawiającego.</w:t>
      </w:r>
    </w:p>
    <w:p w:rsidR="00944A56" w:rsidRPr="00984B62" w:rsidRDefault="00944A56" w:rsidP="007F2817">
      <w:pPr>
        <w:ind w:left="426"/>
        <w:rPr>
          <w:b/>
          <w:sz w:val="24"/>
        </w:rPr>
      </w:pPr>
    </w:p>
    <w:p w:rsidR="00944A56" w:rsidRDefault="00944A56" w:rsidP="007507E1">
      <w:pPr>
        <w:jc w:val="center"/>
        <w:rPr>
          <w:b/>
        </w:rPr>
      </w:pPr>
      <w:r w:rsidRPr="0082137E">
        <w:rPr>
          <w:b/>
        </w:rPr>
        <w:t>§</w:t>
      </w:r>
      <w:r w:rsidRPr="007F3D4A">
        <w:rPr>
          <w:b/>
        </w:rPr>
        <w:t>11</w:t>
      </w:r>
    </w:p>
    <w:p w:rsidR="00944A56" w:rsidRPr="00294F14" w:rsidRDefault="00944A56" w:rsidP="00E9283F">
      <w:pPr>
        <w:numPr>
          <w:ilvl w:val="0"/>
          <w:numId w:val="19"/>
        </w:numPr>
        <w:tabs>
          <w:tab w:val="num" w:pos="543"/>
        </w:tabs>
        <w:suppressAutoHyphens/>
        <w:jc w:val="both"/>
      </w:pPr>
      <w:r w:rsidRPr="00294F14">
        <w:t>Wykonawca zobowiązany jest do usunięcia zgłoszonej wady poprzez wymianę asortymentu na pełnowartościowy w terminie do 2 dni</w:t>
      </w:r>
      <w:r>
        <w:t xml:space="preserve"> roboczych</w:t>
      </w:r>
      <w:r w:rsidRPr="00294F14">
        <w:t xml:space="preserve"> od dnia zgłoszenia. Zgłoszenie może nastąpić w formie faxu na numer ______________lub e-mailem na adres _____________.</w:t>
      </w:r>
    </w:p>
    <w:p w:rsidR="00944A56" w:rsidRDefault="00944A56" w:rsidP="00E9283F">
      <w:pPr>
        <w:numPr>
          <w:ilvl w:val="0"/>
          <w:numId w:val="19"/>
        </w:numPr>
        <w:tabs>
          <w:tab w:val="num" w:pos="543"/>
        </w:tabs>
        <w:suppressAutoHyphens/>
        <w:jc w:val="both"/>
      </w:pPr>
      <w:r w:rsidRPr="00294F14">
        <w:t xml:space="preserve">W razie uchybień w terminach, o których mowa </w:t>
      </w:r>
      <w:r w:rsidRPr="004C06BC">
        <w:t xml:space="preserve">w </w:t>
      </w:r>
      <w:r w:rsidRPr="001C7E5E">
        <w:t xml:space="preserve">ust. </w:t>
      </w:r>
      <w:r>
        <w:t>1</w:t>
      </w:r>
      <w:r w:rsidRPr="001C7E5E">
        <w:t xml:space="preserve"> Zamawiający</w:t>
      </w:r>
      <w:r w:rsidRPr="00294F14">
        <w:t xml:space="preserve"> uprawniony będzie do zlecenia wykonania </w:t>
      </w:r>
      <w:r>
        <w:t>zastępczego</w:t>
      </w:r>
      <w:r w:rsidRPr="00294F14">
        <w:t xml:space="preserve"> na koszt i ryzyko Wykonawcy</w:t>
      </w:r>
      <w:r>
        <w:t>.</w:t>
      </w:r>
    </w:p>
    <w:p w:rsidR="00944A56" w:rsidRPr="00294F14" w:rsidRDefault="00944A56" w:rsidP="007507E1">
      <w:pPr>
        <w:tabs>
          <w:tab w:val="num" w:pos="543"/>
        </w:tabs>
        <w:suppressAutoHyphens/>
        <w:ind w:left="340"/>
        <w:jc w:val="both"/>
      </w:pPr>
    </w:p>
    <w:p w:rsidR="00944A56" w:rsidRDefault="00944A56" w:rsidP="0082137E">
      <w:pPr>
        <w:jc w:val="center"/>
        <w:rPr>
          <w:b/>
        </w:rPr>
      </w:pPr>
      <w:r>
        <w:rPr>
          <w:b/>
        </w:rPr>
        <w:t>§ 12</w:t>
      </w:r>
    </w:p>
    <w:p w:rsidR="00944A56" w:rsidRPr="0082137E" w:rsidRDefault="00944A56" w:rsidP="001E1176">
      <w:pPr>
        <w:numPr>
          <w:ilvl w:val="0"/>
          <w:numId w:val="11"/>
        </w:numPr>
        <w:jc w:val="both"/>
      </w:pPr>
      <w:r w:rsidRPr="0082137E">
        <w:t xml:space="preserve">W sprawach nie uregulowanych postanowieniami umowy mają zastosowanie przepisy powszechnie </w:t>
      </w:r>
      <w:r>
        <w:t>obowiązującego</w:t>
      </w:r>
      <w:r w:rsidRPr="0082137E">
        <w:t xml:space="preserve"> prawa, w tym ustawy Prawo zamówień publicznych oraz Kodeksu Cywilnego. </w:t>
      </w:r>
    </w:p>
    <w:p w:rsidR="00944A56" w:rsidRPr="0082137E" w:rsidRDefault="00944A56" w:rsidP="001E1176">
      <w:pPr>
        <w:numPr>
          <w:ilvl w:val="0"/>
          <w:numId w:val="11"/>
        </w:numPr>
        <w:jc w:val="both"/>
      </w:pPr>
      <w:r w:rsidRPr="0082137E">
        <w:t xml:space="preserve">Wykonawca nie może  przenieść wierzytelności wynikających z </w:t>
      </w:r>
      <w:r w:rsidRPr="007F166B">
        <w:t xml:space="preserve"> </w:t>
      </w:r>
      <w:r w:rsidRPr="0082137E">
        <w:t xml:space="preserve">umowy na osoby trzecie, ani rozporządzać nimi w jakiejkolwiek prawem przewidzianej formie bez pisemnej zgody Zamawiającego pod rygorem nieważności. W szczególności  </w:t>
      </w:r>
      <w:r w:rsidRPr="007F3D4A">
        <w:t xml:space="preserve">Zamawiający nie wyraża zgody, aby </w:t>
      </w:r>
      <w:r w:rsidRPr="0082137E">
        <w:t xml:space="preserve">wierzytelności wynikające z umowy </w:t>
      </w:r>
      <w:r w:rsidRPr="007F3D4A">
        <w:t xml:space="preserve"> były</w:t>
      </w:r>
      <w:r w:rsidRPr="0082137E">
        <w:t xml:space="preserve">  przedmiotem zabezpieczenia zobowiązań Wykonawcy wobec osób trzecich (np. z tytułu umowy kredytowej, pożyczki). Wykonawca nie może  również  zawrzeć umowy bez pisemnej </w:t>
      </w:r>
      <w:r>
        <w:rPr>
          <w:bCs/>
          <w:iCs/>
        </w:rPr>
        <w:t xml:space="preserve">(pod rygorem nieważności) </w:t>
      </w:r>
      <w:r w:rsidRPr="0082137E">
        <w:t xml:space="preserve">zgody Zamawiającego z </w:t>
      </w:r>
      <w:r w:rsidRPr="007F3D4A">
        <w:rPr>
          <w:bCs/>
          <w:iCs/>
        </w:rPr>
        <w:t>osobą</w:t>
      </w:r>
      <w:r w:rsidRPr="0082137E">
        <w:t xml:space="preserve"> trzecią o wstąpienie w prawa wierzyciela (art. 518 KC), ani dokonywać żadnej innej czynności  prawnej rodzącej takie skutki.</w:t>
      </w:r>
    </w:p>
    <w:p w:rsidR="00944A56" w:rsidRPr="00984B62" w:rsidRDefault="00944A56" w:rsidP="0082137E">
      <w:pPr>
        <w:jc w:val="center"/>
        <w:rPr>
          <w:b/>
          <w:sz w:val="24"/>
        </w:rPr>
      </w:pPr>
    </w:p>
    <w:p w:rsidR="00944A56" w:rsidRPr="0082137E" w:rsidRDefault="00944A56" w:rsidP="007507E1">
      <w:pPr>
        <w:jc w:val="center"/>
        <w:rPr>
          <w:b/>
        </w:rPr>
      </w:pPr>
      <w:r w:rsidRPr="0082137E">
        <w:rPr>
          <w:b/>
        </w:rPr>
        <w:t xml:space="preserve">§ </w:t>
      </w:r>
      <w:r w:rsidRPr="007A5835">
        <w:rPr>
          <w:b/>
        </w:rPr>
        <w:t>1</w:t>
      </w:r>
      <w:r>
        <w:rPr>
          <w:b/>
        </w:rPr>
        <w:t>3</w:t>
      </w:r>
    </w:p>
    <w:p w:rsidR="00944A56" w:rsidRPr="0082137E" w:rsidRDefault="00944A56" w:rsidP="0082137E">
      <w:pPr>
        <w:jc w:val="both"/>
      </w:pPr>
      <w:r w:rsidRPr="0082137E">
        <w:t>1. Załączniki do Umowy stanowią integralną część Umowy.</w:t>
      </w:r>
    </w:p>
    <w:p w:rsidR="00944A56" w:rsidRPr="0082137E" w:rsidRDefault="00944A56" w:rsidP="0082137E">
      <w:pPr>
        <w:jc w:val="both"/>
      </w:pPr>
      <w:r w:rsidRPr="0082137E">
        <w:t>2. Spory wynikłe w trakcie wykonywania niniejszej umowy Strony zobowiązują się poddać rozstrzygnięciu sądu właściwego dla  siedziby Zamawiającego.</w:t>
      </w:r>
    </w:p>
    <w:p w:rsidR="00944A56" w:rsidRPr="00984B62" w:rsidRDefault="00944A56" w:rsidP="00984B62">
      <w:pPr>
        <w:rPr>
          <w:b/>
        </w:rPr>
      </w:pPr>
    </w:p>
    <w:p w:rsidR="00944A56" w:rsidRPr="007507E1" w:rsidRDefault="00944A56" w:rsidP="007507E1">
      <w:pPr>
        <w:jc w:val="center"/>
        <w:rPr>
          <w:b/>
        </w:rPr>
      </w:pPr>
      <w:r w:rsidRPr="007A5835">
        <w:rPr>
          <w:b/>
        </w:rPr>
        <w:t>§1</w:t>
      </w:r>
      <w:r>
        <w:rPr>
          <w:b/>
        </w:rPr>
        <w:t>4</w:t>
      </w:r>
    </w:p>
    <w:p w:rsidR="00944A56" w:rsidRPr="0082137E" w:rsidRDefault="00944A56" w:rsidP="0082137E">
      <w:pPr>
        <w:jc w:val="both"/>
      </w:pPr>
      <w:r w:rsidRPr="0082137E">
        <w:t>Umowa została sporządzona w dwóch jednobrzmiących egzemplarzach, po jednym egzemplarzu dla każdej ze Stron.</w:t>
      </w:r>
    </w:p>
    <w:p w:rsidR="00944A56" w:rsidRPr="00984B62" w:rsidRDefault="00944A56" w:rsidP="0082137E">
      <w:pPr>
        <w:jc w:val="both"/>
        <w:rPr>
          <w:sz w:val="24"/>
        </w:rPr>
      </w:pPr>
    </w:p>
    <w:p w:rsidR="00944A56" w:rsidRPr="0082137E" w:rsidRDefault="00944A56" w:rsidP="0082137E">
      <w:pPr>
        <w:jc w:val="both"/>
      </w:pPr>
    </w:p>
    <w:p w:rsidR="00944A56" w:rsidRDefault="00944A56" w:rsidP="0082137E">
      <w:pPr>
        <w:jc w:val="both"/>
      </w:pPr>
    </w:p>
    <w:p w:rsidR="00944A56" w:rsidRPr="0082137E" w:rsidRDefault="00944A56" w:rsidP="0082137E">
      <w:pPr>
        <w:jc w:val="both"/>
        <w:rPr>
          <w:b/>
        </w:rPr>
      </w:pPr>
      <w:r w:rsidRPr="0082137E">
        <w:rPr>
          <w:b/>
        </w:rPr>
        <w:t>Wykonawca</w:t>
      </w:r>
      <w:r w:rsidRPr="0082137E">
        <w:rPr>
          <w:b/>
        </w:rPr>
        <w:tab/>
      </w:r>
      <w:r w:rsidRPr="0082137E">
        <w:rPr>
          <w:b/>
        </w:rPr>
        <w:tab/>
      </w:r>
      <w:r w:rsidRPr="0082137E">
        <w:rPr>
          <w:b/>
        </w:rPr>
        <w:tab/>
      </w:r>
      <w:r w:rsidRPr="0082137E">
        <w:rPr>
          <w:b/>
        </w:rPr>
        <w:tab/>
      </w:r>
      <w:r w:rsidRPr="0082137E">
        <w:rPr>
          <w:b/>
        </w:rPr>
        <w:tab/>
        <w:t xml:space="preserve">                     </w:t>
      </w:r>
      <w:r w:rsidRPr="0082137E">
        <w:rPr>
          <w:b/>
        </w:rPr>
        <w:tab/>
      </w:r>
      <w:r w:rsidRPr="0082137E">
        <w:rPr>
          <w:b/>
        </w:rPr>
        <w:tab/>
      </w:r>
      <w:r w:rsidRPr="0082137E">
        <w:rPr>
          <w:b/>
        </w:rPr>
        <w:tab/>
        <w:t>Zamawiający</w:t>
      </w:r>
    </w:p>
    <w:p w:rsidR="00944A56" w:rsidRDefault="00944A56" w:rsidP="0082137E">
      <w:pPr>
        <w:spacing w:line="360" w:lineRule="auto"/>
        <w:rPr>
          <w:bCs/>
          <w:iCs/>
          <w:sz w:val="18"/>
          <w:szCs w:val="18"/>
        </w:rPr>
      </w:pPr>
    </w:p>
    <w:p w:rsidR="00944A56" w:rsidRDefault="00944A56" w:rsidP="0082137E">
      <w:pPr>
        <w:spacing w:line="360" w:lineRule="auto"/>
        <w:rPr>
          <w:bCs/>
          <w:i/>
          <w:iCs/>
          <w:sz w:val="18"/>
          <w:szCs w:val="18"/>
        </w:rPr>
      </w:pPr>
    </w:p>
    <w:p w:rsidR="00944A56" w:rsidRPr="0082137E" w:rsidRDefault="00944A56" w:rsidP="0082137E">
      <w:pPr>
        <w:spacing w:line="360" w:lineRule="auto"/>
        <w:rPr>
          <w:i/>
          <w:sz w:val="18"/>
        </w:rPr>
      </w:pPr>
    </w:p>
    <w:p w:rsidR="00944A56" w:rsidRPr="0082137E" w:rsidRDefault="00944A56" w:rsidP="0082137E">
      <w:pPr>
        <w:spacing w:line="360" w:lineRule="auto"/>
        <w:rPr>
          <w:i/>
          <w:sz w:val="18"/>
        </w:rPr>
      </w:pPr>
    </w:p>
    <w:p w:rsidR="00944A56" w:rsidRPr="0082137E" w:rsidRDefault="00944A56" w:rsidP="0082137E">
      <w:pPr>
        <w:spacing w:line="360" w:lineRule="auto"/>
        <w:rPr>
          <w:i/>
          <w:sz w:val="18"/>
        </w:rPr>
      </w:pPr>
    </w:p>
    <w:p w:rsidR="00944A56" w:rsidRPr="0082137E" w:rsidRDefault="00944A56" w:rsidP="0082137E">
      <w:pPr>
        <w:spacing w:line="276" w:lineRule="auto"/>
        <w:rPr>
          <w:i/>
          <w:sz w:val="22"/>
        </w:rPr>
      </w:pPr>
      <w:r w:rsidRPr="0082137E">
        <w:rPr>
          <w:i/>
          <w:sz w:val="22"/>
        </w:rPr>
        <w:t>Załącznik do Umowy:</w:t>
      </w:r>
    </w:p>
    <w:p w:rsidR="00944A56" w:rsidRPr="0082137E" w:rsidRDefault="00944A56" w:rsidP="0082137E">
      <w:pPr>
        <w:spacing w:line="276" w:lineRule="auto"/>
        <w:rPr>
          <w:i/>
          <w:sz w:val="22"/>
        </w:rPr>
      </w:pPr>
      <w:bookmarkStart w:id="3" w:name="_Hlk504119404"/>
      <w:r w:rsidRPr="0082137E">
        <w:rPr>
          <w:i/>
          <w:sz w:val="22"/>
        </w:rPr>
        <w:t xml:space="preserve">Załącznik nr 1 - </w:t>
      </w:r>
      <w:bookmarkEnd w:id="3"/>
      <w:r>
        <w:rPr>
          <w:bCs/>
          <w:i/>
          <w:iCs/>
          <w:sz w:val="22"/>
          <w:szCs w:val="22"/>
        </w:rPr>
        <w:t xml:space="preserve"> Szczegółowy opis przedmiotu umowy wraz z ofertą</w:t>
      </w:r>
      <w:r w:rsidRPr="0082137E">
        <w:rPr>
          <w:i/>
          <w:sz w:val="22"/>
        </w:rPr>
        <w:t xml:space="preserve"> Wykonawcy </w:t>
      </w:r>
      <w:r>
        <w:rPr>
          <w:bCs/>
          <w:i/>
          <w:iCs/>
          <w:sz w:val="22"/>
          <w:szCs w:val="22"/>
        </w:rPr>
        <w:t>sporządzoną</w:t>
      </w:r>
      <w:r w:rsidRPr="0082137E">
        <w:rPr>
          <w:i/>
          <w:sz w:val="22"/>
        </w:rPr>
        <w:t xml:space="preserve"> według wzoru oferty xls </w:t>
      </w:r>
      <w:r>
        <w:rPr>
          <w:bCs/>
          <w:i/>
          <w:iCs/>
          <w:sz w:val="22"/>
          <w:szCs w:val="22"/>
        </w:rPr>
        <w:t>(</w:t>
      </w:r>
      <w:r w:rsidRPr="0082137E">
        <w:rPr>
          <w:i/>
          <w:sz w:val="22"/>
        </w:rPr>
        <w:t xml:space="preserve"> formularz oferty i </w:t>
      </w:r>
      <w:r w:rsidRPr="005E080E">
        <w:rPr>
          <w:bCs/>
          <w:i/>
          <w:iCs/>
          <w:sz w:val="22"/>
          <w:szCs w:val="22"/>
        </w:rPr>
        <w:t>ofer</w:t>
      </w:r>
      <w:r>
        <w:rPr>
          <w:bCs/>
          <w:i/>
          <w:iCs/>
          <w:sz w:val="22"/>
          <w:szCs w:val="22"/>
        </w:rPr>
        <w:t>ta</w:t>
      </w:r>
      <w:r w:rsidRPr="005E080E">
        <w:rPr>
          <w:bCs/>
          <w:i/>
          <w:iCs/>
          <w:sz w:val="22"/>
          <w:szCs w:val="22"/>
        </w:rPr>
        <w:t xml:space="preserve"> cenow</w:t>
      </w:r>
      <w:r>
        <w:rPr>
          <w:bCs/>
          <w:i/>
          <w:iCs/>
          <w:sz w:val="22"/>
          <w:szCs w:val="22"/>
        </w:rPr>
        <w:t>a)</w:t>
      </w:r>
      <w:r w:rsidRPr="005E080E">
        <w:rPr>
          <w:bCs/>
          <w:i/>
          <w:iCs/>
          <w:sz w:val="22"/>
          <w:szCs w:val="22"/>
        </w:rPr>
        <w:t>.</w:t>
      </w:r>
    </w:p>
    <w:p w:rsidR="00944A56" w:rsidRPr="0082137E" w:rsidRDefault="00944A56" w:rsidP="0082137E">
      <w:pPr>
        <w:spacing w:line="276" w:lineRule="auto"/>
        <w:rPr>
          <w:i/>
          <w:sz w:val="22"/>
        </w:rPr>
      </w:pPr>
      <w:bookmarkStart w:id="4" w:name="_Hlk504126732"/>
      <w:r w:rsidRPr="0082137E">
        <w:rPr>
          <w:i/>
          <w:sz w:val="22"/>
        </w:rPr>
        <w:t>Załącznik nr 2 - Wzór zamówienia</w:t>
      </w:r>
      <w:r w:rsidRPr="005E080E">
        <w:rPr>
          <w:bCs/>
          <w:i/>
          <w:iCs/>
          <w:sz w:val="22"/>
          <w:szCs w:val="22"/>
        </w:rPr>
        <w:t xml:space="preserve">. </w:t>
      </w:r>
    </w:p>
    <w:p w:rsidR="00944A56" w:rsidRPr="007507E1" w:rsidRDefault="00944A56" w:rsidP="0082137E">
      <w:pPr>
        <w:spacing w:line="276" w:lineRule="auto"/>
        <w:rPr>
          <w:i/>
          <w:sz w:val="22"/>
          <w:szCs w:val="22"/>
        </w:rPr>
      </w:pPr>
      <w:bookmarkStart w:id="5" w:name="_Hlk504127505"/>
      <w:r w:rsidRPr="007507E1">
        <w:rPr>
          <w:i/>
          <w:sz w:val="22"/>
          <w:szCs w:val="22"/>
        </w:rPr>
        <w:t xml:space="preserve">Załącznik nr 3 </w:t>
      </w:r>
      <w:r w:rsidRPr="007507E1">
        <w:rPr>
          <w:bCs/>
          <w:i/>
          <w:iCs/>
          <w:sz w:val="22"/>
          <w:szCs w:val="22"/>
        </w:rPr>
        <w:t xml:space="preserve">- </w:t>
      </w:r>
      <w:r w:rsidRPr="007507E1">
        <w:rPr>
          <w:i/>
          <w:sz w:val="22"/>
          <w:szCs w:val="22"/>
        </w:rPr>
        <w:t xml:space="preserve"> </w:t>
      </w:r>
      <w:bookmarkEnd w:id="5"/>
      <w:r w:rsidRPr="00984B62">
        <w:rPr>
          <w:rFonts w:ascii="Times New Roman ,serif" w:hAnsi="Times New Roman ,serif"/>
          <w:i/>
          <w:sz w:val="22"/>
        </w:rPr>
        <w:t xml:space="preserve">Klauzula informacyjna </w:t>
      </w:r>
      <w:r>
        <w:rPr>
          <w:rFonts w:ascii="Times New Roman ,serif" w:hAnsi="Times New Roman ,serif"/>
          <w:i/>
          <w:sz w:val="22"/>
          <w:szCs w:val="22"/>
        </w:rPr>
        <w:t>RODO</w:t>
      </w:r>
    </w:p>
    <w:bookmarkEnd w:id="4"/>
    <w:p w:rsidR="00944A56" w:rsidRPr="0082137E" w:rsidRDefault="00944A56" w:rsidP="0082137E">
      <w:pPr>
        <w:spacing w:line="360" w:lineRule="auto"/>
        <w:rPr>
          <w:sz w:val="18"/>
        </w:rPr>
      </w:pPr>
    </w:p>
    <w:p w:rsidR="00944A56" w:rsidRPr="0082137E" w:rsidRDefault="00944A56" w:rsidP="0082137E">
      <w:pPr>
        <w:spacing w:line="360" w:lineRule="auto"/>
        <w:rPr>
          <w:sz w:val="18"/>
        </w:rPr>
      </w:pPr>
    </w:p>
    <w:p w:rsidR="00944A56" w:rsidRPr="0082137E" w:rsidRDefault="00944A56" w:rsidP="0082137E">
      <w:pPr>
        <w:spacing w:line="480" w:lineRule="auto"/>
        <w:jc w:val="both"/>
        <w:rPr>
          <w:sz w:val="22"/>
        </w:rPr>
      </w:pPr>
      <w:r w:rsidRPr="0082137E">
        <w:rPr>
          <w:sz w:val="22"/>
        </w:rPr>
        <w:t>Zaakceptowano</w:t>
      </w:r>
      <w:r>
        <w:rPr>
          <w:sz w:val="22"/>
        </w:rPr>
        <w:t xml:space="preserve"> umowę </w:t>
      </w:r>
      <w:r w:rsidRPr="0082137E">
        <w:rPr>
          <w:sz w:val="22"/>
        </w:rPr>
        <w:t>pod względem:</w:t>
      </w:r>
    </w:p>
    <w:p w:rsidR="00944A56" w:rsidRPr="000D1A95" w:rsidRDefault="00944A56" w:rsidP="000D1A95">
      <w:pPr>
        <w:pStyle w:val="ListParagraph"/>
        <w:numPr>
          <w:ilvl w:val="3"/>
          <w:numId w:val="36"/>
        </w:numPr>
        <w:spacing w:line="480" w:lineRule="auto"/>
        <w:ind w:left="426"/>
        <w:jc w:val="both"/>
        <w:rPr>
          <w:sz w:val="22"/>
          <w:szCs w:val="22"/>
        </w:rPr>
      </w:pPr>
      <w:r w:rsidRPr="000D1A95">
        <w:rPr>
          <w:sz w:val="22"/>
          <w:szCs w:val="22"/>
        </w:rPr>
        <w:t>Formalno prawnym: …………………………………………………..…………………..</w:t>
      </w:r>
    </w:p>
    <w:p w:rsidR="00944A56" w:rsidRDefault="00944A56" w:rsidP="000D1A95">
      <w:pPr>
        <w:spacing w:line="480" w:lineRule="auto"/>
        <w:ind w:left="426"/>
        <w:jc w:val="both"/>
        <w:rPr>
          <w:sz w:val="22"/>
          <w:szCs w:val="22"/>
        </w:rPr>
      </w:pPr>
    </w:p>
    <w:p w:rsidR="00944A56" w:rsidRPr="000D1A95" w:rsidRDefault="00944A56" w:rsidP="000D1A95">
      <w:pPr>
        <w:pStyle w:val="ListParagraph"/>
        <w:numPr>
          <w:ilvl w:val="0"/>
          <w:numId w:val="36"/>
        </w:numPr>
        <w:spacing w:line="480" w:lineRule="auto"/>
        <w:ind w:left="426"/>
        <w:jc w:val="both"/>
        <w:rPr>
          <w:sz w:val="22"/>
          <w:szCs w:val="22"/>
        </w:rPr>
      </w:pPr>
      <w:r w:rsidRPr="000D1A95">
        <w:rPr>
          <w:sz w:val="22"/>
          <w:szCs w:val="22"/>
        </w:rPr>
        <w:t>Finansowym: ……………</w:t>
      </w:r>
      <w:r>
        <w:rPr>
          <w:sz w:val="22"/>
          <w:szCs w:val="22"/>
        </w:rPr>
        <w:t>………………………………….…………..</w:t>
      </w:r>
      <w:r w:rsidRPr="000D1A95">
        <w:rPr>
          <w:sz w:val="22"/>
          <w:szCs w:val="22"/>
        </w:rPr>
        <w:t>…..…………………..</w:t>
      </w:r>
    </w:p>
    <w:p w:rsidR="00944A56" w:rsidRPr="000D1A95" w:rsidRDefault="00944A56" w:rsidP="000D1A95">
      <w:pPr>
        <w:pStyle w:val="ListParagraph"/>
        <w:spacing w:line="480" w:lineRule="auto"/>
        <w:ind w:left="426"/>
        <w:jc w:val="both"/>
        <w:rPr>
          <w:sz w:val="22"/>
          <w:szCs w:val="22"/>
        </w:rPr>
      </w:pPr>
    </w:p>
    <w:p w:rsidR="00944A56" w:rsidRPr="000D1A95" w:rsidRDefault="00944A56" w:rsidP="000D1A95">
      <w:pPr>
        <w:pStyle w:val="ListParagraph"/>
        <w:numPr>
          <w:ilvl w:val="0"/>
          <w:numId w:val="36"/>
        </w:numPr>
        <w:spacing w:line="480" w:lineRule="auto"/>
        <w:ind w:left="426"/>
        <w:jc w:val="both"/>
        <w:rPr>
          <w:sz w:val="22"/>
          <w:szCs w:val="22"/>
        </w:rPr>
      </w:pPr>
      <w:r w:rsidRPr="000D1A95">
        <w:rPr>
          <w:sz w:val="22"/>
          <w:szCs w:val="22"/>
        </w:rPr>
        <w:t>Zastępca Dyrektora ds. Ekonomicznych i - Administracji:……………</w:t>
      </w:r>
      <w:r>
        <w:rPr>
          <w:sz w:val="22"/>
          <w:szCs w:val="22"/>
        </w:rPr>
        <w:t>..</w:t>
      </w:r>
      <w:r w:rsidRPr="000D1A95">
        <w:rPr>
          <w:sz w:val="22"/>
          <w:szCs w:val="22"/>
        </w:rPr>
        <w:t>………………….…..</w:t>
      </w:r>
    </w:p>
    <w:p w:rsidR="00944A56" w:rsidRPr="000D1A95" w:rsidRDefault="00944A56" w:rsidP="000D1A95">
      <w:pPr>
        <w:spacing w:line="480" w:lineRule="auto"/>
        <w:ind w:left="426"/>
        <w:jc w:val="both"/>
        <w:rPr>
          <w:sz w:val="22"/>
          <w:szCs w:val="22"/>
        </w:rPr>
      </w:pPr>
    </w:p>
    <w:p w:rsidR="00944A56" w:rsidRDefault="00944A56" w:rsidP="000D1A95">
      <w:pPr>
        <w:pStyle w:val="ListParagraph"/>
        <w:numPr>
          <w:ilvl w:val="0"/>
          <w:numId w:val="36"/>
        </w:numPr>
        <w:spacing w:line="480" w:lineRule="auto"/>
        <w:ind w:left="426"/>
        <w:jc w:val="both"/>
        <w:rPr>
          <w:bCs/>
          <w:iCs/>
          <w:sz w:val="22"/>
          <w:szCs w:val="22"/>
        </w:rPr>
      </w:pPr>
      <w:r w:rsidRPr="000D1A95">
        <w:rPr>
          <w:sz w:val="22"/>
        </w:rPr>
        <w:t>Zgodności z ustawą Pzp (Kierownik Działu Zamówień Publicznych</w:t>
      </w:r>
      <w:r w:rsidRPr="000D1A95">
        <w:rPr>
          <w:bCs/>
          <w:iCs/>
          <w:sz w:val="22"/>
          <w:szCs w:val="22"/>
        </w:rPr>
        <w:t>)………………..…</w:t>
      </w:r>
      <w:r>
        <w:rPr>
          <w:bCs/>
          <w:iCs/>
          <w:sz w:val="22"/>
          <w:szCs w:val="22"/>
        </w:rPr>
        <w:t>…</w:t>
      </w:r>
      <w:r w:rsidRPr="000D1A95">
        <w:rPr>
          <w:bCs/>
          <w:iCs/>
          <w:sz w:val="22"/>
          <w:szCs w:val="22"/>
        </w:rPr>
        <w:t>…..</w:t>
      </w:r>
    </w:p>
    <w:p w:rsidR="00944A56" w:rsidRPr="000D1A95" w:rsidRDefault="00944A56" w:rsidP="000D1A95">
      <w:pPr>
        <w:spacing w:line="480" w:lineRule="auto"/>
        <w:ind w:left="426"/>
        <w:jc w:val="both"/>
        <w:rPr>
          <w:bCs/>
          <w:iCs/>
          <w:sz w:val="22"/>
          <w:szCs w:val="22"/>
        </w:rPr>
      </w:pPr>
    </w:p>
    <w:p w:rsidR="00944A56" w:rsidRPr="000D1A95" w:rsidRDefault="00944A56" w:rsidP="000D1A95">
      <w:pPr>
        <w:pStyle w:val="ListParagraph"/>
        <w:numPr>
          <w:ilvl w:val="0"/>
          <w:numId w:val="36"/>
        </w:numPr>
        <w:spacing w:line="480" w:lineRule="auto"/>
        <w:ind w:left="426"/>
        <w:jc w:val="both"/>
        <w:rPr>
          <w:sz w:val="22"/>
          <w:szCs w:val="22"/>
        </w:rPr>
      </w:pPr>
      <w:r w:rsidRPr="000D1A95">
        <w:rPr>
          <w:sz w:val="22"/>
          <w:szCs w:val="22"/>
        </w:rPr>
        <w:t>Merytorycznym: ………………………</w:t>
      </w:r>
      <w:r>
        <w:rPr>
          <w:sz w:val="22"/>
          <w:szCs w:val="22"/>
        </w:rPr>
        <w:t>…………………………………..</w:t>
      </w:r>
      <w:r w:rsidRPr="000D1A95">
        <w:rPr>
          <w:sz w:val="22"/>
          <w:szCs w:val="22"/>
        </w:rPr>
        <w:t>………</w:t>
      </w:r>
    </w:p>
    <w:p w:rsidR="00944A56" w:rsidRPr="000D1A95" w:rsidRDefault="00944A56" w:rsidP="000D1A95">
      <w:pPr>
        <w:spacing w:line="480" w:lineRule="auto"/>
        <w:ind w:left="426"/>
        <w:jc w:val="both"/>
        <w:rPr>
          <w:sz w:val="22"/>
          <w:szCs w:val="22"/>
        </w:rPr>
      </w:pPr>
    </w:p>
    <w:p w:rsidR="00944A56" w:rsidRPr="008759F5" w:rsidRDefault="00944A56" w:rsidP="000D1A95">
      <w:pPr>
        <w:pStyle w:val="ListParagraph"/>
        <w:numPr>
          <w:ilvl w:val="0"/>
          <w:numId w:val="36"/>
        </w:numPr>
        <w:ind w:left="426"/>
      </w:pPr>
      <w:r w:rsidRPr="000D1A95">
        <w:rPr>
          <w:sz w:val="22"/>
        </w:rPr>
        <w:t xml:space="preserve">Sekretarz:  </w:t>
      </w:r>
      <w:r w:rsidRPr="000D1A95">
        <w:rPr>
          <w:sz w:val="22"/>
          <w:szCs w:val="22"/>
        </w:rPr>
        <w:t>…………………………….…………………………………..….</w:t>
      </w:r>
    </w:p>
    <w:p w:rsidR="00944A56" w:rsidRDefault="00944A56" w:rsidP="008759F5"/>
    <w:p w:rsidR="00944A56" w:rsidRPr="008759F5" w:rsidRDefault="00944A56" w:rsidP="008759F5">
      <w:pPr>
        <w:pStyle w:val="ListParagraph"/>
        <w:ind w:left="426"/>
      </w:pPr>
    </w:p>
    <w:p w:rsidR="00944A56" w:rsidRDefault="00944A56" w:rsidP="008759F5"/>
    <w:p w:rsidR="00944A56" w:rsidRPr="008759F5" w:rsidRDefault="00944A56" w:rsidP="008759F5">
      <w:pPr>
        <w:pStyle w:val="ListParagraph"/>
        <w:numPr>
          <w:ilvl w:val="0"/>
          <w:numId w:val="36"/>
        </w:numPr>
        <w:ind w:left="426"/>
      </w:pPr>
      <w:r w:rsidRPr="008759F5">
        <w:rPr>
          <w:bCs/>
          <w:iCs/>
          <w:sz w:val="22"/>
          <w:szCs w:val="22"/>
        </w:rPr>
        <w:t xml:space="preserve">Inspektor Ochrony Danych </w:t>
      </w:r>
      <w:r w:rsidRPr="008759F5">
        <w:rPr>
          <w:sz w:val="22"/>
          <w:szCs w:val="22"/>
        </w:rPr>
        <w:t>………………………….……….</w:t>
      </w:r>
      <w:r w:rsidRPr="008759F5">
        <w:rPr>
          <w:bCs/>
          <w:iCs/>
          <w:sz w:val="22"/>
          <w:szCs w:val="22"/>
        </w:rPr>
        <w:t>………………………………</w:t>
      </w:r>
    </w:p>
    <w:p w:rsidR="00944A56" w:rsidRDefault="00944A56" w:rsidP="000D1A95">
      <w:pPr>
        <w:pStyle w:val="ListParagraph"/>
        <w:numPr>
          <w:ilvl w:val="0"/>
          <w:numId w:val="36"/>
        </w:numPr>
        <w:ind w:left="426"/>
        <w:sectPr w:rsidR="00944A56">
          <w:headerReference w:type="default" r:id="rId7"/>
          <w:footerReference w:type="even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44A56" w:rsidRPr="0082137E" w:rsidRDefault="00944A56" w:rsidP="0082137E">
      <w:pPr>
        <w:ind w:left="9204" w:firstLine="708"/>
        <w:rPr>
          <w:b/>
        </w:rPr>
      </w:pPr>
    </w:p>
    <w:p w:rsidR="00944A56" w:rsidRPr="0082137E" w:rsidRDefault="00944A56" w:rsidP="0082137E">
      <w:pPr>
        <w:ind w:left="7080"/>
      </w:pPr>
      <w:r w:rsidRPr="0082137E">
        <w:t>Załącznik nr 2</w:t>
      </w:r>
    </w:p>
    <w:tbl>
      <w:tblPr>
        <w:tblpPr w:leftFromText="141" w:rightFromText="141" w:vertAnchor="text" w:horzAnchor="margin" w:tblpY="79"/>
        <w:tblW w:w="9248" w:type="dxa"/>
        <w:tblCellMar>
          <w:left w:w="70" w:type="dxa"/>
          <w:right w:w="70" w:type="dxa"/>
        </w:tblCellMar>
        <w:tblLook w:val="00A0"/>
      </w:tblPr>
      <w:tblGrid>
        <w:gridCol w:w="766"/>
        <w:gridCol w:w="270"/>
        <w:gridCol w:w="2345"/>
        <w:gridCol w:w="422"/>
        <w:gridCol w:w="576"/>
        <w:gridCol w:w="162"/>
        <w:gridCol w:w="671"/>
        <w:gridCol w:w="424"/>
        <w:gridCol w:w="449"/>
        <w:gridCol w:w="812"/>
        <w:gridCol w:w="920"/>
        <w:gridCol w:w="519"/>
        <w:gridCol w:w="913"/>
      </w:tblGrid>
      <w:tr w:rsidR="00944A56" w:rsidTr="001E1176">
        <w:trPr>
          <w:trHeight w:val="249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516477" w:rsidRDefault="00944A56" w:rsidP="001E1176"/>
        </w:tc>
        <w:tc>
          <w:tcPr>
            <w:tcW w:w="361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Default="00944A56" w:rsidP="001E1176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Centralny Szpital Kliniczny MSWiA w Warszawie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516477" w:rsidRDefault="00944A56" w:rsidP="001E1176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</w:tr>
      <w:tr w:rsidR="00944A56" w:rsidTr="001E1176">
        <w:trPr>
          <w:trHeight w:val="249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82137E" w:rsidRDefault="00944A56" w:rsidP="001E1176"/>
        </w:tc>
        <w:tc>
          <w:tcPr>
            <w:tcW w:w="30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Default="00944A56" w:rsidP="001E1176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Dział Zaopatrzenia Medycznego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82137E" w:rsidRDefault="00944A56" w:rsidP="001E1176"/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82137E" w:rsidRDefault="00944A56" w:rsidP="001E1176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82137E" w:rsidRDefault="00944A56" w:rsidP="001E1176"/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82137E" w:rsidRDefault="00944A56" w:rsidP="001E1176"/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82137E" w:rsidRDefault="00944A56" w:rsidP="001E1176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82137E" w:rsidRDefault="00944A56" w:rsidP="001E1176"/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82137E" w:rsidRDefault="00944A56" w:rsidP="001E1176"/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82137E" w:rsidRDefault="00944A56" w:rsidP="001E1176"/>
        </w:tc>
      </w:tr>
      <w:tr w:rsidR="00944A56" w:rsidTr="001E1176">
        <w:trPr>
          <w:trHeight w:val="249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516477" w:rsidRDefault="00944A56" w:rsidP="001E1176"/>
        </w:tc>
        <w:tc>
          <w:tcPr>
            <w:tcW w:w="486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Adres: 02-507 Warszawa, ul. Wołoska 137. Tel./fax: 22 601-35-45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516477" w:rsidRDefault="00944A56" w:rsidP="001E1176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</w:tr>
      <w:tr w:rsidR="00944A56" w:rsidTr="001E1176">
        <w:trPr>
          <w:trHeight w:val="463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516477" w:rsidRDefault="00944A56" w:rsidP="001E1176"/>
        </w:tc>
        <w:tc>
          <w:tcPr>
            <w:tcW w:w="361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REGON: 014825340    NIP: 521-292-55-96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516477" w:rsidRDefault="00944A56" w:rsidP="001E1176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31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44A56" w:rsidRDefault="00944A56" w:rsidP="001E117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Data Wystawienia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br/>
              <w:t>…………………………….</w:t>
            </w:r>
          </w:p>
        </w:tc>
      </w:tr>
      <w:tr w:rsidR="00944A56" w:rsidTr="001E1176">
        <w:trPr>
          <w:trHeight w:val="50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516477" w:rsidRDefault="00944A56" w:rsidP="001E1176"/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</w:tr>
      <w:tr w:rsidR="00944A56" w:rsidTr="0082137E">
        <w:trPr>
          <w:trHeight w:val="639"/>
        </w:trPr>
        <w:tc>
          <w:tcPr>
            <w:tcW w:w="9248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color w:val="000000"/>
                <w:sz w:val="36"/>
                <w:szCs w:val="36"/>
              </w:rPr>
              <w:t>Zamówienie CSK-DZM/2310/…./….</w:t>
            </w:r>
          </w:p>
        </w:tc>
      </w:tr>
      <w:tr w:rsidR="00944A56" w:rsidTr="001E1176">
        <w:trPr>
          <w:trHeight w:val="249"/>
        </w:trPr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jc w:val="right"/>
              <w:rPr>
                <w:rFonts w:ascii="Calibri" w:hAnsi="Calibri"/>
                <w:color w:val="000000"/>
              </w:rPr>
            </w:pPr>
            <w:r w:rsidRPr="00516477">
              <w:rPr>
                <w:rFonts w:ascii="Calibri" w:hAnsi="Calibri"/>
                <w:color w:val="000000"/>
              </w:rPr>
              <w:t>Do</w:t>
            </w:r>
            <w:r w:rsidRPr="00984B62">
              <w:rPr>
                <w:rFonts w:ascii="Calibri" w:hAnsi="Calibri"/>
                <w:color w:val="000000"/>
              </w:rPr>
              <w:t>stawca: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b/>
                <w:color w:val="000000"/>
              </w:rPr>
            </w:pPr>
            <w:r w:rsidRPr="00984B62">
              <w:rPr>
                <w:rFonts w:ascii="Calibri" w:hAnsi="Calibri"/>
                <w:b/>
                <w:color w:val="000000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44" w:type="dxa"/>
            <w:gridSpan w:val="3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jc w:val="right"/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Osoba do kontaktu: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b/>
                <w:color w:val="000000"/>
              </w:rPr>
            </w:pPr>
            <w:r w:rsidRPr="00984B62">
              <w:rPr>
                <w:rFonts w:ascii="Calibri" w:hAnsi="Calibri"/>
                <w:b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</w:tr>
      <w:tr w:rsidR="00944A56" w:rsidTr="001E1176">
        <w:trPr>
          <w:trHeight w:val="249"/>
        </w:trPr>
        <w:tc>
          <w:tcPr>
            <w:tcW w:w="10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944A56" w:rsidRPr="00516477" w:rsidRDefault="00944A56" w:rsidP="001E1176">
            <w:pPr>
              <w:jc w:val="right"/>
              <w:rPr>
                <w:rFonts w:ascii="Calibri" w:hAnsi="Calibri"/>
                <w:color w:val="000000"/>
              </w:rPr>
            </w:pPr>
            <w:r w:rsidRPr="00516477">
              <w:rPr>
                <w:rFonts w:ascii="Calibri" w:hAnsi="Calibri"/>
                <w:color w:val="000000"/>
              </w:rPr>
              <w:t>Adres:</w:t>
            </w:r>
          </w:p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/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4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jc w:val="right"/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Telefon: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/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/>
        </w:tc>
        <w:tc>
          <w:tcPr>
            <w:tcW w:w="9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</w:tr>
      <w:tr w:rsidR="00944A56" w:rsidTr="001E1176">
        <w:trPr>
          <w:trHeight w:val="249"/>
        </w:trPr>
        <w:tc>
          <w:tcPr>
            <w:tcW w:w="10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944A56" w:rsidRPr="00516477" w:rsidRDefault="00944A56" w:rsidP="001E1176">
            <w:pPr>
              <w:jc w:val="right"/>
              <w:rPr>
                <w:rFonts w:ascii="Calibri" w:hAnsi="Calibri"/>
                <w:color w:val="000000"/>
              </w:rPr>
            </w:pPr>
            <w:r w:rsidRPr="00516477">
              <w:rPr>
                <w:rFonts w:ascii="Calibri" w:hAnsi="Calibri"/>
                <w:color w:val="000000"/>
              </w:rPr>
              <w:t>Nip:</w:t>
            </w:r>
          </w:p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/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4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jc w:val="right"/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e-mail: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/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/>
        </w:tc>
        <w:tc>
          <w:tcPr>
            <w:tcW w:w="9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</w:tr>
      <w:tr w:rsidR="00944A56" w:rsidTr="001E1176">
        <w:trPr>
          <w:trHeight w:val="249"/>
        </w:trPr>
        <w:tc>
          <w:tcPr>
            <w:tcW w:w="10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944A56" w:rsidRPr="00516477" w:rsidRDefault="00944A56" w:rsidP="001E1176">
            <w:pPr>
              <w:jc w:val="right"/>
              <w:rPr>
                <w:rFonts w:ascii="Calibri" w:hAnsi="Calibri"/>
                <w:color w:val="000000"/>
              </w:rPr>
            </w:pPr>
            <w:r w:rsidRPr="00516477">
              <w:rPr>
                <w:rFonts w:ascii="Calibri" w:hAnsi="Calibri"/>
                <w:color w:val="000000"/>
              </w:rPr>
              <w:t>Telefon:</w:t>
            </w:r>
          </w:p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/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/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/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/>
        </w:tc>
        <w:tc>
          <w:tcPr>
            <w:tcW w:w="9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</w:tr>
      <w:tr w:rsidR="00944A56" w:rsidTr="001E1176">
        <w:trPr>
          <w:trHeight w:val="249"/>
        </w:trPr>
        <w:tc>
          <w:tcPr>
            <w:tcW w:w="1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944A56" w:rsidRPr="00516477" w:rsidRDefault="00944A56" w:rsidP="001E1176">
            <w:pPr>
              <w:jc w:val="center"/>
              <w:rPr>
                <w:rFonts w:ascii="Calibri" w:hAnsi="Calibri"/>
                <w:color w:val="000000"/>
              </w:rPr>
            </w:pPr>
            <w:r w:rsidRPr="0051647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4A56" w:rsidRPr="00984B62" w:rsidRDefault="00944A56" w:rsidP="001E1176">
            <w:pPr>
              <w:rPr>
                <w:rFonts w:ascii="Calibri" w:hAnsi="Calibri"/>
                <w:color w:val="000000"/>
              </w:rPr>
            </w:pPr>
            <w:r w:rsidRPr="00984B62">
              <w:rPr>
                <w:rFonts w:ascii="Calibri" w:hAnsi="Calibri"/>
                <w:color w:val="000000"/>
              </w:rPr>
              <w:t> </w:t>
            </w:r>
          </w:p>
        </w:tc>
      </w:tr>
      <w:tr w:rsidR="00944A56" w:rsidTr="001E1176">
        <w:trPr>
          <w:trHeight w:val="249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Uwagi: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516477" w:rsidRDefault="00944A56" w:rsidP="001E1176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</w:tr>
      <w:tr w:rsidR="00944A56" w:rsidTr="0082137E">
        <w:trPr>
          <w:trHeight w:val="375"/>
        </w:trPr>
        <w:tc>
          <w:tcPr>
            <w:tcW w:w="9248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Centralny Szpital Kliniczny MSWiA w Warszawie przy ul. Wołoskiej 137 uprzejmie prosi o sprzedanie.</w:t>
            </w:r>
          </w:p>
        </w:tc>
      </w:tr>
      <w:tr w:rsidR="00944A56" w:rsidTr="001E1176">
        <w:trPr>
          <w:trHeight w:val="269"/>
        </w:trPr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4A56" w:rsidRDefault="00944A56" w:rsidP="001E117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</w:t>
            </w:r>
          </w:p>
        </w:tc>
        <w:tc>
          <w:tcPr>
            <w:tcW w:w="444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4A56" w:rsidRDefault="00944A56" w:rsidP="001E117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Nazwa towaru</w:t>
            </w:r>
          </w:p>
        </w:tc>
        <w:tc>
          <w:tcPr>
            <w:tcW w:w="8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44A56" w:rsidRDefault="00944A56" w:rsidP="001E117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ilość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br/>
              <w:t>jedn.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A56" w:rsidRDefault="00944A56" w:rsidP="001E117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Cena netto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A56" w:rsidRDefault="00944A56" w:rsidP="001E117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A56" w:rsidRDefault="00944A56" w:rsidP="001E117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A56" w:rsidRDefault="00944A56" w:rsidP="001E117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Wartość brutto</w:t>
            </w:r>
          </w:p>
        </w:tc>
      </w:tr>
      <w:tr w:rsidR="00944A56" w:rsidTr="0082137E">
        <w:trPr>
          <w:trHeight w:val="269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A56" w:rsidRDefault="00944A56" w:rsidP="001E1176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44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A56" w:rsidRDefault="00944A56" w:rsidP="001E1176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44A56" w:rsidRDefault="00944A56" w:rsidP="001E1176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A56" w:rsidRDefault="00944A56" w:rsidP="001E1176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A56" w:rsidRDefault="00944A56" w:rsidP="001E1176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A56" w:rsidRDefault="00944A56" w:rsidP="001E1176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A56" w:rsidRDefault="00944A56" w:rsidP="001E1176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944A56" w:rsidTr="001E1176">
        <w:trPr>
          <w:trHeight w:val="47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4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4A56" w:rsidRPr="00516477" w:rsidRDefault="00944A56" w:rsidP="001E1176">
            <w:pPr>
              <w:rPr>
                <w:rFonts w:ascii="Calibri" w:hAnsi="Calibri"/>
                <w:b/>
                <w:color w:val="000000"/>
              </w:rPr>
            </w:pPr>
            <w:r w:rsidRPr="00516477">
              <w:rPr>
                <w:rFonts w:ascii="Calibri" w:hAnsi="Calibri"/>
                <w:b/>
                <w:color w:val="000000"/>
              </w:rPr>
              <w:t xml:space="preserve">Umowa …/FS/… ZADANIE …, ob. od ……do ……., term. dost. … dni, term. płat. 60 dni: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44A56" w:rsidRDefault="00944A56" w:rsidP="001E117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44A56" w:rsidTr="001E1176">
        <w:trPr>
          <w:trHeight w:val="47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444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44A56" w:rsidRDefault="00944A56" w:rsidP="001E117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8%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944A56" w:rsidTr="001E1176">
        <w:trPr>
          <w:trHeight w:val="47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444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44A56" w:rsidRDefault="00944A56" w:rsidP="001E117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8%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944A56" w:rsidTr="001E1176">
        <w:trPr>
          <w:trHeight w:val="47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444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44A56" w:rsidRDefault="00944A56" w:rsidP="001E117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8%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944A56" w:rsidTr="001E1176">
        <w:trPr>
          <w:trHeight w:val="47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444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44A56" w:rsidRDefault="00944A56" w:rsidP="001E117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8%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944A56" w:rsidTr="001E1176">
        <w:trPr>
          <w:trHeight w:val="27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4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A56" w:rsidRDefault="00944A56" w:rsidP="001E1176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944A56" w:rsidTr="001E1176">
        <w:trPr>
          <w:trHeight w:val="249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516477" w:rsidRDefault="00944A56" w:rsidP="001E1176"/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</w:tr>
      <w:tr w:rsidR="00944A56" w:rsidTr="001E1176">
        <w:trPr>
          <w:trHeight w:val="249"/>
        </w:trPr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44A56" w:rsidRDefault="00944A56" w:rsidP="001E1176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Razem brutto:</w:t>
            </w:r>
          </w:p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516477" w:rsidRDefault="00944A56" w:rsidP="001E1176"/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</w:tr>
      <w:tr w:rsidR="00944A56" w:rsidTr="001E1176">
        <w:trPr>
          <w:trHeight w:val="249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516477" w:rsidRDefault="00944A56" w:rsidP="001E1176"/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</w:tr>
      <w:tr w:rsidR="00944A56" w:rsidTr="0082137E">
        <w:trPr>
          <w:trHeight w:val="249"/>
        </w:trPr>
        <w:tc>
          <w:tcPr>
            <w:tcW w:w="6896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Uprzejmie prosimy przy wystawianiu faktury powołać się na nasz nr zamówienia.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516477" w:rsidRDefault="00944A56" w:rsidP="001E1176"/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</w:tr>
      <w:tr w:rsidR="00944A56" w:rsidTr="001E1176">
        <w:trPr>
          <w:trHeight w:val="249"/>
        </w:trPr>
        <w:tc>
          <w:tcPr>
            <w:tcW w:w="437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82137E">
            <w:pPr>
              <w:ind w:right="-135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Wjazd do Magazynu od ul. Miłobędzkiej. Blok A.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516477" w:rsidRDefault="00944A56" w:rsidP="001E1176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</w:tr>
      <w:tr w:rsidR="00944A56" w:rsidTr="001E1176">
        <w:trPr>
          <w:trHeight w:val="249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516477" w:rsidRDefault="00944A56" w:rsidP="001E1176"/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</w:tr>
      <w:tr w:rsidR="00944A56" w:rsidTr="001E1176">
        <w:trPr>
          <w:trHeight w:val="249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516477" w:rsidRDefault="00944A56" w:rsidP="001E1176"/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</w:tr>
      <w:tr w:rsidR="00944A56" w:rsidTr="0082137E">
        <w:trPr>
          <w:trHeight w:val="262"/>
        </w:trPr>
        <w:tc>
          <w:tcPr>
            <w:tcW w:w="437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Akceptuję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4708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Zatwierdzam</w:t>
            </w:r>
          </w:p>
        </w:tc>
      </w:tr>
      <w:tr w:rsidR="00944A56" w:rsidTr="001E1176">
        <w:trPr>
          <w:trHeight w:val="160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516477" w:rsidRDefault="00944A56" w:rsidP="001E1176"/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</w:tr>
      <w:tr w:rsidR="00944A56" w:rsidTr="001E1176">
        <w:trPr>
          <w:trHeight w:val="249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516477" w:rsidRDefault="00944A56" w:rsidP="001E1176"/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</w:tr>
      <w:tr w:rsidR="00944A56" w:rsidTr="001E1176">
        <w:trPr>
          <w:trHeight w:val="249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516477" w:rsidRDefault="00944A56" w:rsidP="001E1176"/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</w:tr>
      <w:tr w:rsidR="00944A56" w:rsidTr="001E1176">
        <w:trPr>
          <w:trHeight w:val="249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516477" w:rsidRDefault="00944A56" w:rsidP="001E1176"/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Pr="00984B62" w:rsidRDefault="00944A56" w:rsidP="001E1176"/>
        </w:tc>
      </w:tr>
      <w:tr w:rsidR="00944A56" w:rsidTr="0082137E">
        <w:trPr>
          <w:trHeight w:val="249"/>
        </w:trPr>
        <w:tc>
          <w:tcPr>
            <w:tcW w:w="437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………………………………………………………………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708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………………………………………………………………</w:t>
            </w:r>
          </w:p>
        </w:tc>
      </w:tr>
      <w:tr w:rsidR="00944A56" w:rsidTr="0082137E">
        <w:trPr>
          <w:trHeight w:val="249"/>
        </w:trPr>
        <w:tc>
          <w:tcPr>
            <w:tcW w:w="437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Podpis i pieczęć Kierownika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708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56" w:rsidRDefault="00944A56" w:rsidP="001E117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Podpis i pieczęć Dyrektora</w:t>
            </w:r>
          </w:p>
        </w:tc>
      </w:tr>
    </w:tbl>
    <w:p w:rsidR="00944A56" w:rsidRPr="00984B62" w:rsidRDefault="00944A56" w:rsidP="0082137E">
      <w:pPr>
        <w:ind w:left="7080"/>
        <w:rPr>
          <w:sz w:val="24"/>
        </w:rPr>
      </w:pPr>
    </w:p>
    <w:p w:rsidR="00944A56" w:rsidRDefault="00944A56" w:rsidP="0082137E">
      <w:pPr>
        <w:ind w:left="7080"/>
      </w:pPr>
    </w:p>
    <w:sectPr w:rsidR="00944A56" w:rsidSect="00E23203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963" w:right="1418" w:bottom="1418" w:left="1418" w:header="142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4A56" w:rsidRDefault="00944A56">
      <w:r>
        <w:separator/>
      </w:r>
    </w:p>
  </w:endnote>
  <w:endnote w:type="continuationSeparator" w:id="0">
    <w:p w:rsidR="00944A56" w:rsidRDefault="00944A56">
      <w:r>
        <w:continuationSeparator/>
      </w:r>
    </w:p>
  </w:endnote>
  <w:endnote w:type="continuationNotice" w:id="1">
    <w:p w:rsidR="00944A56" w:rsidRDefault="00944A5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altName w:val="Calibri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A56" w:rsidRDefault="00944A56" w:rsidP="001E117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44A56" w:rsidRDefault="00944A56" w:rsidP="001E117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A56" w:rsidRDefault="00944A56" w:rsidP="001E1176">
    <w:pPr>
      <w:pStyle w:val="Footer"/>
      <w:framePr w:wrap="around" w:vAnchor="text" w:hAnchor="margin" w:xAlign="right" w:y="1"/>
      <w:rPr>
        <w:rStyle w:val="PageNumber"/>
      </w:rPr>
    </w:pPr>
  </w:p>
  <w:p w:rsidR="00944A56" w:rsidRDefault="00944A56" w:rsidP="001E1176">
    <w:pPr>
      <w:pStyle w:val="Footer"/>
      <w:framePr w:wrap="around" w:vAnchor="text" w:hAnchor="margin" w:xAlign="right" w:y="1"/>
      <w:rPr>
        <w:rStyle w:val="PageNumber"/>
      </w:rPr>
    </w:pPr>
  </w:p>
  <w:p w:rsidR="00944A56" w:rsidRPr="00F6367A" w:rsidRDefault="00944A56" w:rsidP="001E1176">
    <w:pPr>
      <w:pStyle w:val="Footer"/>
      <w:framePr w:wrap="around" w:vAnchor="text" w:hAnchor="margin" w:xAlign="right" w:y="1"/>
      <w:rPr>
        <w:rStyle w:val="PageNumber"/>
      </w:rPr>
    </w:pPr>
    <w:r w:rsidRPr="0082137E">
      <w:rPr>
        <w:rStyle w:val="PageNumber"/>
      </w:rPr>
      <w:t>Egzemplarz 1 z 2</w:t>
    </w:r>
    <w:r w:rsidRPr="00F6367A">
      <w:rPr>
        <w:rStyle w:val="PageNumber"/>
      </w:rPr>
      <w:tab/>
      <w:t xml:space="preserve">                                                                       </w:t>
    </w:r>
    <w:r>
      <w:rPr>
        <w:rStyle w:val="PageNumber"/>
      </w:rPr>
      <w:t xml:space="preserve">                         </w:t>
    </w:r>
    <w:r w:rsidRPr="00F6367A">
      <w:rPr>
        <w:rStyle w:val="PageNumber"/>
      </w:rPr>
      <w:t xml:space="preserve">Strona </w:t>
    </w:r>
    <w:r w:rsidRPr="00F6367A">
      <w:rPr>
        <w:rStyle w:val="PageNumber"/>
      </w:rPr>
      <w:fldChar w:fldCharType="begin"/>
    </w:r>
    <w:r w:rsidRPr="00F6367A">
      <w:rPr>
        <w:rStyle w:val="PageNumber"/>
      </w:rPr>
      <w:instrText xml:space="preserve"> PAGE </w:instrText>
    </w:r>
    <w:r w:rsidRPr="00F6367A">
      <w:rPr>
        <w:rStyle w:val="PageNumber"/>
      </w:rPr>
      <w:fldChar w:fldCharType="separate"/>
    </w:r>
    <w:r>
      <w:rPr>
        <w:rStyle w:val="PageNumber"/>
        <w:noProof/>
      </w:rPr>
      <w:t>5</w:t>
    </w:r>
    <w:r w:rsidRPr="00F6367A">
      <w:rPr>
        <w:rStyle w:val="PageNumber"/>
      </w:rPr>
      <w:fldChar w:fldCharType="end"/>
    </w:r>
    <w:r w:rsidRPr="00F6367A">
      <w:rPr>
        <w:rStyle w:val="PageNumber"/>
      </w:rPr>
      <w:t xml:space="preserve"> z </w:t>
    </w:r>
    <w:r w:rsidRPr="00F6367A">
      <w:rPr>
        <w:rStyle w:val="PageNumber"/>
      </w:rPr>
      <w:fldChar w:fldCharType="begin"/>
    </w:r>
    <w:r w:rsidRPr="00F6367A">
      <w:rPr>
        <w:rStyle w:val="PageNumber"/>
      </w:rPr>
      <w:instrText xml:space="preserve"> NUMPAGES </w:instrText>
    </w:r>
    <w:r w:rsidRPr="00F6367A">
      <w:rPr>
        <w:rStyle w:val="PageNumber"/>
      </w:rPr>
      <w:fldChar w:fldCharType="separate"/>
    </w:r>
    <w:r>
      <w:rPr>
        <w:rStyle w:val="PageNumber"/>
        <w:noProof/>
      </w:rPr>
      <w:t>7</w:t>
    </w:r>
    <w:r w:rsidRPr="00F6367A">
      <w:rPr>
        <w:rStyle w:val="PageNumber"/>
      </w:rPr>
      <w:fldChar w:fldCharType="end"/>
    </w:r>
    <w:r>
      <w:rPr>
        <w:rStyle w:val="PageNumber"/>
      </w:rPr>
      <w:t xml:space="preserve"> </w:t>
    </w:r>
  </w:p>
  <w:p w:rsidR="00944A56" w:rsidRDefault="00944A56" w:rsidP="001E1176">
    <w:pPr>
      <w:pStyle w:val="Footer"/>
      <w:jc w:val="right"/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____________________________________________________________________________________________________</w:t>
    </w:r>
  </w:p>
  <w:p w:rsidR="00944A56" w:rsidRDefault="00944A56" w:rsidP="001E1176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A56" w:rsidRDefault="00944A5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44A56" w:rsidRDefault="00944A56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A56" w:rsidRDefault="00944A56" w:rsidP="002125BE">
    <w:pPr>
      <w:pStyle w:val="Footer"/>
      <w:rPr>
        <w:rStyle w:val="PageNumber"/>
      </w:rPr>
    </w:pPr>
    <w:r>
      <w:rPr>
        <w:sz w:val="18"/>
        <w:szCs w:val="18"/>
      </w:rPr>
      <w:t xml:space="preserve">____________________________________________________________________________________________________ </w:t>
    </w:r>
  </w:p>
  <w:p w:rsidR="00944A56" w:rsidRDefault="00944A56" w:rsidP="002125BE">
    <w:pPr>
      <w:pStyle w:val="Footer"/>
      <w:rPr>
        <w:rStyle w:val="PageNumber"/>
      </w:rPr>
    </w:pPr>
  </w:p>
  <w:p w:rsidR="00944A56" w:rsidRPr="00F6367A" w:rsidRDefault="00944A56" w:rsidP="002125BE">
    <w:pPr>
      <w:pStyle w:val="Footer"/>
      <w:rPr>
        <w:rStyle w:val="PageNumber"/>
      </w:rPr>
    </w:pPr>
    <w:r w:rsidRPr="0082137E">
      <w:rPr>
        <w:rStyle w:val="PageNumber"/>
      </w:rPr>
      <w:t>Egzemplarz 1 z 2</w:t>
    </w:r>
    <w:r w:rsidRPr="00F6367A">
      <w:rPr>
        <w:rStyle w:val="PageNumber"/>
      </w:rPr>
      <w:tab/>
      <w:t xml:space="preserve">                                                                       </w:t>
    </w:r>
    <w:r>
      <w:rPr>
        <w:rStyle w:val="PageNumber"/>
      </w:rPr>
      <w:t xml:space="preserve">                         </w:t>
    </w:r>
    <w:r w:rsidRPr="00F6367A">
      <w:rPr>
        <w:rStyle w:val="PageNumber"/>
      </w:rPr>
      <w:t xml:space="preserve">Strona </w:t>
    </w:r>
    <w:r w:rsidRPr="00F6367A">
      <w:rPr>
        <w:rStyle w:val="PageNumber"/>
      </w:rPr>
      <w:fldChar w:fldCharType="begin"/>
    </w:r>
    <w:r w:rsidRPr="00F6367A">
      <w:rPr>
        <w:rStyle w:val="PageNumber"/>
      </w:rPr>
      <w:instrText xml:space="preserve"> PAGE </w:instrText>
    </w:r>
    <w:r w:rsidRPr="00F6367A">
      <w:rPr>
        <w:rStyle w:val="PageNumber"/>
      </w:rPr>
      <w:fldChar w:fldCharType="separate"/>
    </w:r>
    <w:r>
      <w:rPr>
        <w:rStyle w:val="PageNumber"/>
        <w:noProof/>
      </w:rPr>
      <w:t>8</w:t>
    </w:r>
    <w:r w:rsidRPr="00F6367A">
      <w:rPr>
        <w:rStyle w:val="PageNumber"/>
      </w:rPr>
      <w:fldChar w:fldCharType="end"/>
    </w:r>
    <w:r w:rsidRPr="00F6367A">
      <w:rPr>
        <w:rStyle w:val="PageNumber"/>
      </w:rPr>
      <w:t xml:space="preserve"> z </w:t>
    </w:r>
    <w:r w:rsidRPr="00F6367A">
      <w:rPr>
        <w:rStyle w:val="PageNumber"/>
      </w:rPr>
      <w:fldChar w:fldCharType="begin"/>
    </w:r>
    <w:r w:rsidRPr="00F6367A">
      <w:rPr>
        <w:rStyle w:val="PageNumber"/>
      </w:rPr>
      <w:instrText xml:space="preserve"> NUMPAGES </w:instrText>
    </w:r>
    <w:r w:rsidRPr="00F6367A">
      <w:rPr>
        <w:rStyle w:val="PageNumber"/>
      </w:rPr>
      <w:fldChar w:fldCharType="separate"/>
    </w:r>
    <w:r>
      <w:rPr>
        <w:rStyle w:val="PageNumber"/>
        <w:noProof/>
      </w:rPr>
      <w:t>7</w:t>
    </w:r>
    <w:r w:rsidRPr="00F6367A">
      <w:rPr>
        <w:rStyle w:val="PageNumber"/>
      </w:rPr>
      <w:fldChar w:fldCharType="end"/>
    </w:r>
    <w:r>
      <w:rPr>
        <w:rStyle w:val="PageNumber"/>
      </w:rPr>
      <w:t xml:space="preserve"> </w:t>
    </w:r>
  </w:p>
  <w:p w:rsidR="00944A56" w:rsidRDefault="00944A56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A56" w:rsidRDefault="00944A56" w:rsidP="002125BE">
    <w:pPr>
      <w:pStyle w:val="Footer"/>
      <w:rPr>
        <w:rStyle w:val="PageNumber"/>
      </w:rPr>
    </w:pPr>
  </w:p>
  <w:p w:rsidR="00944A56" w:rsidRDefault="00944A56" w:rsidP="002125BE">
    <w:pPr>
      <w:pStyle w:val="Footer"/>
      <w:rPr>
        <w:rStyle w:val="PageNumber"/>
      </w:rPr>
    </w:pPr>
    <w:r>
      <w:rPr>
        <w:snapToGrid w:val="0"/>
        <w:sz w:val="24"/>
      </w:rPr>
      <w:tab/>
    </w:r>
    <w:r>
      <w:rPr>
        <w:sz w:val="18"/>
        <w:szCs w:val="18"/>
      </w:rPr>
      <w:t>____________________________________________________________________________________________________</w:t>
    </w:r>
  </w:p>
  <w:p w:rsidR="00944A56" w:rsidRDefault="00944A56" w:rsidP="002125BE">
    <w:pPr>
      <w:pStyle w:val="Footer"/>
      <w:rPr>
        <w:rStyle w:val="PageNumber"/>
      </w:rPr>
    </w:pPr>
  </w:p>
  <w:p w:rsidR="00944A56" w:rsidRPr="00F6367A" w:rsidRDefault="00944A56" w:rsidP="002125BE">
    <w:pPr>
      <w:pStyle w:val="Footer"/>
      <w:rPr>
        <w:rStyle w:val="PageNumber"/>
      </w:rPr>
    </w:pPr>
    <w:r w:rsidRPr="0082137E">
      <w:rPr>
        <w:rStyle w:val="PageNumber"/>
      </w:rPr>
      <w:t>Egzemplarz 1 z 2</w:t>
    </w:r>
    <w:r w:rsidRPr="00F6367A">
      <w:rPr>
        <w:rStyle w:val="PageNumber"/>
      </w:rPr>
      <w:tab/>
      <w:t xml:space="preserve">                                                                       </w:t>
    </w:r>
    <w:r>
      <w:rPr>
        <w:rStyle w:val="PageNumber"/>
      </w:rPr>
      <w:t xml:space="preserve">                         </w:t>
    </w:r>
    <w:r w:rsidRPr="00F6367A">
      <w:rPr>
        <w:rStyle w:val="PageNumber"/>
      </w:rPr>
      <w:t xml:space="preserve">Strona </w:t>
    </w:r>
    <w:r w:rsidRPr="00F6367A">
      <w:rPr>
        <w:rStyle w:val="PageNumber"/>
      </w:rPr>
      <w:fldChar w:fldCharType="begin"/>
    </w:r>
    <w:r w:rsidRPr="00F6367A">
      <w:rPr>
        <w:rStyle w:val="PageNumber"/>
      </w:rPr>
      <w:instrText xml:space="preserve"> PAGE </w:instrText>
    </w:r>
    <w:r w:rsidRPr="00F6367A">
      <w:rPr>
        <w:rStyle w:val="PageNumber"/>
      </w:rPr>
      <w:fldChar w:fldCharType="separate"/>
    </w:r>
    <w:r>
      <w:rPr>
        <w:rStyle w:val="PageNumber"/>
        <w:noProof/>
      </w:rPr>
      <w:t>7</w:t>
    </w:r>
    <w:r w:rsidRPr="00F6367A">
      <w:rPr>
        <w:rStyle w:val="PageNumber"/>
      </w:rPr>
      <w:fldChar w:fldCharType="end"/>
    </w:r>
    <w:r w:rsidRPr="00F6367A">
      <w:rPr>
        <w:rStyle w:val="PageNumber"/>
      </w:rPr>
      <w:t xml:space="preserve"> z </w:t>
    </w:r>
    <w:r w:rsidRPr="00F6367A">
      <w:rPr>
        <w:rStyle w:val="PageNumber"/>
      </w:rPr>
      <w:fldChar w:fldCharType="begin"/>
    </w:r>
    <w:r w:rsidRPr="00F6367A">
      <w:rPr>
        <w:rStyle w:val="PageNumber"/>
      </w:rPr>
      <w:instrText xml:space="preserve"> NUMPAGES </w:instrText>
    </w:r>
    <w:r w:rsidRPr="00F6367A">
      <w:rPr>
        <w:rStyle w:val="PageNumber"/>
      </w:rPr>
      <w:fldChar w:fldCharType="separate"/>
    </w:r>
    <w:r>
      <w:rPr>
        <w:rStyle w:val="PageNumber"/>
        <w:noProof/>
      </w:rPr>
      <w:t>7</w:t>
    </w:r>
    <w:r w:rsidRPr="00F6367A">
      <w:rPr>
        <w:rStyle w:val="PageNumber"/>
      </w:rPr>
      <w:fldChar w:fldCharType="end"/>
    </w:r>
    <w:r>
      <w:rPr>
        <w:rStyle w:val="PageNumber"/>
      </w:rPr>
      <w:t xml:space="preserve"> </w:t>
    </w:r>
  </w:p>
  <w:p w:rsidR="00944A56" w:rsidRDefault="00944A56" w:rsidP="002125BE">
    <w:pPr>
      <w:tabs>
        <w:tab w:val="left" w:pos="5101"/>
      </w:tabs>
      <w:rPr>
        <w:snapToGrid w:val="0"/>
        <w:sz w:val="24"/>
      </w:rPr>
    </w:pPr>
    <w:r>
      <w:rPr>
        <w:snapToGrid w:val="0"/>
        <w:sz w:val="24"/>
      </w:rPr>
      <w:br/>
    </w:r>
  </w:p>
  <w:p w:rsidR="00944A56" w:rsidRDefault="00944A5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4A56" w:rsidRDefault="00944A56">
      <w:r>
        <w:separator/>
      </w:r>
    </w:p>
  </w:footnote>
  <w:footnote w:type="continuationSeparator" w:id="0">
    <w:p w:rsidR="00944A56" w:rsidRDefault="00944A56">
      <w:r>
        <w:continuationSeparator/>
      </w:r>
    </w:p>
  </w:footnote>
  <w:footnote w:type="continuationNotice" w:id="1">
    <w:p w:rsidR="00944A56" w:rsidRDefault="00944A5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A56" w:rsidRDefault="00944A56" w:rsidP="001E1176">
    <w:pPr>
      <w:pStyle w:val="Header"/>
      <w:jc w:val="center"/>
    </w:pPr>
    <w:r>
      <w:t>Projektowane postanowienia umowy</w:t>
    </w:r>
  </w:p>
  <w:p w:rsidR="00944A56" w:rsidRDefault="00944A56" w:rsidP="001E1176">
    <w:pPr>
      <w:pStyle w:val="Header"/>
      <w:jc w:val="center"/>
    </w:pPr>
    <w:bookmarkStart w:id="6" w:name="_GoBack"/>
    <w:bookmarkEnd w:id="6"/>
    <w:r>
      <w:t xml:space="preserve"> (asortyment jednorazowy)</w:t>
    </w:r>
  </w:p>
  <w:p w:rsidR="00944A56" w:rsidRDefault="00944A56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A56" w:rsidRDefault="00944A56">
    <w:pPr>
      <w:pStyle w:val="Header"/>
    </w:pPr>
    <w:r>
      <w:tab/>
    </w:r>
  </w:p>
  <w:p w:rsidR="00944A56" w:rsidRDefault="00944A56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7E3C296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3"/>
    <w:multiLevelType w:val="multilevel"/>
    <w:tmpl w:val="00000002"/>
    <w:lvl w:ilvl="0">
      <w:start w:val="1"/>
      <w:numFmt w:val="low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1">
      <w:start w:val="9"/>
      <w:numFmt w:val="decimal"/>
      <w:lvlText w:val="%2."/>
      <w:lvlJc w:val="left"/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2">
      <w:start w:val="1"/>
      <w:numFmt w:val="lowerLetter"/>
      <w:lvlText w:val="%3."/>
      <w:lvlJc w:val="left"/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3">
      <w:start w:val="1"/>
      <w:numFmt w:val="lowerLetter"/>
      <w:lvlText w:val="%3."/>
      <w:lvlJc w:val="left"/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4">
      <w:start w:val="1"/>
      <w:numFmt w:val="lowerLetter"/>
      <w:lvlText w:val="%3."/>
      <w:lvlJc w:val="left"/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5">
      <w:start w:val="1"/>
      <w:numFmt w:val="lowerLetter"/>
      <w:lvlText w:val="%3."/>
      <w:lvlJc w:val="left"/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6">
      <w:start w:val="1"/>
      <w:numFmt w:val="lowerLetter"/>
      <w:lvlText w:val="%3."/>
      <w:lvlJc w:val="left"/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7">
      <w:start w:val="1"/>
      <w:numFmt w:val="lowerLetter"/>
      <w:lvlText w:val="%3."/>
      <w:lvlJc w:val="left"/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8">
      <w:start w:val="1"/>
      <w:numFmt w:val="lowerLetter"/>
      <w:lvlText w:val="%3."/>
      <w:lvlJc w:val="left"/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</w:abstractNum>
  <w:abstractNum w:abstractNumId="3">
    <w:nsid w:val="03835C38"/>
    <w:multiLevelType w:val="hybridMultilevel"/>
    <w:tmpl w:val="0E5AE1E4"/>
    <w:lvl w:ilvl="0" w:tplc="57D87C5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4D101BF"/>
    <w:multiLevelType w:val="hybridMultilevel"/>
    <w:tmpl w:val="7494D4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>
    <w:nsid w:val="059609D7"/>
    <w:multiLevelType w:val="hybridMultilevel"/>
    <w:tmpl w:val="7F88063C"/>
    <w:lvl w:ilvl="0" w:tplc="6F0A64A2">
      <w:start w:val="3"/>
      <w:numFmt w:val="decimal"/>
      <w:lvlText w:val="%1.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95B2819"/>
    <w:multiLevelType w:val="hybridMultilevel"/>
    <w:tmpl w:val="16680870"/>
    <w:lvl w:ilvl="0" w:tplc="57D87C5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0F1E191D"/>
    <w:multiLevelType w:val="hybridMultilevel"/>
    <w:tmpl w:val="62BC2E8A"/>
    <w:lvl w:ilvl="0" w:tplc="57D87C5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1CC7824"/>
    <w:multiLevelType w:val="hybridMultilevel"/>
    <w:tmpl w:val="FBF6D182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1D41344"/>
    <w:multiLevelType w:val="hybridMultilevel"/>
    <w:tmpl w:val="DC7031C6"/>
    <w:lvl w:ilvl="0" w:tplc="F942F74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6D52E5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2">
    <w:nsid w:val="17F6003C"/>
    <w:multiLevelType w:val="hybridMultilevel"/>
    <w:tmpl w:val="FFC84F0A"/>
    <w:lvl w:ilvl="0" w:tplc="B03EB126">
      <w:start w:val="1"/>
      <w:numFmt w:val="bullet"/>
      <w:pStyle w:val="zadania"/>
      <w:lvlText w:val="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2"/>
      </w:rPr>
    </w:lvl>
    <w:lvl w:ilvl="1" w:tplc="0415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cs="Times New Roman" w:hint="default"/>
        <w:sz w:val="22"/>
        <w:szCs w:val="22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D8B0174"/>
    <w:multiLevelType w:val="hybridMultilevel"/>
    <w:tmpl w:val="680C038E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>
    <w:nsid w:val="227B7A3F"/>
    <w:multiLevelType w:val="hybridMultilevel"/>
    <w:tmpl w:val="2E6C381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27E6C9B"/>
    <w:multiLevelType w:val="hybridMultilevel"/>
    <w:tmpl w:val="D3B0A134"/>
    <w:lvl w:ilvl="0" w:tplc="57D87C5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59C0392"/>
    <w:multiLevelType w:val="multilevel"/>
    <w:tmpl w:val="0415001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7">
    <w:nsid w:val="26A83A56"/>
    <w:multiLevelType w:val="hybridMultilevel"/>
    <w:tmpl w:val="86DE69EA"/>
    <w:lvl w:ilvl="0" w:tplc="B97ECF54">
      <w:start w:val="2"/>
      <w:numFmt w:val="lowerLetter"/>
      <w:lvlText w:val="%1)"/>
      <w:lvlJc w:val="left"/>
      <w:pPr>
        <w:ind w:left="16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8697B7D"/>
    <w:multiLevelType w:val="hybridMultilevel"/>
    <w:tmpl w:val="88FA48C0"/>
    <w:lvl w:ilvl="0" w:tplc="954C1EC8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8841077"/>
    <w:multiLevelType w:val="hybridMultilevel"/>
    <w:tmpl w:val="306C2C4A"/>
    <w:lvl w:ilvl="0" w:tplc="57D87C5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07E056D"/>
    <w:multiLevelType w:val="hybridMultilevel"/>
    <w:tmpl w:val="A502E9A8"/>
    <w:lvl w:ilvl="0" w:tplc="04150017">
      <w:start w:val="1"/>
      <w:numFmt w:val="lowerLetter"/>
      <w:lvlText w:val="%1)"/>
      <w:lvlJc w:val="left"/>
      <w:pPr>
        <w:ind w:left="111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21">
    <w:nsid w:val="30FC6A53"/>
    <w:multiLevelType w:val="hybridMultilevel"/>
    <w:tmpl w:val="7ADCD2BE"/>
    <w:lvl w:ilvl="0" w:tplc="57D87C5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9C85F52"/>
    <w:multiLevelType w:val="hybridMultilevel"/>
    <w:tmpl w:val="28AA7B76"/>
    <w:lvl w:ilvl="0" w:tplc="EFEA974E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B9C0E68"/>
    <w:multiLevelType w:val="hybridMultilevel"/>
    <w:tmpl w:val="D8A00A72"/>
    <w:lvl w:ilvl="0" w:tplc="65C4729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6817F03"/>
    <w:multiLevelType w:val="multilevel"/>
    <w:tmpl w:val="64C08E2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>
    <w:nsid w:val="48BA4B0B"/>
    <w:multiLevelType w:val="hybridMultilevel"/>
    <w:tmpl w:val="499EAA6C"/>
    <w:lvl w:ilvl="0" w:tplc="2C9E31D2">
      <w:start w:val="7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B1A6568"/>
    <w:multiLevelType w:val="hybridMultilevel"/>
    <w:tmpl w:val="9F061712"/>
    <w:lvl w:ilvl="0" w:tplc="04150017">
      <w:start w:val="1"/>
      <w:numFmt w:val="lowerLetter"/>
      <w:lvlText w:val="%1)"/>
      <w:lvlJc w:val="left"/>
      <w:pPr>
        <w:ind w:left="96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6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7">
    <w:nsid w:val="522B0F24"/>
    <w:multiLevelType w:val="hybridMultilevel"/>
    <w:tmpl w:val="11A42870"/>
    <w:lvl w:ilvl="0" w:tplc="57D87C5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5002811"/>
    <w:multiLevelType w:val="hybridMultilevel"/>
    <w:tmpl w:val="D5B4E7C2"/>
    <w:lvl w:ilvl="0" w:tplc="AF306AE8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90F5BB1"/>
    <w:multiLevelType w:val="hybridMultilevel"/>
    <w:tmpl w:val="993E5188"/>
    <w:lvl w:ilvl="0" w:tplc="57D87C5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1067EB6"/>
    <w:multiLevelType w:val="hybridMultilevel"/>
    <w:tmpl w:val="CBE6D8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>
    <w:nsid w:val="695C4977"/>
    <w:multiLevelType w:val="hybridMultilevel"/>
    <w:tmpl w:val="2DAEB366"/>
    <w:lvl w:ilvl="0" w:tplc="EFEA974E">
      <w:start w:val="1"/>
      <w:numFmt w:val="decimal"/>
      <w:lvlText w:val="%1)"/>
      <w:lvlJc w:val="left"/>
      <w:pPr>
        <w:ind w:left="360" w:hanging="360"/>
      </w:pPr>
      <w:rPr>
        <w:rFonts w:cs="Times New Roman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04146EA"/>
    <w:multiLevelType w:val="multilevel"/>
    <w:tmpl w:val="7F729B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2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  <w:rPr>
        <w:rFonts w:cs="Times New Roman"/>
      </w:rPr>
    </w:lvl>
  </w:abstractNum>
  <w:abstractNum w:abstractNumId="33">
    <w:nsid w:val="70EB2EAF"/>
    <w:multiLevelType w:val="multilevel"/>
    <w:tmpl w:val="6726843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4">
    <w:nsid w:val="72EE5F89"/>
    <w:multiLevelType w:val="hybridMultilevel"/>
    <w:tmpl w:val="6B46DDCA"/>
    <w:lvl w:ilvl="0" w:tplc="57D87C5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943060BC">
      <w:start w:val="1"/>
      <w:numFmt w:val="lowerLetter"/>
      <w:lvlText w:val="%2)"/>
      <w:lvlJc w:val="left"/>
      <w:pPr>
        <w:tabs>
          <w:tab w:val="num" w:pos="1590"/>
        </w:tabs>
        <w:ind w:left="1590" w:hanging="51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5EA762B"/>
    <w:multiLevelType w:val="hybridMultilevel"/>
    <w:tmpl w:val="41723306"/>
    <w:lvl w:ilvl="0" w:tplc="57D87C5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AD629D2"/>
    <w:multiLevelType w:val="multilevel"/>
    <w:tmpl w:val="4172330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BD453B5"/>
    <w:multiLevelType w:val="multilevel"/>
    <w:tmpl w:val="F53A6F4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bCs/>
        <w:iCs/>
        <w:color w:val="00000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590"/>
        </w:tabs>
        <w:ind w:left="1590" w:hanging="510"/>
      </w:pPr>
      <w:rPr>
        <w:rFonts w:ascii="Times New Roman" w:hAnsi="Times New Roman" w:cs="Times New Roman" w:hint="default"/>
        <w:bCs/>
        <w:iCs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D8E7BB8"/>
    <w:multiLevelType w:val="hybridMultilevel"/>
    <w:tmpl w:val="F252B4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7F217805"/>
    <w:multiLevelType w:val="hybridMultilevel"/>
    <w:tmpl w:val="2B9A3A36"/>
    <w:lvl w:ilvl="0" w:tplc="9D70534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8D0C74D6">
      <w:start w:val="5"/>
      <w:numFmt w:val="bullet"/>
      <w:lvlText w:val="•"/>
      <w:lvlJc w:val="left"/>
      <w:pPr>
        <w:ind w:left="1785" w:hanging="705"/>
      </w:pPr>
      <w:rPr>
        <w:rFonts w:ascii="Arial" w:eastAsia="Times New Roman" w:hAnsi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22"/>
  </w:num>
  <w:num w:numId="3">
    <w:abstractNumId w:val="29"/>
  </w:num>
  <w:num w:numId="4">
    <w:abstractNumId w:val="3"/>
  </w:num>
  <w:num w:numId="5">
    <w:abstractNumId w:val="34"/>
  </w:num>
  <w:num w:numId="6">
    <w:abstractNumId w:val="7"/>
  </w:num>
  <w:num w:numId="7">
    <w:abstractNumId w:val="19"/>
  </w:num>
  <w:num w:numId="8">
    <w:abstractNumId w:val="21"/>
  </w:num>
  <w:num w:numId="9">
    <w:abstractNumId w:val="15"/>
  </w:num>
  <w:num w:numId="10">
    <w:abstractNumId w:val="35"/>
  </w:num>
  <w:num w:numId="11">
    <w:abstractNumId w:val="8"/>
  </w:num>
  <w:num w:numId="12">
    <w:abstractNumId w:val="31"/>
  </w:num>
  <w:num w:numId="13">
    <w:abstractNumId w:val="28"/>
  </w:num>
  <w:num w:numId="14">
    <w:abstractNumId w:val="26"/>
  </w:num>
  <w:num w:numId="15">
    <w:abstractNumId w:val="17"/>
  </w:num>
  <w:num w:numId="16">
    <w:abstractNumId w:val="6"/>
  </w:num>
  <w:num w:numId="17">
    <w:abstractNumId w:val="18"/>
  </w:num>
  <w:num w:numId="18">
    <w:abstractNumId w:val="4"/>
  </w:num>
  <w:num w:numId="19">
    <w:abstractNumId w:val="37"/>
  </w:num>
  <w:num w:numId="20">
    <w:abstractNumId w:val="39"/>
  </w:num>
  <w:num w:numId="21">
    <w:abstractNumId w:val="24"/>
  </w:num>
  <w:num w:numId="22">
    <w:abstractNumId w:val="13"/>
  </w:num>
  <w:num w:numId="23">
    <w:abstractNumId w:val="0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</w:num>
  <w:num w:numId="26">
    <w:abstractNumId w:val="23"/>
  </w:num>
  <w:num w:numId="27">
    <w:abstractNumId w:val="25"/>
  </w:num>
  <w:num w:numId="28">
    <w:abstractNumId w:val="38"/>
  </w:num>
  <w:num w:numId="29">
    <w:abstractNumId w:val="9"/>
  </w:num>
  <w:num w:numId="3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2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36"/>
  </w:num>
  <w:num w:numId="34">
    <w:abstractNumId w:val="30"/>
  </w:num>
  <w:num w:numId="35">
    <w:abstractNumId w:val="20"/>
  </w:num>
  <w:num w:numId="36">
    <w:abstractNumId w:val="14"/>
  </w:num>
  <w:num w:numId="37">
    <w:abstractNumId w:val="16"/>
  </w:num>
  <w:num w:numId="38">
    <w:abstractNumId w:val="33"/>
  </w:num>
  <w:num w:numId="39">
    <w:abstractNumId w:val="32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40AF"/>
    <w:rsid w:val="00000C52"/>
    <w:rsid w:val="00003097"/>
    <w:rsid w:val="000033BA"/>
    <w:rsid w:val="00005E21"/>
    <w:rsid w:val="000125B1"/>
    <w:rsid w:val="00013AA8"/>
    <w:rsid w:val="00013CC5"/>
    <w:rsid w:val="00014629"/>
    <w:rsid w:val="0001492D"/>
    <w:rsid w:val="00020537"/>
    <w:rsid w:val="0002081A"/>
    <w:rsid w:val="00022352"/>
    <w:rsid w:val="00022B6D"/>
    <w:rsid w:val="00022CB4"/>
    <w:rsid w:val="00027542"/>
    <w:rsid w:val="000278E1"/>
    <w:rsid w:val="00027C43"/>
    <w:rsid w:val="00031916"/>
    <w:rsid w:val="00031A0D"/>
    <w:rsid w:val="00032158"/>
    <w:rsid w:val="00033084"/>
    <w:rsid w:val="00035665"/>
    <w:rsid w:val="00040A8E"/>
    <w:rsid w:val="000427B4"/>
    <w:rsid w:val="0004506F"/>
    <w:rsid w:val="00047CF7"/>
    <w:rsid w:val="00047F3F"/>
    <w:rsid w:val="00053278"/>
    <w:rsid w:val="000533B1"/>
    <w:rsid w:val="00053E79"/>
    <w:rsid w:val="00054B83"/>
    <w:rsid w:val="000559A8"/>
    <w:rsid w:val="00055D5F"/>
    <w:rsid w:val="00055DE8"/>
    <w:rsid w:val="0005722C"/>
    <w:rsid w:val="00057A86"/>
    <w:rsid w:val="00057CE4"/>
    <w:rsid w:val="00057D14"/>
    <w:rsid w:val="00063B6E"/>
    <w:rsid w:val="0007096B"/>
    <w:rsid w:val="00070D14"/>
    <w:rsid w:val="0007105D"/>
    <w:rsid w:val="00071247"/>
    <w:rsid w:val="00072D14"/>
    <w:rsid w:val="000732D2"/>
    <w:rsid w:val="0007563A"/>
    <w:rsid w:val="000771FA"/>
    <w:rsid w:val="00081599"/>
    <w:rsid w:val="00081726"/>
    <w:rsid w:val="00081F62"/>
    <w:rsid w:val="00082377"/>
    <w:rsid w:val="000825B7"/>
    <w:rsid w:val="00083296"/>
    <w:rsid w:val="00084FF7"/>
    <w:rsid w:val="00085418"/>
    <w:rsid w:val="000925FE"/>
    <w:rsid w:val="0009296D"/>
    <w:rsid w:val="00092D71"/>
    <w:rsid w:val="000934D8"/>
    <w:rsid w:val="00096027"/>
    <w:rsid w:val="000977D8"/>
    <w:rsid w:val="000A0763"/>
    <w:rsid w:val="000A2305"/>
    <w:rsid w:val="000A4AC0"/>
    <w:rsid w:val="000A536A"/>
    <w:rsid w:val="000B103A"/>
    <w:rsid w:val="000B3B51"/>
    <w:rsid w:val="000B4730"/>
    <w:rsid w:val="000B4E6A"/>
    <w:rsid w:val="000B51CC"/>
    <w:rsid w:val="000B6068"/>
    <w:rsid w:val="000B629E"/>
    <w:rsid w:val="000B665A"/>
    <w:rsid w:val="000B71B1"/>
    <w:rsid w:val="000B76D5"/>
    <w:rsid w:val="000C004B"/>
    <w:rsid w:val="000C1AFD"/>
    <w:rsid w:val="000C30FC"/>
    <w:rsid w:val="000C3238"/>
    <w:rsid w:val="000C5CDD"/>
    <w:rsid w:val="000C77CB"/>
    <w:rsid w:val="000C7A36"/>
    <w:rsid w:val="000D0086"/>
    <w:rsid w:val="000D00E7"/>
    <w:rsid w:val="000D1A77"/>
    <w:rsid w:val="000D1A95"/>
    <w:rsid w:val="000D20AE"/>
    <w:rsid w:val="000D2A42"/>
    <w:rsid w:val="000D38B6"/>
    <w:rsid w:val="000D5D84"/>
    <w:rsid w:val="000D6581"/>
    <w:rsid w:val="000D7981"/>
    <w:rsid w:val="000E230A"/>
    <w:rsid w:val="000E34BD"/>
    <w:rsid w:val="000E41E1"/>
    <w:rsid w:val="000E53B5"/>
    <w:rsid w:val="000E5C58"/>
    <w:rsid w:val="000F7C21"/>
    <w:rsid w:val="00101DCA"/>
    <w:rsid w:val="001029C9"/>
    <w:rsid w:val="0010331E"/>
    <w:rsid w:val="001033D0"/>
    <w:rsid w:val="001052EA"/>
    <w:rsid w:val="00110C92"/>
    <w:rsid w:val="00112996"/>
    <w:rsid w:val="0012077B"/>
    <w:rsid w:val="00123E8F"/>
    <w:rsid w:val="001258A4"/>
    <w:rsid w:val="00127161"/>
    <w:rsid w:val="00131490"/>
    <w:rsid w:val="00134BBF"/>
    <w:rsid w:val="00136528"/>
    <w:rsid w:val="00136A27"/>
    <w:rsid w:val="00137D15"/>
    <w:rsid w:val="00140FE6"/>
    <w:rsid w:val="00142667"/>
    <w:rsid w:val="00145FC5"/>
    <w:rsid w:val="001464D9"/>
    <w:rsid w:val="00146903"/>
    <w:rsid w:val="00147DA0"/>
    <w:rsid w:val="00151E42"/>
    <w:rsid w:val="00152B8C"/>
    <w:rsid w:val="00152DF5"/>
    <w:rsid w:val="00157F7B"/>
    <w:rsid w:val="0016178D"/>
    <w:rsid w:val="00161E2D"/>
    <w:rsid w:val="00164706"/>
    <w:rsid w:val="001704CE"/>
    <w:rsid w:val="0017330D"/>
    <w:rsid w:val="00174736"/>
    <w:rsid w:val="00174953"/>
    <w:rsid w:val="0017708E"/>
    <w:rsid w:val="00184833"/>
    <w:rsid w:val="00191122"/>
    <w:rsid w:val="001920AA"/>
    <w:rsid w:val="00192707"/>
    <w:rsid w:val="001933E6"/>
    <w:rsid w:val="00193A1B"/>
    <w:rsid w:val="001955F9"/>
    <w:rsid w:val="00195B58"/>
    <w:rsid w:val="001A2C3A"/>
    <w:rsid w:val="001A3C88"/>
    <w:rsid w:val="001A49D2"/>
    <w:rsid w:val="001A51D9"/>
    <w:rsid w:val="001A592E"/>
    <w:rsid w:val="001A5D17"/>
    <w:rsid w:val="001B07B7"/>
    <w:rsid w:val="001B0AE8"/>
    <w:rsid w:val="001B0EDA"/>
    <w:rsid w:val="001B19A6"/>
    <w:rsid w:val="001B2356"/>
    <w:rsid w:val="001B3956"/>
    <w:rsid w:val="001B5F6A"/>
    <w:rsid w:val="001C0F7F"/>
    <w:rsid w:val="001C1172"/>
    <w:rsid w:val="001C35D6"/>
    <w:rsid w:val="001C4396"/>
    <w:rsid w:val="001C7A46"/>
    <w:rsid w:val="001C7E5E"/>
    <w:rsid w:val="001D0C4C"/>
    <w:rsid w:val="001D0CD9"/>
    <w:rsid w:val="001D1D9E"/>
    <w:rsid w:val="001D514B"/>
    <w:rsid w:val="001D5A28"/>
    <w:rsid w:val="001D68D3"/>
    <w:rsid w:val="001E1176"/>
    <w:rsid w:val="001E1473"/>
    <w:rsid w:val="001E1BD3"/>
    <w:rsid w:val="001E20E9"/>
    <w:rsid w:val="001E4110"/>
    <w:rsid w:val="001E4CD8"/>
    <w:rsid w:val="001E5DFD"/>
    <w:rsid w:val="001E6A23"/>
    <w:rsid w:val="001F0F9F"/>
    <w:rsid w:val="001F319F"/>
    <w:rsid w:val="001F594C"/>
    <w:rsid w:val="001F5DBA"/>
    <w:rsid w:val="001F7342"/>
    <w:rsid w:val="00202C19"/>
    <w:rsid w:val="00203486"/>
    <w:rsid w:val="00203E01"/>
    <w:rsid w:val="00205D4F"/>
    <w:rsid w:val="00206BB6"/>
    <w:rsid w:val="0021053A"/>
    <w:rsid w:val="002125BE"/>
    <w:rsid w:val="00213B90"/>
    <w:rsid w:val="00215C21"/>
    <w:rsid w:val="0022134B"/>
    <w:rsid w:val="00223FCE"/>
    <w:rsid w:val="00225783"/>
    <w:rsid w:val="002267E1"/>
    <w:rsid w:val="00230683"/>
    <w:rsid w:val="00230E96"/>
    <w:rsid w:val="0023234D"/>
    <w:rsid w:val="002336EA"/>
    <w:rsid w:val="002340AF"/>
    <w:rsid w:val="0023693A"/>
    <w:rsid w:val="0023712E"/>
    <w:rsid w:val="002379C0"/>
    <w:rsid w:val="002401CD"/>
    <w:rsid w:val="00240421"/>
    <w:rsid w:val="0024124B"/>
    <w:rsid w:val="00241F26"/>
    <w:rsid w:val="00243790"/>
    <w:rsid w:val="00243A37"/>
    <w:rsid w:val="00247A1F"/>
    <w:rsid w:val="0025085A"/>
    <w:rsid w:val="00251216"/>
    <w:rsid w:val="00252E91"/>
    <w:rsid w:val="002537C4"/>
    <w:rsid w:val="00253FD0"/>
    <w:rsid w:val="00255585"/>
    <w:rsid w:val="00255BB0"/>
    <w:rsid w:val="00256C1A"/>
    <w:rsid w:val="0025739F"/>
    <w:rsid w:val="002626EA"/>
    <w:rsid w:val="00272127"/>
    <w:rsid w:val="00275585"/>
    <w:rsid w:val="002764B8"/>
    <w:rsid w:val="00277A32"/>
    <w:rsid w:val="00277A8F"/>
    <w:rsid w:val="00277F1F"/>
    <w:rsid w:val="002837B2"/>
    <w:rsid w:val="00285B41"/>
    <w:rsid w:val="002913DD"/>
    <w:rsid w:val="00294F14"/>
    <w:rsid w:val="002A0711"/>
    <w:rsid w:val="002A25D0"/>
    <w:rsid w:val="002A3475"/>
    <w:rsid w:val="002A3A66"/>
    <w:rsid w:val="002A5558"/>
    <w:rsid w:val="002A6B54"/>
    <w:rsid w:val="002A7C56"/>
    <w:rsid w:val="002A7FBF"/>
    <w:rsid w:val="002C0472"/>
    <w:rsid w:val="002C0BD3"/>
    <w:rsid w:val="002C108A"/>
    <w:rsid w:val="002C3041"/>
    <w:rsid w:val="002C35F0"/>
    <w:rsid w:val="002C54E4"/>
    <w:rsid w:val="002C6F9C"/>
    <w:rsid w:val="002D0536"/>
    <w:rsid w:val="002D060C"/>
    <w:rsid w:val="002D06DF"/>
    <w:rsid w:val="002D21C0"/>
    <w:rsid w:val="002D26CB"/>
    <w:rsid w:val="002D36F6"/>
    <w:rsid w:val="002D3B8C"/>
    <w:rsid w:val="002D3D11"/>
    <w:rsid w:val="002D4813"/>
    <w:rsid w:val="002D5FE8"/>
    <w:rsid w:val="002D6682"/>
    <w:rsid w:val="002E0BAC"/>
    <w:rsid w:val="002E0E0B"/>
    <w:rsid w:val="002E23D9"/>
    <w:rsid w:val="002E283F"/>
    <w:rsid w:val="002E3408"/>
    <w:rsid w:val="002E4FEA"/>
    <w:rsid w:val="002E52B3"/>
    <w:rsid w:val="002E64EB"/>
    <w:rsid w:val="002E67A2"/>
    <w:rsid w:val="002E6A05"/>
    <w:rsid w:val="002E7982"/>
    <w:rsid w:val="002F0359"/>
    <w:rsid w:val="002F15EF"/>
    <w:rsid w:val="002F798A"/>
    <w:rsid w:val="00300381"/>
    <w:rsid w:val="00301F43"/>
    <w:rsid w:val="0030501A"/>
    <w:rsid w:val="00306F7F"/>
    <w:rsid w:val="00307053"/>
    <w:rsid w:val="00307BE9"/>
    <w:rsid w:val="003108A8"/>
    <w:rsid w:val="00311C9F"/>
    <w:rsid w:val="00313CE2"/>
    <w:rsid w:val="00314CEB"/>
    <w:rsid w:val="00314EFE"/>
    <w:rsid w:val="003152A7"/>
    <w:rsid w:val="00315A9B"/>
    <w:rsid w:val="00317945"/>
    <w:rsid w:val="003202E2"/>
    <w:rsid w:val="0032066E"/>
    <w:rsid w:val="00320717"/>
    <w:rsid w:val="00320ADB"/>
    <w:rsid w:val="00320B5C"/>
    <w:rsid w:val="00320C9F"/>
    <w:rsid w:val="003223CF"/>
    <w:rsid w:val="003248DF"/>
    <w:rsid w:val="00324AF2"/>
    <w:rsid w:val="00325249"/>
    <w:rsid w:val="00331D6F"/>
    <w:rsid w:val="00332494"/>
    <w:rsid w:val="00333D69"/>
    <w:rsid w:val="00334402"/>
    <w:rsid w:val="00335F68"/>
    <w:rsid w:val="0033723F"/>
    <w:rsid w:val="003375C4"/>
    <w:rsid w:val="00340774"/>
    <w:rsid w:val="00341064"/>
    <w:rsid w:val="003426FD"/>
    <w:rsid w:val="00343576"/>
    <w:rsid w:val="00355ABF"/>
    <w:rsid w:val="00355D54"/>
    <w:rsid w:val="0035770F"/>
    <w:rsid w:val="00360382"/>
    <w:rsid w:val="0036155E"/>
    <w:rsid w:val="00363CF3"/>
    <w:rsid w:val="00372D5A"/>
    <w:rsid w:val="00373BD8"/>
    <w:rsid w:val="00376657"/>
    <w:rsid w:val="003810DE"/>
    <w:rsid w:val="003819CF"/>
    <w:rsid w:val="00381E7C"/>
    <w:rsid w:val="003820CA"/>
    <w:rsid w:val="0038419F"/>
    <w:rsid w:val="003844E4"/>
    <w:rsid w:val="00386909"/>
    <w:rsid w:val="003869A3"/>
    <w:rsid w:val="00393D31"/>
    <w:rsid w:val="00394BD1"/>
    <w:rsid w:val="00394F41"/>
    <w:rsid w:val="00395006"/>
    <w:rsid w:val="0039638F"/>
    <w:rsid w:val="003A15BD"/>
    <w:rsid w:val="003A25AA"/>
    <w:rsid w:val="003A43D8"/>
    <w:rsid w:val="003A64AB"/>
    <w:rsid w:val="003A752C"/>
    <w:rsid w:val="003B1C9B"/>
    <w:rsid w:val="003B7C52"/>
    <w:rsid w:val="003C277E"/>
    <w:rsid w:val="003C3155"/>
    <w:rsid w:val="003C4371"/>
    <w:rsid w:val="003D285A"/>
    <w:rsid w:val="003D336F"/>
    <w:rsid w:val="003D48F1"/>
    <w:rsid w:val="003D5C91"/>
    <w:rsid w:val="003D7410"/>
    <w:rsid w:val="003E019E"/>
    <w:rsid w:val="003E1282"/>
    <w:rsid w:val="003E1E69"/>
    <w:rsid w:val="003E2E31"/>
    <w:rsid w:val="003E5369"/>
    <w:rsid w:val="003E693D"/>
    <w:rsid w:val="003E7DFC"/>
    <w:rsid w:val="003F2603"/>
    <w:rsid w:val="003F2BCC"/>
    <w:rsid w:val="003F3870"/>
    <w:rsid w:val="003F4718"/>
    <w:rsid w:val="003F5B24"/>
    <w:rsid w:val="003F6916"/>
    <w:rsid w:val="00401194"/>
    <w:rsid w:val="00401432"/>
    <w:rsid w:val="00404869"/>
    <w:rsid w:val="004079D6"/>
    <w:rsid w:val="00410DBC"/>
    <w:rsid w:val="00412B3D"/>
    <w:rsid w:val="004217DA"/>
    <w:rsid w:val="00422B26"/>
    <w:rsid w:val="00422D36"/>
    <w:rsid w:val="004240A4"/>
    <w:rsid w:val="0042434F"/>
    <w:rsid w:val="00426370"/>
    <w:rsid w:val="004277AF"/>
    <w:rsid w:val="0043513C"/>
    <w:rsid w:val="00435958"/>
    <w:rsid w:val="00435E87"/>
    <w:rsid w:val="00436027"/>
    <w:rsid w:val="00436798"/>
    <w:rsid w:val="00437F70"/>
    <w:rsid w:val="0044187A"/>
    <w:rsid w:val="0044189D"/>
    <w:rsid w:val="004420E8"/>
    <w:rsid w:val="0044264D"/>
    <w:rsid w:val="004455E0"/>
    <w:rsid w:val="00447639"/>
    <w:rsid w:val="00450170"/>
    <w:rsid w:val="004503BB"/>
    <w:rsid w:val="00450488"/>
    <w:rsid w:val="0045720C"/>
    <w:rsid w:val="0046079C"/>
    <w:rsid w:val="00460CC9"/>
    <w:rsid w:val="00466EC6"/>
    <w:rsid w:val="00470B52"/>
    <w:rsid w:val="00470FD3"/>
    <w:rsid w:val="0047108C"/>
    <w:rsid w:val="00474B3E"/>
    <w:rsid w:val="00475A60"/>
    <w:rsid w:val="0048383F"/>
    <w:rsid w:val="00483D20"/>
    <w:rsid w:val="00484B66"/>
    <w:rsid w:val="0048653B"/>
    <w:rsid w:val="00487ABA"/>
    <w:rsid w:val="00487B74"/>
    <w:rsid w:val="00490F0E"/>
    <w:rsid w:val="004912E8"/>
    <w:rsid w:val="0049347A"/>
    <w:rsid w:val="00493A1E"/>
    <w:rsid w:val="00495A9C"/>
    <w:rsid w:val="00497BDA"/>
    <w:rsid w:val="004A371F"/>
    <w:rsid w:val="004A4767"/>
    <w:rsid w:val="004A6BAA"/>
    <w:rsid w:val="004B0D97"/>
    <w:rsid w:val="004B2DA1"/>
    <w:rsid w:val="004B4CE7"/>
    <w:rsid w:val="004B5B7E"/>
    <w:rsid w:val="004B6B2F"/>
    <w:rsid w:val="004C06BC"/>
    <w:rsid w:val="004C2882"/>
    <w:rsid w:val="004C314B"/>
    <w:rsid w:val="004C3ACC"/>
    <w:rsid w:val="004C4592"/>
    <w:rsid w:val="004C5D9D"/>
    <w:rsid w:val="004C618F"/>
    <w:rsid w:val="004C6506"/>
    <w:rsid w:val="004C6F73"/>
    <w:rsid w:val="004D0BD1"/>
    <w:rsid w:val="004D5EAE"/>
    <w:rsid w:val="004E0219"/>
    <w:rsid w:val="004E3F6B"/>
    <w:rsid w:val="004E5397"/>
    <w:rsid w:val="004F0127"/>
    <w:rsid w:val="004F7545"/>
    <w:rsid w:val="00501957"/>
    <w:rsid w:val="0050304C"/>
    <w:rsid w:val="00506573"/>
    <w:rsid w:val="00506978"/>
    <w:rsid w:val="005075FA"/>
    <w:rsid w:val="0050798D"/>
    <w:rsid w:val="00511C22"/>
    <w:rsid w:val="00513362"/>
    <w:rsid w:val="00513663"/>
    <w:rsid w:val="0051371D"/>
    <w:rsid w:val="00516477"/>
    <w:rsid w:val="00517C1D"/>
    <w:rsid w:val="0052234B"/>
    <w:rsid w:val="00523A28"/>
    <w:rsid w:val="00524294"/>
    <w:rsid w:val="005273B8"/>
    <w:rsid w:val="005302F1"/>
    <w:rsid w:val="0053284A"/>
    <w:rsid w:val="0053520B"/>
    <w:rsid w:val="00535B9C"/>
    <w:rsid w:val="0053642C"/>
    <w:rsid w:val="00537D17"/>
    <w:rsid w:val="00540F65"/>
    <w:rsid w:val="005457E4"/>
    <w:rsid w:val="00547FAC"/>
    <w:rsid w:val="00553DAD"/>
    <w:rsid w:val="0055506B"/>
    <w:rsid w:val="00555517"/>
    <w:rsid w:val="005555F7"/>
    <w:rsid w:val="00561383"/>
    <w:rsid w:val="00562019"/>
    <w:rsid w:val="005646CE"/>
    <w:rsid w:val="005651C3"/>
    <w:rsid w:val="0057071D"/>
    <w:rsid w:val="005708BD"/>
    <w:rsid w:val="00570C67"/>
    <w:rsid w:val="00571FD9"/>
    <w:rsid w:val="00574E1B"/>
    <w:rsid w:val="005809A3"/>
    <w:rsid w:val="005809ED"/>
    <w:rsid w:val="0058113B"/>
    <w:rsid w:val="005816C6"/>
    <w:rsid w:val="0058252F"/>
    <w:rsid w:val="00582D3C"/>
    <w:rsid w:val="00584DCF"/>
    <w:rsid w:val="00587228"/>
    <w:rsid w:val="00591ADB"/>
    <w:rsid w:val="005940EC"/>
    <w:rsid w:val="00594344"/>
    <w:rsid w:val="00594D85"/>
    <w:rsid w:val="005A02A3"/>
    <w:rsid w:val="005A18A4"/>
    <w:rsid w:val="005A2F7D"/>
    <w:rsid w:val="005A34FB"/>
    <w:rsid w:val="005A3BE1"/>
    <w:rsid w:val="005A58F8"/>
    <w:rsid w:val="005B0F0F"/>
    <w:rsid w:val="005B1126"/>
    <w:rsid w:val="005B12F0"/>
    <w:rsid w:val="005B4499"/>
    <w:rsid w:val="005B5A8E"/>
    <w:rsid w:val="005B753F"/>
    <w:rsid w:val="005C0837"/>
    <w:rsid w:val="005C375C"/>
    <w:rsid w:val="005C4DD7"/>
    <w:rsid w:val="005C558B"/>
    <w:rsid w:val="005C5D3B"/>
    <w:rsid w:val="005D1D64"/>
    <w:rsid w:val="005D5CCD"/>
    <w:rsid w:val="005D7BFF"/>
    <w:rsid w:val="005E080E"/>
    <w:rsid w:val="005E3AC4"/>
    <w:rsid w:val="005E6ED1"/>
    <w:rsid w:val="005E74B6"/>
    <w:rsid w:val="005E7F53"/>
    <w:rsid w:val="005F33E0"/>
    <w:rsid w:val="005F39CF"/>
    <w:rsid w:val="005F4659"/>
    <w:rsid w:val="005F7984"/>
    <w:rsid w:val="006028C7"/>
    <w:rsid w:val="00602BB9"/>
    <w:rsid w:val="00602D67"/>
    <w:rsid w:val="0061103D"/>
    <w:rsid w:val="006121DA"/>
    <w:rsid w:val="006142B1"/>
    <w:rsid w:val="00614ADA"/>
    <w:rsid w:val="00616273"/>
    <w:rsid w:val="0062012B"/>
    <w:rsid w:val="00620765"/>
    <w:rsid w:val="00620EEB"/>
    <w:rsid w:val="00623A29"/>
    <w:rsid w:val="0062668F"/>
    <w:rsid w:val="0062794C"/>
    <w:rsid w:val="006319CC"/>
    <w:rsid w:val="006354FB"/>
    <w:rsid w:val="0063573C"/>
    <w:rsid w:val="006357BA"/>
    <w:rsid w:val="00637261"/>
    <w:rsid w:val="0064209E"/>
    <w:rsid w:val="00645F04"/>
    <w:rsid w:val="006478A2"/>
    <w:rsid w:val="0065047D"/>
    <w:rsid w:val="00650874"/>
    <w:rsid w:val="006513BD"/>
    <w:rsid w:val="00651B5E"/>
    <w:rsid w:val="0065363E"/>
    <w:rsid w:val="00656D51"/>
    <w:rsid w:val="0065796C"/>
    <w:rsid w:val="00657970"/>
    <w:rsid w:val="006605FC"/>
    <w:rsid w:val="00661166"/>
    <w:rsid w:val="00662BBD"/>
    <w:rsid w:val="006673AB"/>
    <w:rsid w:val="0067064B"/>
    <w:rsid w:val="0067130F"/>
    <w:rsid w:val="00671C2A"/>
    <w:rsid w:val="00673940"/>
    <w:rsid w:val="006764B3"/>
    <w:rsid w:val="00680CFF"/>
    <w:rsid w:val="00682960"/>
    <w:rsid w:val="00690A81"/>
    <w:rsid w:val="00690A87"/>
    <w:rsid w:val="0069241C"/>
    <w:rsid w:val="00694A86"/>
    <w:rsid w:val="006969BB"/>
    <w:rsid w:val="00696F09"/>
    <w:rsid w:val="006A1070"/>
    <w:rsid w:val="006A2B2B"/>
    <w:rsid w:val="006A2D94"/>
    <w:rsid w:val="006A4878"/>
    <w:rsid w:val="006A639B"/>
    <w:rsid w:val="006B10B2"/>
    <w:rsid w:val="006B2E76"/>
    <w:rsid w:val="006B3F01"/>
    <w:rsid w:val="006B480D"/>
    <w:rsid w:val="006B49F6"/>
    <w:rsid w:val="006B5038"/>
    <w:rsid w:val="006C0E0C"/>
    <w:rsid w:val="006C1621"/>
    <w:rsid w:val="006C2D52"/>
    <w:rsid w:val="006C2D5F"/>
    <w:rsid w:val="006C5FE9"/>
    <w:rsid w:val="006C7185"/>
    <w:rsid w:val="006C72D0"/>
    <w:rsid w:val="006C7605"/>
    <w:rsid w:val="006D1BD3"/>
    <w:rsid w:val="006D4912"/>
    <w:rsid w:val="006E02DE"/>
    <w:rsid w:val="006E11DA"/>
    <w:rsid w:val="006E1399"/>
    <w:rsid w:val="006E1D2B"/>
    <w:rsid w:val="006E4167"/>
    <w:rsid w:val="006E5DFC"/>
    <w:rsid w:val="006E6C48"/>
    <w:rsid w:val="006F2110"/>
    <w:rsid w:val="006F34BE"/>
    <w:rsid w:val="006F47A8"/>
    <w:rsid w:val="006F4BEA"/>
    <w:rsid w:val="006F593A"/>
    <w:rsid w:val="006F7C11"/>
    <w:rsid w:val="006F7C24"/>
    <w:rsid w:val="007008C9"/>
    <w:rsid w:val="007012B4"/>
    <w:rsid w:val="00702AE3"/>
    <w:rsid w:val="00703951"/>
    <w:rsid w:val="00704E98"/>
    <w:rsid w:val="00712042"/>
    <w:rsid w:val="007121DF"/>
    <w:rsid w:val="00713ECF"/>
    <w:rsid w:val="00727430"/>
    <w:rsid w:val="00727F54"/>
    <w:rsid w:val="00732262"/>
    <w:rsid w:val="00732F89"/>
    <w:rsid w:val="00733A02"/>
    <w:rsid w:val="00737523"/>
    <w:rsid w:val="007378FC"/>
    <w:rsid w:val="0074716A"/>
    <w:rsid w:val="00747868"/>
    <w:rsid w:val="00747D7D"/>
    <w:rsid w:val="00750230"/>
    <w:rsid w:val="007507E1"/>
    <w:rsid w:val="00751144"/>
    <w:rsid w:val="007531E4"/>
    <w:rsid w:val="00753ACC"/>
    <w:rsid w:val="00754060"/>
    <w:rsid w:val="007555F4"/>
    <w:rsid w:val="007579EA"/>
    <w:rsid w:val="00761D88"/>
    <w:rsid w:val="00766A4E"/>
    <w:rsid w:val="00773478"/>
    <w:rsid w:val="00776252"/>
    <w:rsid w:val="0078005C"/>
    <w:rsid w:val="00782C7B"/>
    <w:rsid w:val="00792746"/>
    <w:rsid w:val="00792A94"/>
    <w:rsid w:val="0079544A"/>
    <w:rsid w:val="00795993"/>
    <w:rsid w:val="00795DC2"/>
    <w:rsid w:val="00795F40"/>
    <w:rsid w:val="007A1C80"/>
    <w:rsid w:val="007A2042"/>
    <w:rsid w:val="007A530C"/>
    <w:rsid w:val="007A5835"/>
    <w:rsid w:val="007A6033"/>
    <w:rsid w:val="007A71E0"/>
    <w:rsid w:val="007B0DBB"/>
    <w:rsid w:val="007B130B"/>
    <w:rsid w:val="007B1ECB"/>
    <w:rsid w:val="007B238A"/>
    <w:rsid w:val="007B31A7"/>
    <w:rsid w:val="007B3BF9"/>
    <w:rsid w:val="007B49C1"/>
    <w:rsid w:val="007B592C"/>
    <w:rsid w:val="007B762E"/>
    <w:rsid w:val="007B7E43"/>
    <w:rsid w:val="007C01BD"/>
    <w:rsid w:val="007C21C7"/>
    <w:rsid w:val="007C38C1"/>
    <w:rsid w:val="007D2261"/>
    <w:rsid w:val="007D28EE"/>
    <w:rsid w:val="007D5D8B"/>
    <w:rsid w:val="007D6CD1"/>
    <w:rsid w:val="007E1EF9"/>
    <w:rsid w:val="007E2159"/>
    <w:rsid w:val="007E3E8C"/>
    <w:rsid w:val="007E40F5"/>
    <w:rsid w:val="007F01CC"/>
    <w:rsid w:val="007F09B5"/>
    <w:rsid w:val="007F12A1"/>
    <w:rsid w:val="007F166B"/>
    <w:rsid w:val="007F2817"/>
    <w:rsid w:val="007F3D4A"/>
    <w:rsid w:val="007F41BE"/>
    <w:rsid w:val="007F4A33"/>
    <w:rsid w:val="007F613F"/>
    <w:rsid w:val="007F6D87"/>
    <w:rsid w:val="007F726C"/>
    <w:rsid w:val="00804414"/>
    <w:rsid w:val="008111E6"/>
    <w:rsid w:val="00814BF5"/>
    <w:rsid w:val="00815EDF"/>
    <w:rsid w:val="008162CE"/>
    <w:rsid w:val="008172B3"/>
    <w:rsid w:val="00817704"/>
    <w:rsid w:val="0082008A"/>
    <w:rsid w:val="00820AD5"/>
    <w:rsid w:val="0082116D"/>
    <w:rsid w:val="0082137E"/>
    <w:rsid w:val="00822A15"/>
    <w:rsid w:val="00823815"/>
    <w:rsid w:val="0082528E"/>
    <w:rsid w:val="0082551E"/>
    <w:rsid w:val="00830AA5"/>
    <w:rsid w:val="0083170F"/>
    <w:rsid w:val="00835C78"/>
    <w:rsid w:val="0083742C"/>
    <w:rsid w:val="00837FE0"/>
    <w:rsid w:val="00841796"/>
    <w:rsid w:val="00843ABA"/>
    <w:rsid w:val="00843BA9"/>
    <w:rsid w:val="00846241"/>
    <w:rsid w:val="008462EF"/>
    <w:rsid w:val="00854CB4"/>
    <w:rsid w:val="008551EC"/>
    <w:rsid w:val="00856137"/>
    <w:rsid w:val="00860CE6"/>
    <w:rsid w:val="00862915"/>
    <w:rsid w:val="00862FF8"/>
    <w:rsid w:val="008636A7"/>
    <w:rsid w:val="00863CD4"/>
    <w:rsid w:val="00864340"/>
    <w:rsid w:val="00864C86"/>
    <w:rsid w:val="008666EC"/>
    <w:rsid w:val="00867172"/>
    <w:rsid w:val="00872F21"/>
    <w:rsid w:val="008759F5"/>
    <w:rsid w:val="00876362"/>
    <w:rsid w:val="008764E1"/>
    <w:rsid w:val="008808C5"/>
    <w:rsid w:val="008817E2"/>
    <w:rsid w:val="00883D7D"/>
    <w:rsid w:val="008849DE"/>
    <w:rsid w:val="00884C05"/>
    <w:rsid w:val="00885965"/>
    <w:rsid w:val="0088686F"/>
    <w:rsid w:val="008868BD"/>
    <w:rsid w:val="0089045E"/>
    <w:rsid w:val="008923C6"/>
    <w:rsid w:val="008925EC"/>
    <w:rsid w:val="008936F2"/>
    <w:rsid w:val="008A3532"/>
    <w:rsid w:val="008A3678"/>
    <w:rsid w:val="008A553F"/>
    <w:rsid w:val="008A750F"/>
    <w:rsid w:val="008B63E8"/>
    <w:rsid w:val="008C2B4B"/>
    <w:rsid w:val="008C325C"/>
    <w:rsid w:val="008C5241"/>
    <w:rsid w:val="008C691F"/>
    <w:rsid w:val="008C6D02"/>
    <w:rsid w:val="008D23F3"/>
    <w:rsid w:val="008D2FC2"/>
    <w:rsid w:val="008D4862"/>
    <w:rsid w:val="008D5DAE"/>
    <w:rsid w:val="008E0C3A"/>
    <w:rsid w:val="008E40B8"/>
    <w:rsid w:val="008E60DA"/>
    <w:rsid w:val="008E6FE3"/>
    <w:rsid w:val="008E76EB"/>
    <w:rsid w:val="008F573D"/>
    <w:rsid w:val="008F5C8C"/>
    <w:rsid w:val="008F5DD2"/>
    <w:rsid w:val="00900913"/>
    <w:rsid w:val="00901C69"/>
    <w:rsid w:val="00902860"/>
    <w:rsid w:val="0090359F"/>
    <w:rsid w:val="00904F97"/>
    <w:rsid w:val="009055DA"/>
    <w:rsid w:val="00905F21"/>
    <w:rsid w:val="009069E1"/>
    <w:rsid w:val="00906F96"/>
    <w:rsid w:val="00911A8C"/>
    <w:rsid w:val="00912D07"/>
    <w:rsid w:val="00913A3D"/>
    <w:rsid w:val="00913D91"/>
    <w:rsid w:val="00913E62"/>
    <w:rsid w:val="0091403A"/>
    <w:rsid w:val="009175F7"/>
    <w:rsid w:val="009207F2"/>
    <w:rsid w:val="009212DD"/>
    <w:rsid w:val="00923584"/>
    <w:rsid w:val="00924EBE"/>
    <w:rsid w:val="00926582"/>
    <w:rsid w:val="009268AA"/>
    <w:rsid w:val="00927706"/>
    <w:rsid w:val="00931AD0"/>
    <w:rsid w:val="00934026"/>
    <w:rsid w:val="00936787"/>
    <w:rsid w:val="00936CE6"/>
    <w:rsid w:val="00937100"/>
    <w:rsid w:val="00940CEF"/>
    <w:rsid w:val="009422C1"/>
    <w:rsid w:val="009425E1"/>
    <w:rsid w:val="00942648"/>
    <w:rsid w:val="00944A56"/>
    <w:rsid w:val="009464F6"/>
    <w:rsid w:val="0094686C"/>
    <w:rsid w:val="00946D22"/>
    <w:rsid w:val="00950C09"/>
    <w:rsid w:val="00951FA2"/>
    <w:rsid w:val="00952787"/>
    <w:rsid w:val="0095282F"/>
    <w:rsid w:val="009560C6"/>
    <w:rsid w:val="00960880"/>
    <w:rsid w:val="00960DD1"/>
    <w:rsid w:val="00961D7A"/>
    <w:rsid w:val="0096614E"/>
    <w:rsid w:val="009719F5"/>
    <w:rsid w:val="0097283A"/>
    <w:rsid w:val="00976FD5"/>
    <w:rsid w:val="00981004"/>
    <w:rsid w:val="009829DD"/>
    <w:rsid w:val="00983B9D"/>
    <w:rsid w:val="00984B62"/>
    <w:rsid w:val="00984F71"/>
    <w:rsid w:val="009850BC"/>
    <w:rsid w:val="009859AD"/>
    <w:rsid w:val="00985DE2"/>
    <w:rsid w:val="00990731"/>
    <w:rsid w:val="00990B6A"/>
    <w:rsid w:val="0099383D"/>
    <w:rsid w:val="00993A49"/>
    <w:rsid w:val="00996062"/>
    <w:rsid w:val="009A0600"/>
    <w:rsid w:val="009A0961"/>
    <w:rsid w:val="009A0EE5"/>
    <w:rsid w:val="009A3DEA"/>
    <w:rsid w:val="009A3E24"/>
    <w:rsid w:val="009A7076"/>
    <w:rsid w:val="009B2B71"/>
    <w:rsid w:val="009B48E2"/>
    <w:rsid w:val="009B4AC8"/>
    <w:rsid w:val="009B51DD"/>
    <w:rsid w:val="009B5DF1"/>
    <w:rsid w:val="009C0703"/>
    <w:rsid w:val="009C254E"/>
    <w:rsid w:val="009C2CA7"/>
    <w:rsid w:val="009C3B32"/>
    <w:rsid w:val="009C4EDB"/>
    <w:rsid w:val="009C5433"/>
    <w:rsid w:val="009C6069"/>
    <w:rsid w:val="009C6E9A"/>
    <w:rsid w:val="009D0255"/>
    <w:rsid w:val="009D2561"/>
    <w:rsid w:val="009D4823"/>
    <w:rsid w:val="009D53D1"/>
    <w:rsid w:val="009D53E9"/>
    <w:rsid w:val="009D5E3F"/>
    <w:rsid w:val="009E1015"/>
    <w:rsid w:val="009E238E"/>
    <w:rsid w:val="009E27E9"/>
    <w:rsid w:val="009E360C"/>
    <w:rsid w:val="009E3C0C"/>
    <w:rsid w:val="009E5CE1"/>
    <w:rsid w:val="009E72C2"/>
    <w:rsid w:val="009E78F8"/>
    <w:rsid w:val="009F1EF0"/>
    <w:rsid w:val="00A0572F"/>
    <w:rsid w:val="00A06EB8"/>
    <w:rsid w:val="00A11666"/>
    <w:rsid w:val="00A12C6E"/>
    <w:rsid w:val="00A159F0"/>
    <w:rsid w:val="00A1773D"/>
    <w:rsid w:val="00A221D2"/>
    <w:rsid w:val="00A235AB"/>
    <w:rsid w:val="00A242C4"/>
    <w:rsid w:val="00A24EB4"/>
    <w:rsid w:val="00A25CBC"/>
    <w:rsid w:val="00A26FC6"/>
    <w:rsid w:val="00A2762D"/>
    <w:rsid w:val="00A320C4"/>
    <w:rsid w:val="00A32BA7"/>
    <w:rsid w:val="00A33115"/>
    <w:rsid w:val="00A3346C"/>
    <w:rsid w:val="00A341B5"/>
    <w:rsid w:val="00A35FA2"/>
    <w:rsid w:val="00A37C0D"/>
    <w:rsid w:val="00A4196A"/>
    <w:rsid w:val="00A42C72"/>
    <w:rsid w:val="00A43682"/>
    <w:rsid w:val="00A4451D"/>
    <w:rsid w:val="00A52CDD"/>
    <w:rsid w:val="00A53EFB"/>
    <w:rsid w:val="00A548D0"/>
    <w:rsid w:val="00A5607C"/>
    <w:rsid w:val="00A56BE8"/>
    <w:rsid w:val="00A615A0"/>
    <w:rsid w:val="00A61E26"/>
    <w:rsid w:val="00A641FA"/>
    <w:rsid w:val="00A649E1"/>
    <w:rsid w:val="00A704F9"/>
    <w:rsid w:val="00A718AA"/>
    <w:rsid w:val="00A71E1B"/>
    <w:rsid w:val="00A75868"/>
    <w:rsid w:val="00A77E81"/>
    <w:rsid w:val="00A876BA"/>
    <w:rsid w:val="00A92AF5"/>
    <w:rsid w:val="00A950B9"/>
    <w:rsid w:val="00A96942"/>
    <w:rsid w:val="00AA00EA"/>
    <w:rsid w:val="00AA067E"/>
    <w:rsid w:val="00AA3981"/>
    <w:rsid w:val="00AA5027"/>
    <w:rsid w:val="00AA64DA"/>
    <w:rsid w:val="00AA72FB"/>
    <w:rsid w:val="00AB208D"/>
    <w:rsid w:val="00AB2B5C"/>
    <w:rsid w:val="00AB3473"/>
    <w:rsid w:val="00AB3526"/>
    <w:rsid w:val="00AB61C3"/>
    <w:rsid w:val="00AB73A3"/>
    <w:rsid w:val="00AB7516"/>
    <w:rsid w:val="00AC0B59"/>
    <w:rsid w:val="00AC3085"/>
    <w:rsid w:val="00AC3BAF"/>
    <w:rsid w:val="00AD45AA"/>
    <w:rsid w:val="00AD712A"/>
    <w:rsid w:val="00AE0B78"/>
    <w:rsid w:val="00AE435F"/>
    <w:rsid w:val="00AE7088"/>
    <w:rsid w:val="00AF2B91"/>
    <w:rsid w:val="00AF3E47"/>
    <w:rsid w:val="00AF4670"/>
    <w:rsid w:val="00AF4B60"/>
    <w:rsid w:val="00AF6B85"/>
    <w:rsid w:val="00AF7CC5"/>
    <w:rsid w:val="00B10624"/>
    <w:rsid w:val="00B11DCA"/>
    <w:rsid w:val="00B12CFA"/>
    <w:rsid w:val="00B1320D"/>
    <w:rsid w:val="00B143A8"/>
    <w:rsid w:val="00B14470"/>
    <w:rsid w:val="00B14690"/>
    <w:rsid w:val="00B200F1"/>
    <w:rsid w:val="00B211CF"/>
    <w:rsid w:val="00B302B7"/>
    <w:rsid w:val="00B311AC"/>
    <w:rsid w:val="00B33B39"/>
    <w:rsid w:val="00B35E34"/>
    <w:rsid w:val="00B40904"/>
    <w:rsid w:val="00B41176"/>
    <w:rsid w:val="00B43193"/>
    <w:rsid w:val="00B46444"/>
    <w:rsid w:val="00B50579"/>
    <w:rsid w:val="00B55FE5"/>
    <w:rsid w:val="00B57110"/>
    <w:rsid w:val="00B57123"/>
    <w:rsid w:val="00B628CA"/>
    <w:rsid w:val="00B67AAE"/>
    <w:rsid w:val="00B701F2"/>
    <w:rsid w:val="00B70AB6"/>
    <w:rsid w:val="00B726C6"/>
    <w:rsid w:val="00B7317E"/>
    <w:rsid w:val="00B734A5"/>
    <w:rsid w:val="00B77118"/>
    <w:rsid w:val="00B81DC8"/>
    <w:rsid w:val="00B84E72"/>
    <w:rsid w:val="00B85EC7"/>
    <w:rsid w:val="00B91127"/>
    <w:rsid w:val="00B918F6"/>
    <w:rsid w:val="00B9390E"/>
    <w:rsid w:val="00B947AE"/>
    <w:rsid w:val="00B97773"/>
    <w:rsid w:val="00BA169B"/>
    <w:rsid w:val="00BA3F1F"/>
    <w:rsid w:val="00BA3F5E"/>
    <w:rsid w:val="00BA522B"/>
    <w:rsid w:val="00BB14E7"/>
    <w:rsid w:val="00BB3B67"/>
    <w:rsid w:val="00BB49AE"/>
    <w:rsid w:val="00BC5464"/>
    <w:rsid w:val="00BC72DA"/>
    <w:rsid w:val="00BC7E92"/>
    <w:rsid w:val="00BD0B9B"/>
    <w:rsid w:val="00BD379D"/>
    <w:rsid w:val="00BD3AD9"/>
    <w:rsid w:val="00BF1760"/>
    <w:rsid w:val="00BF25D7"/>
    <w:rsid w:val="00BF265B"/>
    <w:rsid w:val="00BF31B8"/>
    <w:rsid w:val="00BF3307"/>
    <w:rsid w:val="00BF431D"/>
    <w:rsid w:val="00BF6658"/>
    <w:rsid w:val="00C02E1C"/>
    <w:rsid w:val="00C07DDE"/>
    <w:rsid w:val="00C118E8"/>
    <w:rsid w:val="00C122B0"/>
    <w:rsid w:val="00C20447"/>
    <w:rsid w:val="00C2131C"/>
    <w:rsid w:val="00C23C3D"/>
    <w:rsid w:val="00C24C49"/>
    <w:rsid w:val="00C26B94"/>
    <w:rsid w:val="00C2756E"/>
    <w:rsid w:val="00C27786"/>
    <w:rsid w:val="00C3447F"/>
    <w:rsid w:val="00C362A4"/>
    <w:rsid w:val="00C37358"/>
    <w:rsid w:val="00C41813"/>
    <w:rsid w:val="00C43848"/>
    <w:rsid w:val="00C451AB"/>
    <w:rsid w:val="00C50B87"/>
    <w:rsid w:val="00C51DE4"/>
    <w:rsid w:val="00C525DC"/>
    <w:rsid w:val="00C57574"/>
    <w:rsid w:val="00C60175"/>
    <w:rsid w:val="00C611A3"/>
    <w:rsid w:val="00C63704"/>
    <w:rsid w:val="00C638D9"/>
    <w:rsid w:val="00C64630"/>
    <w:rsid w:val="00C64985"/>
    <w:rsid w:val="00C64E4B"/>
    <w:rsid w:val="00C65289"/>
    <w:rsid w:val="00C71902"/>
    <w:rsid w:val="00C73B86"/>
    <w:rsid w:val="00C752CC"/>
    <w:rsid w:val="00C80E77"/>
    <w:rsid w:val="00C81557"/>
    <w:rsid w:val="00C83864"/>
    <w:rsid w:val="00C8414D"/>
    <w:rsid w:val="00C854B0"/>
    <w:rsid w:val="00C90BF7"/>
    <w:rsid w:val="00C91463"/>
    <w:rsid w:val="00C9314D"/>
    <w:rsid w:val="00C93D77"/>
    <w:rsid w:val="00C96AEF"/>
    <w:rsid w:val="00CA4266"/>
    <w:rsid w:val="00CB1A61"/>
    <w:rsid w:val="00CB2A67"/>
    <w:rsid w:val="00CC01F6"/>
    <w:rsid w:val="00CC0DCB"/>
    <w:rsid w:val="00CC3276"/>
    <w:rsid w:val="00CC6977"/>
    <w:rsid w:val="00CC7E4A"/>
    <w:rsid w:val="00CD3B1F"/>
    <w:rsid w:val="00CD491D"/>
    <w:rsid w:val="00CE2CA6"/>
    <w:rsid w:val="00CE2EB0"/>
    <w:rsid w:val="00CE38EC"/>
    <w:rsid w:val="00CE553D"/>
    <w:rsid w:val="00CE740B"/>
    <w:rsid w:val="00CE78C3"/>
    <w:rsid w:val="00CF0DD3"/>
    <w:rsid w:val="00CF2C71"/>
    <w:rsid w:val="00CF2EDB"/>
    <w:rsid w:val="00D0004A"/>
    <w:rsid w:val="00D017A2"/>
    <w:rsid w:val="00D01A7F"/>
    <w:rsid w:val="00D01EB7"/>
    <w:rsid w:val="00D03F34"/>
    <w:rsid w:val="00D04916"/>
    <w:rsid w:val="00D051BC"/>
    <w:rsid w:val="00D05989"/>
    <w:rsid w:val="00D06270"/>
    <w:rsid w:val="00D07CCB"/>
    <w:rsid w:val="00D12478"/>
    <w:rsid w:val="00D12763"/>
    <w:rsid w:val="00D1499E"/>
    <w:rsid w:val="00D16070"/>
    <w:rsid w:val="00D21CAC"/>
    <w:rsid w:val="00D22E45"/>
    <w:rsid w:val="00D30036"/>
    <w:rsid w:val="00D30B6B"/>
    <w:rsid w:val="00D3324C"/>
    <w:rsid w:val="00D34157"/>
    <w:rsid w:val="00D343AD"/>
    <w:rsid w:val="00D34B99"/>
    <w:rsid w:val="00D352B6"/>
    <w:rsid w:val="00D4071E"/>
    <w:rsid w:val="00D41A14"/>
    <w:rsid w:val="00D47BE5"/>
    <w:rsid w:val="00D50FDA"/>
    <w:rsid w:val="00D512F6"/>
    <w:rsid w:val="00D53873"/>
    <w:rsid w:val="00D57AB6"/>
    <w:rsid w:val="00D60E17"/>
    <w:rsid w:val="00D61B4E"/>
    <w:rsid w:val="00D623F2"/>
    <w:rsid w:val="00D630D7"/>
    <w:rsid w:val="00D66CCF"/>
    <w:rsid w:val="00D71FA2"/>
    <w:rsid w:val="00D724EA"/>
    <w:rsid w:val="00D74EC4"/>
    <w:rsid w:val="00D769F8"/>
    <w:rsid w:val="00D809DC"/>
    <w:rsid w:val="00D81E69"/>
    <w:rsid w:val="00D8272E"/>
    <w:rsid w:val="00D87CCA"/>
    <w:rsid w:val="00D91731"/>
    <w:rsid w:val="00D91A87"/>
    <w:rsid w:val="00D92EC2"/>
    <w:rsid w:val="00D96C0B"/>
    <w:rsid w:val="00D96F3F"/>
    <w:rsid w:val="00D97823"/>
    <w:rsid w:val="00DA3B52"/>
    <w:rsid w:val="00DA5735"/>
    <w:rsid w:val="00DA5E33"/>
    <w:rsid w:val="00DA6B5D"/>
    <w:rsid w:val="00DB3419"/>
    <w:rsid w:val="00DB3C25"/>
    <w:rsid w:val="00DB5A0E"/>
    <w:rsid w:val="00DB6DE7"/>
    <w:rsid w:val="00DC0C85"/>
    <w:rsid w:val="00DC439C"/>
    <w:rsid w:val="00DC501B"/>
    <w:rsid w:val="00DC617D"/>
    <w:rsid w:val="00DC6529"/>
    <w:rsid w:val="00DD0F64"/>
    <w:rsid w:val="00DD1A35"/>
    <w:rsid w:val="00DD5D0B"/>
    <w:rsid w:val="00DD67C3"/>
    <w:rsid w:val="00DE2834"/>
    <w:rsid w:val="00DF0703"/>
    <w:rsid w:val="00DF0DB3"/>
    <w:rsid w:val="00DF3367"/>
    <w:rsid w:val="00DF56A0"/>
    <w:rsid w:val="00DF6DB7"/>
    <w:rsid w:val="00E021ED"/>
    <w:rsid w:val="00E04801"/>
    <w:rsid w:val="00E117F9"/>
    <w:rsid w:val="00E127EB"/>
    <w:rsid w:val="00E152C9"/>
    <w:rsid w:val="00E23203"/>
    <w:rsid w:val="00E23302"/>
    <w:rsid w:val="00E26A7C"/>
    <w:rsid w:val="00E279B1"/>
    <w:rsid w:val="00E30EE8"/>
    <w:rsid w:val="00E31208"/>
    <w:rsid w:val="00E32369"/>
    <w:rsid w:val="00E32B5A"/>
    <w:rsid w:val="00E35518"/>
    <w:rsid w:val="00E355D7"/>
    <w:rsid w:val="00E36206"/>
    <w:rsid w:val="00E368C5"/>
    <w:rsid w:val="00E40438"/>
    <w:rsid w:val="00E40ACB"/>
    <w:rsid w:val="00E41BF1"/>
    <w:rsid w:val="00E41E6E"/>
    <w:rsid w:val="00E42651"/>
    <w:rsid w:val="00E429CA"/>
    <w:rsid w:val="00E438B0"/>
    <w:rsid w:val="00E44E33"/>
    <w:rsid w:val="00E465E1"/>
    <w:rsid w:val="00E46AE8"/>
    <w:rsid w:val="00E46C7D"/>
    <w:rsid w:val="00E47327"/>
    <w:rsid w:val="00E50B0A"/>
    <w:rsid w:val="00E5491D"/>
    <w:rsid w:val="00E549E5"/>
    <w:rsid w:val="00E54E39"/>
    <w:rsid w:val="00E56D7B"/>
    <w:rsid w:val="00E56EAD"/>
    <w:rsid w:val="00E6010D"/>
    <w:rsid w:val="00E60204"/>
    <w:rsid w:val="00E6077B"/>
    <w:rsid w:val="00E62E06"/>
    <w:rsid w:val="00E64A7A"/>
    <w:rsid w:val="00E64EBD"/>
    <w:rsid w:val="00E66C7B"/>
    <w:rsid w:val="00E70FD8"/>
    <w:rsid w:val="00E752EE"/>
    <w:rsid w:val="00E76B9D"/>
    <w:rsid w:val="00E77872"/>
    <w:rsid w:val="00E81AF0"/>
    <w:rsid w:val="00E821D6"/>
    <w:rsid w:val="00E82A63"/>
    <w:rsid w:val="00E83512"/>
    <w:rsid w:val="00E83B4E"/>
    <w:rsid w:val="00E85CE3"/>
    <w:rsid w:val="00E8618D"/>
    <w:rsid w:val="00E8715B"/>
    <w:rsid w:val="00E9283F"/>
    <w:rsid w:val="00EA1E2D"/>
    <w:rsid w:val="00EA5931"/>
    <w:rsid w:val="00EA5DF4"/>
    <w:rsid w:val="00EB0F44"/>
    <w:rsid w:val="00EB11A8"/>
    <w:rsid w:val="00EB13B1"/>
    <w:rsid w:val="00EB41EF"/>
    <w:rsid w:val="00EB4834"/>
    <w:rsid w:val="00EB5B24"/>
    <w:rsid w:val="00EB5FB7"/>
    <w:rsid w:val="00EB75BC"/>
    <w:rsid w:val="00EC5B06"/>
    <w:rsid w:val="00EC6AD9"/>
    <w:rsid w:val="00EC6CA6"/>
    <w:rsid w:val="00EC725B"/>
    <w:rsid w:val="00ED0F1E"/>
    <w:rsid w:val="00ED1B23"/>
    <w:rsid w:val="00ED2FA3"/>
    <w:rsid w:val="00ED3B48"/>
    <w:rsid w:val="00ED6A9C"/>
    <w:rsid w:val="00EE1610"/>
    <w:rsid w:val="00EE2551"/>
    <w:rsid w:val="00EE5364"/>
    <w:rsid w:val="00EE73DC"/>
    <w:rsid w:val="00EF0DAB"/>
    <w:rsid w:val="00EF5E3C"/>
    <w:rsid w:val="00F01E79"/>
    <w:rsid w:val="00F0341C"/>
    <w:rsid w:val="00F05233"/>
    <w:rsid w:val="00F067B3"/>
    <w:rsid w:val="00F100EB"/>
    <w:rsid w:val="00F12F5C"/>
    <w:rsid w:val="00F17F1C"/>
    <w:rsid w:val="00F17FC5"/>
    <w:rsid w:val="00F20F17"/>
    <w:rsid w:val="00F211BA"/>
    <w:rsid w:val="00F2168E"/>
    <w:rsid w:val="00F226AD"/>
    <w:rsid w:val="00F24808"/>
    <w:rsid w:val="00F26B13"/>
    <w:rsid w:val="00F3156C"/>
    <w:rsid w:val="00F3180E"/>
    <w:rsid w:val="00F31DFD"/>
    <w:rsid w:val="00F31F07"/>
    <w:rsid w:val="00F32314"/>
    <w:rsid w:val="00F32EAB"/>
    <w:rsid w:val="00F36E3C"/>
    <w:rsid w:val="00F372AA"/>
    <w:rsid w:val="00F37487"/>
    <w:rsid w:val="00F377C6"/>
    <w:rsid w:val="00F37B54"/>
    <w:rsid w:val="00F40C65"/>
    <w:rsid w:val="00F41D0D"/>
    <w:rsid w:val="00F456D6"/>
    <w:rsid w:val="00F45A3C"/>
    <w:rsid w:val="00F463E3"/>
    <w:rsid w:val="00F476D5"/>
    <w:rsid w:val="00F47EDE"/>
    <w:rsid w:val="00F54A52"/>
    <w:rsid w:val="00F557F6"/>
    <w:rsid w:val="00F565B7"/>
    <w:rsid w:val="00F604FE"/>
    <w:rsid w:val="00F6367A"/>
    <w:rsid w:val="00F649FB"/>
    <w:rsid w:val="00F66F62"/>
    <w:rsid w:val="00F67BFA"/>
    <w:rsid w:val="00F72FE5"/>
    <w:rsid w:val="00F74248"/>
    <w:rsid w:val="00F8307F"/>
    <w:rsid w:val="00F83710"/>
    <w:rsid w:val="00F83C6A"/>
    <w:rsid w:val="00F943B1"/>
    <w:rsid w:val="00F9568E"/>
    <w:rsid w:val="00FA24F7"/>
    <w:rsid w:val="00FB06AB"/>
    <w:rsid w:val="00FB13E5"/>
    <w:rsid w:val="00FB2927"/>
    <w:rsid w:val="00FB5A4B"/>
    <w:rsid w:val="00FB6D9B"/>
    <w:rsid w:val="00FC1B2C"/>
    <w:rsid w:val="00FC481E"/>
    <w:rsid w:val="00FC4B02"/>
    <w:rsid w:val="00FC713A"/>
    <w:rsid w:val="00FC780E"/>
    <w:rsid w:val="00FD30D5"/>
    <w:rsid w:val="00FD53CC"/>
    <w:rsid w:val="00FD5601"/>
    <w:rsid w:val="00FD5CBA"/>
    <w:rsid w:val="00FD7603"/>
    <w:rsid w:val="00FE0A3B"/>
    <w:rsid w:val="00FE367C"/>
    <w:rsid w:val="00FE4F98"/>
    <w:rsid w:val="00FE5523"/>
    <w:rsid w:val="00FE7C0A"/>
    <w:rsid w:val="00FF0E58"/>
    <w:rsid w:val="00FF1AB2"/>
    <w:rsid w:val="00FF540C"/>
    <w:rsid w:val="00FF5B92"/>
    <w:rsid w:val="00FF6533"/>
    <w:rsid w:val="00FF7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16477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16477"/>
    <w:pPr>
      <w:keepNext/>
      <w:jc w:val="center"/>
      <w:outlineLvl w:val="0"/>
    </w:pPr>
    <w:rPr>
      <w:rFonts w:ascii="Garamond" w:hAnsi="Garamond"/>
      <w:b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23203"/>
    <w:pPr>
      <w:keepNext/>
      <w:outlineLvl w:val="1"/>
    </w:pPr>
    <w:rPr>
      <w:rFonts w:eastAsia="Arial Unicode MS"/>
      <w:b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23203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23203"/>
    <w:pPr>
      <w:keepNext/>
      <w:ind w:left="4536"/>
      <w:outlineLvl w:val="3"/>
    </w:pPr>
    <w:rPr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23203"/>
    <w:pPr>
      <w:keepNext/>
      <w:ind w:left="4536"/>
      <w:outlineLvl w:val="4"/>
    </w:pPr>
    <w:rPr>
      <w:rFonts w:ascii="Garamond" w:hAnsi="Garamond"/>
      <w:b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23203"/>
    <w:pPr>
      <w:keepNext/>
      <w:tabs>
        <w:tab w:val="left" w:pos="993"/>
        <w:tab w:val="left" w:pos="4253"/>
      </w:tabs>
      <w:ind w:left="1843"/>
      <w:outlineLvl w:val="5"/>
    </w:pPr>
    <w:rPr>
      <w:rFonts w:ascii="Arial" w:hAnsi="Arial" w:cs="Arial"/>
      <w:b/>
      <w:bCs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23203"/>
    <w:pPr>
      <w:keepNext/>
      <w:tabs>
        <w:tab w:val="left" w:pos="851"/>
      </w:tabs>
      <w:spacing w:line="360" w:lineRule="auto"/>
      <w:jc w:val="center"/>
      <w:outlineLvl w:val="6"/>
    </w:pPr>
    <w:rPr>
      <w:rFonts w:ascii="Arial" w:hAnsi="Arial" w:cs="Arial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16477"/>
    <w:pPr>
      <w:keepNext/>
      <w:autoSpaceDE w:val="0"/>
      <w:autoSpaceDN w:val="0"/>
      <w:adjustRightInd w:val="0"/>
      <w:spacing w:line="360" w:lineRule="auto"/>
      <w:ind w:left="426"/>
      <w:jc w:val="both"/>
      <w:outlineLvl w:val="7"/>
    </w:pPr>
    <w:rPr>
      <w:rFonts w:ascii="Arial" w:hAnsi="Arial" w:cs="Arial"/>
      <w:bCs/>
      <w:sz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2320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09D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09D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809D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809D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809D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809D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809D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809D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809DC"/>
    <w:rPr>
      <w:rFonts w:ascii="Cambria" w:hAnsi="Cambria" w:cs="Times New Roman"/>
    </w:rPr>
  </w:style>
  <w:style w:type="paragraph" w:customStyle="1" w:styleId="Prospekttabelalewy">
    <w:name w:val="Prospekt_tabela lewy"/>
    <w:basedOn w:val="NormalIndent"/>
    <w:uiPriority w:val="99"/>
    <w:rsid w:val="00E23203"/>
    <w:pPr>
      <w:tabs>
        <w:tab w:val="left" w:pos="851"/>
      </w:tabs>
      <w:spacing w:before="120" w:after="60"/>
      <w:ind w:left="0"/>
    </w:pPr>
    <w:rPr>
      <w:rFonts w:ascii="Arial" w:hAnsi="Arial"/>
    </w:rPr>
  </w:style>
  <w:style w:type="paragraph" w:styleId="NormalIndent">
    <w:name w:val="Normal Indent"/>
    <w:basedOn w:val="Normal"/>
    <w:uiPriority w:val="99"/>
    <w:semiHidden/>
    <w:rsid w:val="00E23203"/>
    <w:pPr>
      <w:ind w:left="708"/>
    </w:pPr>
  </w:style>
  <w:style w:type="paragraph" w:customStyle="1" w:styleId="Prospekttabelaprawy">
    <w:name w:val="Prospekt_tabela_prawy"/>
    <w:basedOn w:val="NormalIndent"/>
    <w:uiPriority w:val="99"/>
    <w:rsid w:val="00E23203"/>
    <w:pPr>
      <w:tabs>
        <w:tab w:val="left" w:pos="851"/>
      </w:tabs>
      <w:spacing w:before="120" w:after="60"/>
      <w:ind w:left="0"/>
      <w:jc w:val="both"/>
    </w:pPr>
    <w:rPr>
      <w:rFonts w:ascii="Arial" w:hAnsi="Arial"/>
      <w:b/>
    </w:rPr>
  </w:style>
  <w:style w:type="paragraph" w:customStyle="1" w:styleId="Prospektpodtabel">
    <w:name w:val="Prospekt_pod tabelą"/>
    <w:basedOn w:val="NormalIndent"/>
    <w:uiPriority w:val="99"/>
    <w:rsid w:val="00E23203"/>
    <w:pPr>
      <w:tabs>
        <w:tab w:val="left" w:pos="851"/>
      </w:tabs>
      <w:spacing w:before="120" w:after="60"/>
      <w:ind w:left="851"/>
      <w:jc w:val="both"/>
    </w:pPr>
    <w:rPr>
      <w:rFonts w:ascii="Arial" w:hAnsi="Arial"/>
    </w:rPr>
  </w:style>
  <w:style w:type="paragraph" w:styleId="Header">
    <w:name w:val="header"/>
    <w:basedOn w:val="Normal"/>
    <w:link w:val="HeaderChar"/>
    <w:uiPriority w:val="99"/>
    <w:rsid w:val="0051647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809DC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51647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23203"/>
    <w:rPr>
      <w:rFonts w:cs="Times New Roman"/>
    </w:rPr>
  </w:style>
  <w:style w:type="paragraph" w:customStyle="1" w:styleId="Trescdokumentu">
    <w:name w:val="Tresc dokumentu"/>
    <w:basedOn w:val="Normal"/>
    <w:uiPriority w:val="99"/>
    <w:rsid w:val="00E23203"/>
    <w:pPr>
      <w:spacing w:line="360" w:lineRule="auto"/>
      <w:jc w:val="both"/>
    </w:pPr>
    <w:rPr>
      <w:rFonts w:ascii="Courier New" w:hAnsi="Courier New"/>
      <w:sz w:val="24"/>
    </w:rPr>
  </w:style>
  <w:style w:type="paragraph" w:styleId="BodyText">
    <w:name w:val="Body Text"/>
    <w:basedOn w:val="Normal"/>
    <w:link w:val="BodyTextChar"/>
    <w:uiPriority w:val="99"/>
    <w:rsid w:val="00516477"/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31A0D"/>
    <w:rPr>
      <w:rFonts w:cs="Times New Roman"/>
      <w:sz w:val="24"/>
    </w:rPr>
  </w:style>
  <w:style w:type="character" w:styleId="CommentReference">
    <w:name w:val="annotation reference"/>
    <w:basedOn w:val="DefaultParagraphFont"/>
    <w:uiPriority w:val="99"/>
    <w:rsid w:val="00E23203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516477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82137E"/>
    <w:rPr>
      <w:rFonts w:ascii="Garamond" w:hAnsi="Garamond" w:cs="Times New Roman"/>
    </w:rPr>
  </w:style>
  <w:style w:type="character" w:styleId="Hyperlink">
    <w:name w:val="Hyperlink"/>
    <w:basedOn w:val="DefaultParagraphFont"/>
    <w:uiPriority w:val="99"/>
    <w:semiHidden/>
    <w:rsid w:val="00E23203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E23203"/>
    <w:rPr>
      <w:rFonts w:cs="Times New Roman"/>
      <w:b/>
    </w:rPr>
  </w:style>
  <w:style w:type="paragraph" w:styleId="BalloonText">
    <w:name w:val="Balloon Text"/>
    <w:basedOn w:val="Normal"/>
    <w:link w:val="BalloonTextChar"/>
    <w:uiPriority w:val="99"/>
    <w:rsid w:val="00516477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82137E"/>
    <w:rPr>
      <w:rFonts w:ascii="Tahoma" w:hAnsi="Tahoma" w:cs="Times New Roman"/>
      <w:sz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3203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82137E"/>
    <w:rPr>
      <w:b/>
    </w:rPr>
  </w:style>
  <w:style w:type="character" w:styleId="PageNumber">
    <w:name w:val="page number"/>
    <w:basedOn w:val="DefaultParagraphFont"/>
    <w:uiPriority w:val="99"/>
    <w:rsid w:val="00E23203"/>
    <w:rPr>
      <w:rFonts w:cs="Times New Roman"/>
    </w:rPr>
  </w:style>
  <w:style w:type="paragraph" w:customStyle="1" w:styleId="Umowaparagrafbezustepw">
    <w:name w:val="Umowa paragraf bez ustepów"/>
    <w:basedOn w:val="Normal"/>
    <w:uiPriority w:val="99"/>
    <w:rsid w:val="00E23203"/>
    <w:pPr>
      <w:spacing w:after="120" w:line="360" w:lineRule="auto"/>
    </w:pPr>
    <w:rPr>
      <w:rFonts w:ascii="Courier New" w:hAnsi="Courier New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E23203"/>
    <w:pPr>
      <w:tabs>
        <w:tab w:val="left" w:pos="993"/>
        <w:tab w:val="left" w:pos="4253"/>
      </w:tabs>
      <w:ind w:left="4962"/>
    </w:pPr>
    <w:rPr>
      <w:rFonts w:ascii="Courier New" w:hAnsi="Courier New"/>
      <w:sz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809DC"/>
    <w:rPr>
      <w:rFonts w:cs="Times New Roman"/>
      <w:sz w:val="20"/>
      <w:szCs w:val="20"/>
    </w:rPr>
  </w:style>
  <w:style w:type="paragraph" w:customStyle="1" w:styleId="Nagwek2">
    <w:name w:val="Nag?—wek 2"/>
    <w:basedOn w:val="Normal"/>
    <w:next w:val="Normal"/>
    <w:uiPriority w:val="99"/>
    <w:rsid w:val="00E23203"/>
    <w:pPr>
      <w:keepNext/>
      <w:tabs>
        <w:tab w:val="left" w:pos="5387"/>
      </w:tabs>
      <w:jc w:val="center"/>
    </w:pPr>
    <w:rPr>
      <w:b/>
      <w:sz w:val="26"/>
    </w:rPr>
  </w:style>
  <w:style w:type="paragraph" w:styleId="BodyTextIndent">
    <w:name w:val="Body Text Indent"/>
    <w:basedOn w:val="Normal"/>
    <w:link w:val="BodyTextIndentChar"/>
    <w:uiPriority w:val="99"/>
    <w:rsid w:val="00516477"/>
    <w:pPr>
      <w:autoSpaceDE w:val="0"/>
      <w:autoSpaceDN w:val="0"/>
      <w:adjustRightInd w:val="0"/>
      <w:spacing w:line="360" w:lineRule="auto"/>
      <w:ind w:left="426"/>
      <w:jc w:val="both"/>
    </w:pPr>
    <w:rPr>
      <w:rFonts w:ascii="Arial" w:hAnsi="Arial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95993"/>
    <w:rPr>
      <w:rFonts w:ascii="Arial" w:hAnsi="Arial" w:cs="Times New Roman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E23203"/>
    <w:pPr>
      <w:autoSpaceDE w:val="0"/>
      <w:autoSpaceDN w:val="0"/>
      <w:adjustRightInd w:val="0"/>
      <w:spacing w:line="360" w:lineRule="auto"/>
      <w:ind w:left="567" w:hanging="141"/>
      <w:jc w:val="both"/>
    </w:pPr>
    <w:rPr>
      <w:rFonts w:ascii="Arial" w:hAnsi="Arial" w:cs="Arial"/>
      <w:bCs/>
      <w:sz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D809DC"/>
    <w:rPr>
      <w:rFonts w:cs="Times New Roman"/>
      <w:sz w:val="16"/>
      <w:szCs w:val="16"/>
    </w:rPr>
  </w:style>
  <w:style w:type="character" w:styleId="Emphasis">
    <w:name w:val="Emphasis"/>
    <w:basedOn w:val="DefaultParagraphFont"/>
    <w:uiPriority w:val="99"/>
    <w:qFormat/>
    <w:rsid w:val="00E23203"/>
    <w:rPr>
      <w:rFonts w:cs="Times New Roman"/>
      <w:i/>
    </w:rPr>
  </w:style>
  <w:style w:type="paragraph" w:styleId="BodyText2">
    <w:name w:val="Body Text 2"/>
    <w:basedOn w:val="Normal"/>
    <w:link w:val="BodyText2Char"/>
    <w:uiPriority w:val="99"/>
    <w:rsid w:val="0051647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D809DC"/>
    <w:rPr>
      <w:rFonts w:cs="Times New Roman"/>
      <w:sz w:val="20"/>
      <w:szCs w:val="20"/>
    </w:rPr>
  </w:style>
  <w:style w:type="paragraph" w:customStyle="1" w:styleId="Aktartykulbezustepow">
    <w:name w:val="Akt artykul bez ustepow"/>
    <w:basedOn w:val="Trescdokumentu"/>
    <w:uiPriority w:val="99"/>
    <w:rsid w:val="00E23203"/>
    <w:pPr>
      <w:spacing w:after="120"/>
    </w:pPr>
  </w:style>
  <w:style w:type="character" w:customStyle="1" w:styleId="ZnakZnak">
    <w:name w:val="Znak Znak"/>
    <w:uiPriority w:val="99"/>
    <w:semiHidden/>
    <w:locked/>
    <w:rsid w:val="00E23203"/>
    <w:rPr>
      <w:rFonts w:ascii="Garamond" w:hAnsi="Garamond"/>
      <w:lang w:val="pl-PL" w:eastAsia="pl-PL"/>
    </w:rPr>
  </w:style>
  <w:style w:type="paragraph" w:styleId="BodyText3">
    <w:name w:val="Body Text 3"/>
    <w:basedOn w:val="Normal"/>
    <w:link w:val="BodyText3Char"/>
    <w:uiPriority w:val="99"/>
    <w:rsid w:val="00516477"/>
    <w:pPr>
      <w:spacing w:line="360" w:lineRule="auto"/>
    </w:pPr>
    <w:rPr>
      <w:rFonts w:ascii="Arial" w:hAnsi="Arial" w:cs="Arial"/>
      <w:sz w:val="2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D809DC"/>
    <w:rPr>
      <w:rFonts w:cs="Times New Roman"/>
      <w:sz w:val="16"/>
      <w:szCs w:val="16"/>
    </w:rPr>
  </w:style>
  <w:style w:type="paragraph" w:styleId="Subtitle">
    <w:name w:val="Subtitle"/>
    <w:basedOn w:val="Normal"/>
    <w:link w:val="SubtitleChar"/>
    <w:uiPriority w:val="99"/>
    <w:qFormat/>
    <w:rsid w:val="00E23203"/>
    <w:rPr>
      <w:b/>
      <w:sz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809DC"/>
    <w:rPr>
      <w:rFonts w:ascii="Cambria" w:hAnsi="Cambria" w:cs="Times New Roman"/>
      <w:sz w:val="24"/>
      <w:szCs w:val="24"/>
    </w:rPr>
  </w:style>
  <w:style w:type="paragraph" w:customStyle="1" w:styleId="zadania">
    <w:name w:val="zadania"/>
    <w:basedOn w:val="Normal"/>
    <w:uiPriority w:val="99"/>
    <w:rsid w:val="00E23203"/>
    <w:pPr>
      <w:numPr>
        <w:numId w:val="1"/>
      </w:numPr>
    </w:pPr>
  </w:style>
  <w:style w:type="character" w:styleId="FootnoteReference">
    <w:name w:val="footnote reference"/>
    <w:basedOn w:val="DefaultParagraphFont"/>
    <w:uiPriority w:val="99"/>
    <w:semiHidden/>
    <w:rsid w:val="00E23203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E23203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809DC"/>
    <w:rPr>
      <w:rFonts w:cs="Times New Roman"/>
      <w:sz w:val="20"/>
      <w:szCs w:val="20"/>
    </w:rPr>
  </w:style>
  <w:style w:type="paragraph" w:customStyle="1" w:styleId="ListParagraph1">
    <w:name w:val="List Paragraph1"/>
    <w:basedOn w:val="Normal"/>
    <w:uiPriority w:val="99"/>
    <w:rsid w:val="00E2320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ytakt">
    <w:name w:val="tytakt"/>
    <w:basedOn w:val="Normal"/>
    <w:uiPriority w:val="99"/>
    <w:rsid w:val="00E23203"/>
    <w:pPr>
      <w:spacing w:before="100" w:beforeAutospacing="1" w:after="100" w:afterAutospacing="1"/>
    </w:pPr>
    <w:rPr>
      <w:sz w:val="24"/>
      <w:szCs w:val="24"/>
    </w:rPr>
  </w:style>
  <w:style w:type="paragraph" w:customStyle="1" w:styleId="pub">
    <w:name w:val="pub"/>
    <w:basedOn w:val="Normal"/>
    <w:uiPriority w:val="99"/>
    <w:rsid w:val="00E23203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rsid w:val="00516477"/>
    <w:pPr>
      <w:spacing w:before="100" w:beforeAutospacing="1" w:after="100" w:afterAutospacing="1"/>
    </w:pPr>
    <w:rPr>
      <w:sz w:val="24"/>
      <w:szCs w:val="24"/>
    </w:rPr>
  </w:style>
  <w:style w:type="paragraph" w:customStyle="1" w:styleId="LightList-Accent51">
    <w:name w:val="Light List - Accent 51"/>
    <w:basedOn w:val="Normal"/>
    <w:uiPriority w:val="99"/>
    <w:rsid w:val="00E2320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printerfriendlyversioninfo">
    <w:name w:val="printerfriendlyversioninfo"/>
    <w:basedOn w:val="DefaultParagraphFont"/>
    <w:uiPriority w:val="99"/>
    <w:rsid w:val="00E23203"/>
    <w:rPr>
      <w:rFonts w:cs="Times New Roman"/>
    </w:rPr>
  </w:style>
  <w:style w:type="character" w:customStyle="1" w:styleId="akapitdomyslny1">
    <w:name w:val="akapitdomyslny1"/>
    <w:basedOn w:val="DefaultParagraphFont"/>
    <w:uiPriority w:val="99"/>
    <w:rsid w:val="00E23203"/>
    <w:rPr>
      <w:rFonts w:cs="Times New Roman"/>
    </w:rPr>
  </w:style>
  <w:style w:type="character" w:customStyle="1" w:styleId="datic1">
    <w:name w:val="datic1"/>
    <w:uiPriority w:val="99"/>
    <w:rsid w:val="00E23203"/>
  </w:style>
  <w:style w:type="paragraph" w:customStyle="1" w:styleId="akapitdomyslnyblock">
    <w:name w:val="akapitdomyslnyblock"/>
    <w:basedOn w:val="Normal"/>
    <w:uiPriority w:val="99"/>
    <w:rsid w:val="00E23203"/>
    <w:pPr>
      <w:spacing w:after="100" w:afterAutospacing="1"/>
      <w:ind w:firstLine="480"/>
    </w:pPr>
    <w:rPr>
      <w:sz w:val="24"/>
      <w:szCs w:val="24"/>
    </w:rPr>
  </w:style>
  <w:style w:type="character" w:customStyle="1" w:styleId="paragraphpunkt1">
    <w:name w:val="paragraphpunkt1"/>
    <w:uiPriority w:val="99"/>
    <w:rsid w:val="00E23203"/>
    <w:rPr>
      <w:b/>
    </w:rPr>
  </w:style>
  <w:style w:type="paragraph" w:styleId="EndnoteText">
    <w:name w:val="endnote text"/>
    <w:basedOn w:val="Normal"/>
    <w:link w:val="EndnoteTextChar"/>
    <w:uiPriority w:val="99"/>
    <w:semiHidden/>
    <w:rsid w:val="00E2320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809DC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efaultParagraphFont"/>
    <w:uiPriority w:val="99"/>
    <w:rsid w:val="00E23203"/>
    <w:rPr>
      <w:rFonts w:cs="Times New Roman"/>
    </w:rPr>
  </w:style>
  <w:style w:type="character" w:styleId="EndnoteReference">
    <w:name w:val="endnote reference"/>
    <w:basedOn w:val="DefaultParagraphFont"/>
    <w:uiPriority w:val="99"/>
    <w:semiHidden/>
    <w:rsid w:val="00E23203"/>
    <w:rPr>
      <w:rFonts w:cs="Times New Roman"/>
      <w:vertAlign w:val="superscript"/>
    </w:rPr>
  </w:style>
  <w:style w:type="paragraph" w:customStyle="1" w:styleId="zwyky-tre">
    <w:name w:val="zwykły-treść"/>
    <w:basedOn w:val="Normal"/>
    <w:uiPriority w:val="99"/>
    <w:rsid w:val="00E23203"/>
    <w:pPr>
      <w:spacing w:line="360" w:lineRule="auto"/>
      <w:jc w:val="both"/>
    </w:pPr>
    <w:rPr>
      <w:rFonts w:ascii="Arial" w:hAnsi="Arial" w:cs="Arial"/>
    </w:rPr>
  </w:style>
  <w:style w:type="paragraph" w:customStyle="1" w:styleId="akapitustepblock">
    <w:name w:val="akapitustepblock"/>
    <w:basedOn w:val="Normal"/>
    <w:uiPriority w:val="99"/>
    <w:rsid w:val="00E23203"/>
    <w:pPr>
      <w:spacing w:after="100" w:afterAutospacing="1"/>
      <w:ind w:firstLine="480"/>
    </w:pPr>
    <w:rPr>
      <w:sz w:val="24"/>
      <w:szCs w:val="24"/>
    </w:rPr>
  </w:style>
  <w:style w:type="paragraph" w:customStyle="1" w:styleId="akapitpunktblock">
    <w:name w:val="akapitpunktblock"/>
    <w:basedOn w:val="Normal"/>
    <w:uiPriority w:val="99"/>
    <w:rsid w:val="00E23203"/>
    <w:pPr>
      <w:spacing w:after="100" w:afterAutospacing="1"/>
      <w:ind w:hanging="240"/>
    </w:pPr>
    <w:rPr>
      <w:sz w:val="24"/>
      <w:szCs w:val="24"/>
    </w:rPr>
  </w:style>
  <w:style w:type="character" w:customStyle="1" w:styleId="hitword">
    <w:name w:val="hitword"/>
    <w:basedOn w:val="DefaultParagraphFont"/>
    <w:uiPriority w:val="99"/>
    <w:rsid w:val="00E23203"/>
    <w:rPr>
      <w:rFonts w:cs="Times New Roman"/>
    </w:rPr>
  </w:style>
  <w:style w:type="paragraph" w:customStyle="1" w:styleId="Title1">
    <w:name w:val="Title1"/>
    <w:basedOn w:val="Normal"/>
    <w:uiPriority w:val="99"/>
    <w:rsid w:val="00E23203"/>
    <w:pPr>
      <w:spacing w:before="100" w:beforeAutospacing="1" w:after="100" w:afterAutospacing="1"/>
    </w:pPr>
    <w:rPr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rsid w:val="00E23203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locked/>
    <w:rsid w:val="00D809DC"/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uiPriority w:val="99"/>
    <w:rsid w:val="00E23203"/>
    <w:rPr>
      <w:rFonts w:ascii="Arial" w:hAnsi="Arial"/>
      <w:vanish/>
      <w:sz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E23203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D809DC"/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uiPriority w:val="99"/>
    <w:rsid w:val="00E23203"/>
    <w:rPr>
      <w:rFonts w:ascii="Arial" w:hAnsi="Arial"/>
      <w:vanish/>
      <w:sz w:val="16"/>
    </w:rPr>
  </w:style>
  <w:style w:type="paragraph" w:customStyle="1" w:styleId="artykul">
    <w:name w:val="artykul"/>
    <w:basedOn w:val="Normal"/>
    <w:uiPriority w:val="99"/>
    <w:rsid w:val="00E23203"/>
    <w:pPr>
      <w:spacing w:before="360" w:after="100" w:afterAutospacing="1"/>
      <w:ind w:firstLine="480"/>
    </w:pPr>
    <w:rPr>
      <w:sz w:val="24"/>
      <w:szCs w:val="24"/>
    </w:rPr>
  </w:style>
  <w:style w:type="character" w:customStyle="1" w:styleId="akapitustep1">
    <w:name w:val="akapitustep1"/>
    <w:basedOn w:val="DefaultParagraphFont"/>
    <w:uiPriority w:val="99"/>
    <w:rsid w:val="00E23203"/>
    <w:rPr>
      <w:rFonts w:cs="Times New Roman"/>
    </w:rPr>
  </w:style>
  <w:style w:type="character" w:customStyle="1" w:styleId="submitted1">
    <w:name w:val="submitted1"/>
    <w:uiPriority w:val="99"/>
    <w:rsid w:val="00E23203"/>
    <w:rPr>
      <w:color w:val="336299"/>
      <w:sz w:val="24"/>
    </w:rPr>
  </w:style>
  <w:style w:type="character" w:customStyle="1" w:styleId="taxonomy3">
    <w:name w:val="taxonomy3"/>
    <w:uiPriority w:val="99"/>
    <w:rsid w:val="00E23203"/>
    <w:rPr>
      <w:color w:val="336299"/>
      <w:sz w:val="24"/>
    </w:rPr>
  </w:style>
  <w:style w:type="paragraph" w:customStyle="1" w:styleId="tresc">
    <w:name w:val="tresc"/>
    <w:basedOn w:val="Normal"/>
    <w:uiPriority w:val="99"/>
    <w:rsid w:val="00E23203"/>
    <w:pPr>
      <w:spacing w:before="100" w:beforeAutospacing="1" w:after="100" w:afterAutospacing="1"/>
    </w:pPr>
    <w:rPr>
      <w:rFonts w:ascii="Arial" w:hAnsi="Arial" w:cs="Arial"/>
      <w:sz w:val="21"/>
      <w:szCs w:val="21"/>
    </w:rPr>
  </w:style>
  <w:style w:type="character" w:customStyle="1" w:styleId="zmianaspancs">
    <w:name w:val="zmiana_span_cs"/>
    <w:basedOn w:val="DefaultParagraphFont"/>
    <w:uiPriority w:val="99"/>
    <w:rsid w:val="00E23203"/>
    <w:rPr>
      <w:rFonts w:cs="Times New Roman"/>
    </w:rPr>
  </w:style>
  <w:style w:type="paragraph" w:customStyle="1" w:styleId="akapitprawyblock">
    <w:name w:val="akapitprawyblock"/>
    <w:basedOn w:val="Normal"/>
    <w:uiPriority w:val="99"/>
    <w:rsid w:val="00E23203"/>
    <w:pPr>
      <w:spacing w:after="100" w:afterAutospacing="1"/>
      <w:jc w:val="right"/>
    </w:pPr>
    <w:rPr>
      <w:sz w:val="24"/>
      <w:szCs w:val="24"/>
    </w:rPr>
  </w:style>
  <w:style w:type="paragraph" w:customStyle="1" w:styleId="akapitliterablock">
    <w:name w:val="akapitliterablock"/>
    <w:basedOn w:val="Normal"/>
    <w:uiPriority w:val="99"/>
    <w:rsid w:val="00E23203"/>
    <w:pPr>
      <w:spacing w:after="100" w:afterAutospacing="1"/>
      <w:ind w:hanging="240"/>
    </w:pPr>
    <w:rPr>
      <w:sz w:val="24"/>
      <w:szCs w:val="24"/>
    </w:rPr>
  </w:style>
  <w:style w:type="paragraph" w:customStyle="1" w:styleId="malycz">
    <w:name w:val="maly_cz"/>
    <w:basedOn w:val="Normal"/>
    <w:uiPriority w:val="99"/>
    <w:rsid w:val="00E23203"/>
    <w:pPr>
      <w:spacing w:before="30" w:after="75" w:line="210" w:lineRule="atLeast"/>
    </w:pPr>
    <w:rPr>
      <w:rFonts w:ascii="Tahoma" w:hAnsi="Tahoma" w:cs="Tahoma"/>
      <w:color w:val="56595C"/>
      <w:sz w:val="17"/>
      <w:szCs w:val="17"/>
    </w:rPr>
  </w:style>
  <w:style w:type="paragraph" w:customStyle="1" w:styleId="skrot">
    <w:name w:val="skrot"/>
    <w:basedOn w:val="Normal"/>
    <w:uiPriority w:val="99"/>
    <w:rsid w:val="00E23203"/>
    <w:pPr>
      <w:spacing w:after="60" w:line="255" w:lineRule="atLeast"/>
      <w:ind w:right="90"/>
    </w:pPr>
    <w:rPr>
      <w:rFonts w:ascii="Tahoma" w:hAnsi="Tahoma" w:cs="Tahoma"/>
      <w:color w:val="56595C"/>
      <w:sz w:val="18"/>
      <w:szCs w:val="18"/>
    </w:rPr>
  </w:style>
  <w:style w:type="character" w:customStyle="1" w:styleId="apple-converted-space">
    <w:name w:val="apple-converted-space"/>
    <w:basedOn w:val="DefaultParagraphFont"/>
    <w:uiPriority w:val="99"/>
    <w:rsid w:val="00112996"/>
    <w:rPr>
      <w:rFonts w:cs="Times New Roman"/>
    </w:rPr>
  </w:style>
  <w:style w:type="paragraph" w:customStyle="1" w:styleId="LightShading-Accent51">
    <w:name w:val="Light Shading - Accent 51"/>
    <w:hidden/>
    <w:uiPriority w:val="99"/>
    <w:semiHidden/>
    <w:rsid w:val="004503BB"/>
    <w:rPr>
      <w:sz w:val="20"/>
      <w:szCs w:val="20"/>
    </w:rPr>
  </w:style>
  <w:style w:type="character" w:customStyle="1" w:styleId="articletitle">
    <w:name w:val="articletitle"/>
    <w:uiPriority w:val="99"/>
    <w:rsid w:val="005B1126"/>
  </w:style>
  <w:style w:type="paragraph" w:styleId="List">
    <w:name w:val="List"/>
    <w:basedOn w:val="Normal"/>
    <w:uiPriority w:val="99"/>
    <w:rsid w:val="00795993"/>
    <w:pPr>
      <w:ind w:left="283" w:hanging="283"/>
      <w:contextualSpacing/>
    </w:pPr>
  </w:style>
  <w:style w:type="paragraph" w:styleId="List2">
    <w:name w:val="List 2"/>
    <w:basedOn w:val="Normal"/>
    <w:uiPriority w:val="99"/>
    <w:rsid w:val="00795993"/>
    <w:pPr>
      <w:ind w:left="566" w:hanging="283"/>
      <w:contextualSpacing/>
    </w:pPr>
  </w:style>
  <w:style w:type="paragraph" w:styleId="Title">
    <w:name w:val="Title"/>
    <w:basedOn w:val="Normal"/>
    <w:next w:val="Normal"/>
    <w:link w:val="TitleChar"/>
    <w:uiPriority w:val="99"/>
    <w:qFormat/>
    <w:rsid w:val="0079599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95993"/>
    <w:rPr>
      <w:rFonts w:ascii="Cambria" w:hAnsi="Cambria" w:cs="Times New Roman"/>
      <w:b/>
      <w:kern w:val="28"/>
      <w:sz w:val="32"/>
    </w:rPr>
  </w:style>
  <w:style w:type="paragraph" w:styleId="BodyTextFirstIndent">
    <w:name w:val="Body Text First Indent"/>
    <w:basedOn w:val="BodyText"/>
    <w:link w:val="BodyTextFirstIndentChar"/>
    <w:uiPriority w:val="99"/>
    <w:rsid w:val="00795993"/>
    <w:pPr>
      <w:spacing w:after="120"/>
      <w:ind w:firstLine="210"/>
    </w:pPr>
    <w:rPr>
      <w:sz w:val="20"/>
    </w:rPr>
  </w:style>
  <w:style w:type="character" w:customStyle="1" w:styleId="BodyTextFirstIndentChar">
    <w:name w:val="Body Text First Indent Char"/>
    <w:basedOn w:val="BodyTextChar"/>
    <w:link w:val="BodyTextFirstIndent"/>
    <w:uiPriority w:val="99"/>
    <w:locked/>
    <w:rsid w:val="00795993"/>
  </w:style>
  <w:style w:type="paragraph" w:styleId="BodyTextFirstIndent2">
    <w:name w:val="Body Text First Indent 2"/>
    <w:basedOn w:val="BodyTextIndent"/>
    <w:link w:val="BodyTextFirstIndent2Char"/>
    <w:uiPriority w:val="99"/>
    <w:rsid w:val="00795993"/>
    <w:pPr>
      <w:autoSpaceDE/>
      <w:autoSpaceDN/>
      <w:adjustRightInd/>
      <w:spacing w:after="120" w:line="240" w:lineRule="auto"/>
      <w:ind w:left="283" w:firstLine="210"/>
      <w:jc w:val="left"/>
    </w:pPr>
    <w:rPr>
      <w:rFonts w:ascii="Times New Roman" w:hAnsi="Times New Roman"/>
      <w:sz w:val="20"/>
      <w:szCs w:val="20"/>
    </w:r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locked/>
    <w:rsid w:val="00795993"/>
    <w:rPr>
      <w:szCs w:val="24"/>
    </w:rPr>
  </w:style>
  <w:style w:type="paragraph" w:customStyle="1" w:styleId="ColorfulShading-Accent11">
    <w:name w:val="Colorful Shading - Accent 11"/>
    <w:hidden/>
    <w:uiPriority w:val="99"/>
    <w:semiHidden/>
    <w:rsid w:val="0052234B"/>
    <w:rPr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82137E"/>
    <w:pPr>
      <w:shd w:val="clear" w:color="auto" w:fill="000080"/>
    </w:pPr>
    <w:rPr>
      <w:rFonts w:ascii="Tahoma" w:hAnsi="Tahoma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82137E"/>
    <w:rPr>
      <w:rFonts w:ascii="Tahoma" w:hAnsi="Tahoma" w:cs="Times New Roman"/>
      <w:sz w:val="24"/>
      <w:shd w:val="clear" w:color="auto" w:fill="000080"/>
    </w:rPr>
  </w:style>
  <w:style w:type="character" w:customStyle="1" w:styleId="txt-new">
    <w:name w:val="txt-new"/>
    <w:uiPriority w:val="99"/>
    <w:rsid w:val="0082137E"/>
  </w:style>
  <w:style w:type="paragraph" w:customStyle="1" w:styleId="Default">
    <w:name w:val="Default"/>
    <w:uiPriority w:val="99"/>
    <w:rsid w:val="0082137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">
    <w:name w:val="Stopka_"/>
    <w:uiPriority w:val="99"/>
    <w:locked/>
    <w:rsid w:val="0082137E"/>
    <w:rPr>
      <w:b/>
      <w:i/>
      <w:sz w:val="15"/>
    </w:rPr>
  </w:style>
  <w:style w:type="character" w:customStyle="1" w:styleId="Teksttreci">
    <w:name w:val="Tekst treści_"/>
    <w:link w:val="Teksttreci1"/>
    <w:uiPriority w:val="99"/>
    <w:locked/>
    <w:rsid w:val="0082137E"/>
    <w:rPr>
      <w:sz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82137E"/>
    <w:pPr>
      <w:widowControl w:val="0"/>
      <w:shd w:val="clear" w:color="auto" w:fill="FFFFFF"/>
      <w:spacing w:line="456" w:lineRule="exact"/>
      <w:ind w:hanging="340"/>
      <w:jc w:val="center"/>
    </w:pPr>
    <w:rPr>
      <w:sz w:val="15"/>
    </w:rPr>
  </w:style>
  <w:style w:type="character" w:customStyle="1" w:styleId="Spistreci">
    <w:name w:val="Spis treści_"/>
    <w:link w:val="Spistreci0"/>
    <w:uiPriority w:val="99"/>
    <w:locked/>
    <w:rsid w:val="0082137E"/>
    <w:rPr>
      <w:sz w:val="15"/>
      <w:shd w:val="clear" w:color="auto" w:fill="FFFFFF"/>
    </w:rPr>
  </w:style>
  <w:style w:type="paragraph" w:customStyle="1" w:styleId="Spistreci0">
    <w:name w:val="Spis treści"/>
    <w:basedOn w:val="Normal"/>
    <w:link w:val="Spistreci"/>
    <w:uiPriority w:val="99"/>
    <w:rsid w:val="0082137E"/>
    <w:pPr>
      <w:widowControl w:val="0"/>
      <w:shd w:val="clear" w:color="auto" w:fill="FFFFFF"/>
      <w:spacing w:line="226" w:lineRule="exact"/>
      <w:ind w:hanging="340"/>
      <w:jc w:val="both"/>
    </w:pPr>
    <w:rPr>
      <w:sz w:val="15"/>
    </w:rPr>
  </w:style>
  <w:style w:type="character" w:customStyle="1" w:styleId="StopkaBezpogrubienia">
    <w:name w:val="Stopka + Bez pogrubienia"/>
    <w:aliases w:val="Bez kursywy"/>
    <w:uiPriority w:val="99"/>
    <w:rsid w:val="00516477"/>
  </w:style>
  <w:style w:type="paragraph" w:customStyle="1" w:styleId="ZnakZnakZnak">
    <w:name w:val="Znak Znak Znak"/>
    <w:basedOn w:val="Normal"/>
    <w:uiPriority w:val="99"/>
    <w:rsid w:val="0082137E"/>
    <w:rPr>
      <w:sz w:val="24"/>
      <w:szCs w:val="24"/>
    </w:rPr>
  </w:style>
  <w:style w:type="paragraph" w:customStyle="1" w:styleId="Akapitzlist1">
    <w:name w:val="Akapit z listą1"/>
    <w:basedOn w:val="Normal"/>
    <w:uiPriority w:val="99"/>
    <w:rsid w:val="0082137E"/>
    <w:pPr>
      <w:ind w:left="708"/>
    </w:pPr>
    <w:rPr>
      <w:sz w:val="24"/>
      <w:szCs w:val="24"/>
    </w:rPr>
  </w:style>
  <w:style w:type="paragraph" w:customStyle="1" w:styleId="ZnakZnak3ZnakZnak">
    <w:name w:val="Znak Znak3 Znak Znak"/>
    <w:basedOn w:val="Normal"/>
    <w:uiPriority w:val="99"/>
    <w:rsid w:val="0082137E"/>
    <w:rPr>
      <w:sz w:val="24"/>
      <w:szCs w:val="24"/>
    </w:rPr>
  </w:style>
  <w:style w:type="paragraph" w:styleId="Revision">
    <w:name w:val="Revision"/>
    <w:hidden/>
    <w:uiPriority w:val="99"/>
    <w:rsid w:val="0082137E"/>
    <w:rPr>
      <w:sz w:val="24"/>
      <w:szCs w:val="24"/>
    </w:rPr>
  </w:style>
  <w:style w:type="paragraph" w:customStyle="1" w:styleId="ZnakZnak3ZnakZnak1">
    <w:name w:val="Znak Znak3 Znak Znak1"/>
    <w:basedOn w:val="Normal"/>
    <w:uiPriority w:val="99"/>
    <w:rsid w:val="00E62E06"/>
    <w:rPr>
      <w:sz w:val="24"/>
      <w:szCs w:val="24"/>
    </w:rPr>
  </w:style>
  <w:style w:type="paragraph" w:customStyle="1" w:styleId="ListParagraph2">
    <w:name w:val="List Paragraph2"/>
    <w:basedOn w:val="Normal"/>
    <w:uiPriority w:val="99"/>
    <w:rsid w:val="00516477"/>
    <w:pPr>
      <w:ind w:left="708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0D1A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427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83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427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427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427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7854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72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427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2784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5427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00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427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427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20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427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427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2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4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42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4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31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427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427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427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427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427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afal%20Feldo\Application%20Data\Microsoft\Szablony\papier%20firmowy%20aleje-010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aleje-0107</Template>
  <TotalTime>0</TotalTime>
  <Pages>7</Pages>
  <Words>3301</Words>
  <Characters>19810</Characters>
  <Application>Microsoft Office Outlook</Application>
  <DocSecurity>0</DocSecurity>
  <Lines>0</Lines>
  <Paragraphs>0</Paragraphs>
  <ScaleCrop>false</ScaleCrop>
  <Company>Kancelaria Prawnicza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PREZENTACJA</dc:title>
  <dc:subject/>
  <dc:creator>Kancelaria Radcy Prawnego Rafał Feldo</dc:creator>
  <cp:keywords/>
  <dc:description/>
  <cp:lastModifiedBy>Łukasz</cp:lastModifiedBy>
  <cp:revision>2</cp:revision>
  <cp:lastPrinted>2021-02-25T12:16:00Z</cp:lastPrinted>
  <dcterms:created xsi:type="dcterms:W3CDTF">2021-02-25T12:16:00Z</dcterms:created>
  <dcterms:modified xsi:type="dcterms:W3CDTF">2021-02-25T12:16:00Z</dcterms:modified>
</cp:coreProperties>
</file>