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DFA49" w14:textId="77777777" w:rsidR="00B54575" w:rsidRPr="00B54575" w:rsidRDefault="00B54575" w:rsidP="00A560AC">
      <w:pPr>
        <w:rPr>
          <w:b/>
          <w:bCs/>
        </w:rPr>
      </w:pPr>
      <w:r w:rsidRPr="00B54575">
        <w:rPr>
          <w:b/>
          <w:bCs/>
        </w:rPr>
        <w:t>Szpital Wojewódzki w Poznaniu</w:t>
      </w:r>
    </w:p>
    <w:p w14:paraId="2F8783EF" w14:textId="77777777" w:rsidR="00280CF6" w:rsidRDefault="00B54575" w:rsidP="00A560AC">
      <w:pPr>
        <w:rPr>
          <w:b/>
          <w:bCs/>
        </w:rPr>
      </w:pPr>
      <w:r w:rsidRPr="00B54575">
        <w:rPr>
          <w:b/>
          <w:bCs/>
        </w:rPr>
        <w:t>Dział Zamówień Publicznych</w:t>
      </w:r>
    </w:p>
    <w:p w14:paraId="7CDD3140" w14:textId="77777777" w:rsidR="00280CF6" w:rsidRDefault="00B54575" w:rsidP="00A560AC">
      <w:pPr>
        <w:rPr>
          <w:b/>
          <w:bCs/>
        </w:rPr>
      </w:pPr>
      <w:r w:rsidRPr="00B54575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Pr="00B54575">
        <w:rPr>
          <w:b/>
          <w:bCs/>
        </w:rPr>
        <w:t>7/19</w:t>
      </w:r>
    </w:p>
    <w:p w14:paraId="4CB764C0" w14:textId="10102FF7" w:rsidR="00280CF6" w:rsidRDefault="00B54575" w:rsidP="00A560AC">
      <w:pPr>
        <w:rPr>
          <w:b/>
          <w:bCs/>
        </w:rPr>
      </w:pPr>
      <w:r w:rsidRPr="00B54575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B54575">
        <w:rPr>
          <w:b/>
          <w:bCs/>
        </w:rPr>
        <w:t>Poznań</w:t>
      </w:r>
    </w:p>
    <w:p w14:paraId="580CE242" w14:textId="0150DB6B" w:rsidR="00A560AC" w:rsidRDefault="00A560AC" w:rsidP="00A560AC">
      <w:pPr>
        <w:rPr>
          <w:b/>
          <w:bCs/>
        </w:rPr>
      </w:pPr>
    </w:p>
    <w:p w14:paraId="15FE3865" w14:textId="77777777" w:rsidR="00A560AC" w:rsidRDefault="00A560AC" w:rsidP="00A560AC">
      <w:pPr>
        <w:rPr>
          <w:b/>
          <w:bCs/>
        </w:rPr>
      </w:pPr>
    </w:p>
    <w:p w14:paraId="32A1075F" w14:textId="54C627B9" w:rsidR="00280CF6" w:rsidRDefault="00280CF6" w:rsidP="00A560AC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B54575" w:rsidRPr="00B54575">
        <w:rPr>
          <w:b/>
          <w:bCs/>
        </w:rPr>
        <w:t>SZW/DZP/68/2020/16</w:t>
      </w:r>
      <w:r>
        <w:tab/>
        <w:t xml:space="preserve"> </w:t>
      </w:r>
      <w:r w:rsidR="00B54575" w:rsidRPr="00B54575">
        <w:t>Poznań</w:t>
      </w:r>
      <w:r>
        <w:t xml:space="preserve"> dnia: </w:t>
      </w:r>
      <w:r w:rsidR="00B54575" w:rsidRPr="00B54575">
        <w:t>2021-03-04</w:t>
      </w:r>
    </w:p>
    <w:p w14:paraId="50EECFEA" w14:textId="74AB3526" w:rsidR="00A560AC" w:rsidRDefault="00A560AC" w:rsidP="00A560AC">
      <w:pPr>
        <w:pStyle w:val="Nagwek"/>
        <w:tabs>
          <w:tab w:val="clear" w:pos="4536"/>
        </w:tabs>
      </w:pPr>
    </w:p>
    <w:p w14:paraId="6722D748" w14:textId="77777777" w:rsidR="00A560AC" w:rsidRDefault="00A560AC" w:rsidP="00A560AC">
      <w:pPr>
        <w:pStyle w:val="Nagwek"/>
        <w:tabs>
          <w:tab w:val="clear" w:pos="4536"/>
        </w:tabs>
      </w:pPr>
    </w:p>
    <w:p w14:paraId="66A49762" w14:textId="77777777" w:rsidR="00280CF6" w:rsidRDefault="00280CF6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53507C91" w14:textId="77777777" w:rsidR="00280CF6" w:rsidRDefault="00280CF6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51C7AB14" w14:textId="3EA9D553" w:rsidR="00280CF6" w:rsidRDefault="00280CF6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1469A7C6" w14:textId="34560982" w:rsidR="00A560AC" w:rsidRDefault="00A560AC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63B78B01" w14:textId="77777777" w:rsidR="00A560AC" w:rsidRDefault="00A560AC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73FB0763" w14:textId="77777777" w:rsidR="00280CF6" w:rsidRDefault="00280CF6" w:rsidP="00A560AC">
      <w:pPr>
        <w:ind w:left="5245"/>
        <w:rPr>
          <w:b/>
        </w:rPr>
      </w:pPr>
    </w:p>
    <w:p w14:paraId="00575B1A" w14:textId="77777777" w:rsidR="00280CF6" w:rsidRDefault="00280CF6" w:rsidP="00A560AC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14:paraId="324EAAEB" w14:textId="1F5D1AB2" w:rsidR="00280CF6" w:rsidRDefault="00280CF6" w:rsidP="00A560AC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51D5E9D1" w14:textId="77777777" w:rsidR="00A560AC" w:rsidRDefault="00A560AC" w:rsidP="00A560AC">
      <w:pPr>
        <w:jc w:val="center"/>
        <w:rPr>
          <w:b/>
          <w:sz w:val="28"/>
        </w:rPr>
      </w:pPr>
    </w:p>
    <w:p w14:paraId="6020ED32" w14:textId="77777777" w:rsidR="00A560AC" w:rsidRDefault="00A560AC" w:rsidP="00A560AC">
      <w:pPr>
        <w:jc w:val="center"/>
        <w:rPr>
          <w:b/>
          <w:sz w:val="28"/>
        </w:rPr>
      </w:pPr>
    </w:p>
    <w:p w14:paraId="07A43B30" w14:textId="7D5486D7" w:rsidR="00280CF6" w:rsidRPr="002D6788" w:rsidRDefault="00280CF6" w:rsidP="00A560AC">
      <w:pPr>
        <w:pStyle w:val="pkt"/>
        <w:spacing w:before="0" w:after="0"/>
        <w:ind w:left="0" w:firstLine="708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B54575" w:rsidRPr="00B54575">
        <w:t>(t.j. Dz.U. z 2019 r. poz. 1843)</w:t>
      </w:r>
      <w:r>
        <w:t xml:space="preserve"> </w:t>
      </w:r>
      <w:r>
        <w:rPr>
          <w:bCs/>
        </w:rPr>
        <w:t xml:space="preserve">w trybie </w:t>
      </w:r>
      <w:r w:rsidR="00B54575" w:rsidRPr="00B54575">
        <w:rPr>
          <w:b/>
          <w:bCs/>
        </w:rPr>
        <w:t>przetarg</w:t>
      </w:r>
      <w:r w:rsidR="00A560AC">
        <w:rPr>
          <w:b/>
          <w:bCs/>
        </w:rPr>
        <w:t>u</w:t>
      </w:r>
      <w:r w:rsidR="00B54575" w:rsidRPr="00B54575">
        <w:rPr>
          <w:b/>
          <w:bCs/>
        </w:rPr>
        <w:t xml:space="preserve"> nieograniczon</w:t>
      </w:r>
      <w:r w:rsidR="00A560AC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</w:p>
    <w:p w14:paraId="427F527D" w14:textId="77777777" w:rsidR="00280CF6" w:rsidRDefault="00B54575" w:rsidP="00A560AC">
      <w:pPr>
        <w:jc w:val="center"/>
        <w:rPr>
          <w:b/>
        </w:rPr>
      </w:pPr>
      <w:r w:rsidRPr="00B54575">
        <w:rPr>
          <w:b/>
        </w:rPr>
        <w:t>Sukcesywna dostawa jednorazowego sprzętu medycznego - powtórka</w:t>
      </w:r>
    </w:p>
    <w:p w14:paraId="77F36419" w14:textId="77777777" w:rsidR="00A560AC" w:rsidRDefault="00A560AC" w:rsidP="00A560AC">
      <w:pPr>
        <w:jc w:val="both"/>
        <w:rPr>
          <w:bCs/>
        </w:rPr>
      </w:pPr>
    </w:p>
    <w:p w14:paraId="298C6C23" w14:textId="2EC5DE71" w:rsidR="00280CF6" w:rsidRDefault="00280CF6" w:rsidP="00A560AC">
      <w:pPr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54575" w14:paraId="3ECD2D43" w14:textId="77777777" w:rsidTr="006A1A8D">
        <w:trPr>
          <w:cantSplit/>
        </w:trPr>
        <w:tc>
          <w:tcPr>
            <w:tcW w:w="9210" w:type="dxa"/>
          </w:tcPr>
          <w:p w14:paraId="0B1D55AE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DUTCHMED PL Spółka z ograniczoną odpowiedzialnością</w:t>
            </w:r>
          </w:p>
          <w:p w14:paraId="7F6CBB50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Szajnochy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14</w:t>
            </w:r>
          </w:p>
          <w:p w14:paraId="095AFABB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85-738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Bydgoszcz</w:t>
            </w:r>
          </w:p>
          <w:p w14:paraId="0C78172A" w14:textId="655561C8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1</w:t>
            </w:r>
            <w:r>
              <w:t xml:space="preserve">: </w:t>
            </w:r>
            <w:r w:rsidRPr="00B54575">
              <w:t>Zadanie częściowe nr 1</w:t>
            </w:r>
            <w:r>
              <w:t xml:space="preserve"> za cenę </w:t>
            </w:r>
            <w:r w:rsidRPr="00B54575">
              <w:rPr>
                <w:b/>
              </w:rPr>
              <w:t>5 018.40 zł</w:t>
            </w:r>
          </w:p>
          <w:p w14:paraId="761D7010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261036C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  <w:tr w:rsidR="00B54575" w14:paraId="3394F4CB" w14:textId="77777777" w:rsidTr="006A1A8D">
        <w:trPr>
          <w:cantSplit/>
        </w:trPr>
        <w:tc>
          <w:tcPr>
            <w:tcW w:w="9210" w:type="dxa"/>
          </w:tcPr>
          <w:p w14:paraId="604E33D0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Empireum Piotr Dopieralski</w:t>
            </w:r>
          </w:p>
          <w:p w14:paraId="33268F8D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Chotomowska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30</w:t>
            </w:r>
          </w:p>
          <w:p w14:paraId="695DD7A8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05-110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Jabłonna</w:t>
            </w:r>
          </w:p>
          <w:p w14:paraId="0B089A22" w14:textId="5043417C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2</w:t>
            </w:r>
            <w:r>
              <w:t xml:space="preserve">: </w:t>
            </w:r>
            <w:r w:rsidRPr="00B54575">
              <w:t>Zadanie częściowe nr 2</w:t>
            </w:r>
            <w:r>
              <w:t xml:space="preserve"> za cenę </w:t>
            </w:r>
            <w:r w:rsidRPr="00B54575">
              <w:rPr>
                <w:b/>
              </w:rPr>
              <w:t>581.04 zł</w:t>
            </w:r>
          </w:p>
          <w:p w14:paraId="640DB549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CF08E6D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  <w:tr w:rsidR="00B54575" w14:paraId="1A54F2D4" w14:textId="77777777" w:rsidTr="006A1A8D">
        <w:trPr>
          <w:cantSplit/>
        </w:trPr>
        <w:tc>
          <w:tcPr>
            <w:tcW w:w="9210" w:type="dxa"/>
          </w:tcPr>
          <w:p w14:paraId="747FD9B3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Centrum Zaopatrzenia Medycznego Cezal S.A - Wrocław</w:t>
            </w:r>
          </w:p>
          <w:p w14:paraId="67CF8C94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Widna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4</w:t>
            </w:r>
          </w:p>
          <w:p w14:paraId="205100FB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50-543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Wrocław</w:t>
            </w:r>
          </w:p>
          <w:p w14:paraId="20D7D5B7" w14:textId="4ABBB502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3</w:t>
            </w:r>
            <w:r>
              <w:t xml:space="preserve">: </w:t>
            </w:r>
            <w:r w:rsidRPr="00B54575">
              <w:t>Zadanie częściowe nr 3</w:t>
            </w:r>
            <w:r>
              <w:t xml:space="preserve"> za cenę </w:t>
            </w:r>
            <w:r w:rsidRPr="00B54575">
              <w:rPr>
                <w:b/>
              </w:rPr>
              <w:t>3 984.56 zł</w:t>
            </w:r>
          </w:p>
          <w:p w14:paraId="132E951D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D1B45E2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</w:t>
            </w:r>
          </w:p>
        </w:tc>
      </w:tr>
      <w:tr w:rsidR="00B54575" w14:paraId="48F3E896" w14:textId="77777777" w:rsidTr="006A1A8D">
        <w:trPr>
          <w:cantSplit/>
        </w:trPr>
        <w:tc>
          <w:tcPr>
            <w:tcW w:w="9210" w:type="dxa"/>
          </w:tcPr>
          <w:p w14:paraId="47F46F14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lastRenderedPageBreak/>
              <w:t>Empireum Piotr Dopieralski</w:t>
            </w:r>
          </w:p>
          <w:p w14:paraId="075637B9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Chotomowska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30</w:t>
            </w:r>
          </w:p>
          <w:p w14:paraId="11A46570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05-110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Jabłonna</w:t>
            </w:r>
          </w:p>
          <w:p w14:paraId="6AC6BF8E" w14:textId="2EE01F3D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5</w:t>
            </w:r>
            <w:r>
              <w:t xml:space="preserve">: </w:t>
            </w:r>
            <w:r w:rsidRPr="00B54575">
              <w:t>Zadanie częściowe nr 5</w:t>
            </w:r>
            <w:r>
              <w:t xml:space="preserve"> za cenę </w:t>
            </w:r>
            <w:r w:rsidRPr="00B54575">
              <w:rPr>
                <w:b/>
              </w:rPr>
              <w:t>2 663.28 zł</w:t>
            </w:r>
          </w:p>
          <w:p w14:paraId="65AF9402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BCE0072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</w:t>
            </w:r>
          </w:p>
        </w:tc>
      </w:tr>
      <w:tr w:rsidR="00B54575" w14:paraId="3C3E9072" w14:textId="77777777" w:rsidTr="006A1A8D">
        <w:trPr>
          <w:cantSplit/>
        </w:trPr>
        <w:tc>
          <w:tcPr>
            <w:tcW w:w="9210" w:type="dxa"/>
          </w:tcPr>
          <w:p w14:paraId="502E8DCB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ANMAR Sp. z o.o. Sp.K.</w:t>
            </w:r>
          </w:p>
          <w:p w14:paraId="250293A4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Strefowa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22</w:t>
            </w:r>
          </w:p>
          <w:p w14:paraId="6EE6CDD2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Tychy</w:t>
            </w:r>
          </w:p>
          <w:p w14:paraId="7E84EDA7" w14:textId="18F5ED11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6</w:t>
            </w:r>
            <w:r>
              <w:t xml:space="preserve">: </w:t>
            </w:r>
            <w:r w:rsidRPr="00B54575">
              <w:t>Zadanie częściowe nr 6</w:t>
            </w:r>
            <w:r>
              <w:t xml:space="preserve"> za cenę </w:t>
            </w:r>
            <w:r w:rsidRPr="00B54575">
              <w:rPr>
                <w:b/>
              </w:rPr>
              <w:t>1 879.20 zł</w:t>
            </w:r>
          </w:p>
          <w:p w14:paraId="4C9E2796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A619283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</w:t>
            </w:r>
          </w:p>
        </w:tc>
      </w:tr>
      <w:tr w:rsidR="00B54575" w14:paraId="32CDDCC7" w14:textId="77777777" w:rsidTr="006A1A8D">
        <w:trPr>
          <w:cantSplit/>
        </w:trPr>
        <w:tc>
          <w:tcPr>
            <w:tcW w:w="9210" w:type="dxa"/>
          </w:tcPr>
          <w:p w14:paraId="47382B9F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Duolux Medical Sp. z o.o.</w:t>
            </w:r>
          </w:p>
          <w:p w14:paraId="50EE542B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os. Bolesława Chrobrego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40f/53</w:t>
            </w:r>
          </w:p>
          <w:p w14:paraId="621FD48E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60-681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Poznań</w:t>
            </w:r>
          </w:p>
          <w:p w14:paraId="3EB6AF16" w14:textId="306FE0F4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7</w:t>
            </w:r>
            <w:r>
              <w:t xml:space="preserve">: </w:t>
            </w:r>
            <w:r w:rsidRPr="00B54575">
              <w:t>Zadanie częściowe nr 7</w:t>
            </w:r>
            <w:r>
              <w:t xml:space="preserve"> za cenę </w:t>
            </w:r>
            <w:r w:rsidRPr="00B54575">
              <w:rPr>
                <w:b/>
              </w:rPr>
              <w:t>63 674.64 zł</w:t>
            </w:r>
          </w:p>
          <w:p w14:paraId="0167C6C6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5413D00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  <w:tr w:rsidR="00B54575" w14:paraId="6FAA51D0" w14:textId="77777777" w:rsidTr="006A1A8D">
        <w:trPr>
          <w:cantSplit/>
        </w:trPr>
        <w:tc>
          <w:tcPr>
            <w:tcW w:w="9210" w:type="dxa"/>
          </w:tcPr>
          <w:p w14:paraId="1E9B90F9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Toruńskie Zakłady Materiałów Opatrunkowych S.A. w Toruniu</w:t>
            </w:r>
          </w:p>
          <w:p w14:paraId="5115705E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Żółkiewskiego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20/26</w:t>
            </w:r>
          </w:p>
          <w:p w14:paraId="3E84A86B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Toruń</w:t>
            </w:r>
          </w:p>
          <w:p w14:paraId="1AC70C49" w14:textId="0D73B6FF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8</w:t>
            </w:r>
            <w:r>
              <w:t xml:space="preserve">: </w:t>
            </w:r>
            <w:r w:rsidRPr="00B54575">
              <w:t>Zadanie częściowe nr 8</w:t>
            </w:r>
            <w:r>
              <w:t xml:space="preserve"> za cenę </w:t>
            </w:r>
            <w:r w:rsidRPr="00B54575">
              <w:rPr>
                <w:b/>
              </w:rPr>
              <w:t>79 327.30 zł</w:t>
            </w:r>
          </w:p>
          <w:p w14:paraId="612F0D68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5224B29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  <w:tr w:rsidR="00B54575" w14:paraId="465E8CB1" w14:textId="77777777" w:rsidTr="006A1A8D">
        <w:trPr>
          <w:cantSplit/>
        </w:trPr>
        <w:tc>
          <w:tcPr>
            <w:tcW w:w="9210" w:type="dxa"/>
          </w:tcPr>
          <w:p w14:paraId="7411844E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Toruńskie Zakłady Materiałów Opatrunkowych S.A. w Toruniu</w:t>
            </w:r>
          </w:p>
          <w:p w14:paraId="5F0DAC54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Żółkiewskiego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20/26</w:t>
            </w:r>
          </w:p>
          <w:p w14:paraId="2A99066E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Toruń</w:t>
            </w:r>
          </w:p>
          <w:p w14:paraId="35024146" w14:textId="50D7C57A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10</w:t>
            </w:r>
            <w:r>
              <w:t xml:space="preserve">: </w:t>
            </w:r>
            <w:r w:rsidRPr="00B54575">
              <w:t>Zadanie częściowe nr 10</w:t>
            </w:r>
            <w:r>
              <w:t xml:space="preserve"> za cenę </w:t>
            </w:r>
            <w:r w:rsidRPr="00B54575">
              <w:rPr>
                <w:b/>
              </w:rPr>
              <w:t>200 119.50 zł</w:t>
            </w:r>
          </w:p>
          <w:p w14:paraId="328EF7F1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1CAA667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  <w:tr w:rsidR="00B54575" w14:paraId="27EF0371" w14:textId="77777777" w:rsidTr="006A1A8D">
        <w:trPr>
          <w:cantSplit/>
        </w:trPr>
        <w:tc>
          <w:tcPr>
            <w:tcW w:w="9210" w:type="dxa"/>
          </w:tcPr>
          <w:p w14:paraId="344842E2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ANMAR Sp. z o.o. Sp.K.</w:t>
            </w:r>
          </w:p>
          <w:p w14:paraId="533AB71C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Strefowa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22</w:t>
            </w:r>
          </w:p>
          <w:p w14:paraId="0E8F934D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Tychy</w:t>
            </w:r>
          </w:p>
          <w:p w14:paraId="2A8B9B4D" w14:textId="55405DF4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12</w:t>
            </w:r>
            <w:r>
              <w:t xml:space="preserve">: </w:t>
            </w:r>
            <w:r w:rsidRPr="00B54575">
              <w:t>Zadanie częściowe nr 12</w:t>
            </w:r>
            <w:r>
              <w:t xml:space="preserve"> za cenę </w:t>
            </w:r>
            <w:r w:rsidRPr="00B54575">
              <w:rPr>
                <w:b/>
              </w:rPr>
              <w:t>8 166.96 zł</w:t>
            </w:r>
          </w:p>
          <w:p w14:paraId="48D197EA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BBDB5AA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  <w:tr w:rsidR="00B54575" w14:paraId="29DF40F2" w14:textId="77777777" w:rsidTr="006A1A8D">
        <w:trPr>
          <w:cantSplit/>
        </w:trPr>
        <w:tc>
          <w:tcPr>
            <w:tcW w:w="9210" w:type="dxa"/>
          </w:tcPr>
          <w:p w14:paraId="1763C0DF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3M Poland Sp. z o.o.</w:t>
            </w:r>
          </w:p>
          <w:p w14:paraId="68EAF50A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Al. Katowicka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117</w:t>
            </w:r>
          </w:p>
          <w:p w14:paraId="18C76C28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05-830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Kajetany k. Nadarzyna</w:t>
            </w:r>
          </w:p>
          <w:p w14:paraId="7E568912" w14:textId="2AC9DE42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13</w:t>
            </w:r>
            <w:r>
              <w:t xml:space="preserve">: </w:t>
            </w:r>
            <w:r w:rsidRPr="00B54575">
              <w:t>Zadanie częściowe nr 13</w:t>
            </w:r>
            <w:r>
              <w:t xml:space="preserve"> za cenę </w:t>
            </w:r>
            <w:r w:rsidRPr="00B54575">
              <w:rPr>
                <w:b/>
              </w:rPr>
              <w:t>204 352.20 zł</w:t>
            </w:r>
          </w:p>
          <w:p w14:paraId="58D577D1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0626592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 Jedyna oferta.</w:t>
            </w:r>
          </w:p>
        </w:tc>
      </w:tr>
    </w:tbl>
    <w:p w14:paraId="14276E84" w14:textId="77777777" w:rsidR="00A560AC" w:rsidRDefault="00A560AC" w:rsidP="00A560AC">
      <w:pPr>
        <w:jc w:val="both"/>
        <w:rPr>
          <w:color w:val="000000"/>
        </w:rPr>
      </w:pPr>
    </w:p>
    <w:p w14:paraId="74CB5283" w14:textId="1D605847" w:rsidR="00280CF6" w:rsidRDefault="00280CF6" w:rsidP="00A560AC">
      <w:pPr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1"/>
        <w:gridCol w:w="1843"/>
        <w:gridCol w:w="958"/>
      </w:tblGrid>
      <w:tr w:rsidR="00811CBB" w:rsidRPr="00834EF4" w14:paraId="24BE48B7" w14:textId="77777777" w:rsidTr="00A560AC">
        <w:tc>
          <w:tcPr>
            <w:tcW w:w="2376" w:type="dxa"/>
            <w:shd w:val="clear" w:color="auto" w:fill="F3F3F3"/>
          </w:tcPr>
          <w:p w14:paraId="37295A2F" w14:textId="77777777" w:rsidR="00811CBB" w:rsidRPr="00834EF4" w:rsidRDefault="00811CBB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111" w:type="dxa"/>
            <w:shd w:val="clear" w:color="auto" w:fill="F3F3F3"/>
          </w:tcPr>
          <w:p w14:paraId="48759ACF" w14:textId="77777777" w:rsidR="00811CBB" w:rsidRPr="00834EF4" w:rsidRDefault="00811CBB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62C0D9F4" w14:textId="77777777" w:rsidR="00811CBB" w:rsidRPr="00834EF4" w:rsidRDefault="00A46D85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958" w:type="dxa"/>
            <w:shd w:val="clear" w:color="auto" w:fill="F3F3F3"/>
          </w:tcPr>
          <w:p w14:paraId="1B764EEB" w14:textId="77777777" w:rsidR="00811CBB" w:rsidRPr="00834EF4" w:rsidRDefault="00811CBB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54575" w:rsidRPr="00834EF4" w14:paraId="0DC8B36A" w14:textId="77777777" w:rsidTr="00A560AC">
        <w:tc>
          <w:tcPr>
            <w:tcW w:w="2376" w:type="dxa"/>
            <w:shd w:val="clear" w:color="auto" w:fill="auto"/>
          </w:tcPr>
          <w:p w14:paraId="32F868ED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1</w:t>
            </w:r>
          </w:p>
        </w:tc>
        <w:tc>
          <w:tcPr>
            <w:tcW w:w="4111" w:type="dxa"/>
            <w:shd w:val="clear" w:color="auto" w:fill="auto"/>
          </w:tcPr>
          <w:p w14:paraId="7EDE1AC5" w14:textId="30E16C9D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DUTCHMED PL Sp</w:t>
            </w:r>
            <w:r w:rsidR="009151E9">
              <w:rPr>
                <w:sz w:val="18"/>
                <w:szCs w:val="18"/>
              </w:rPr>
              <w:t>. z o.o.</w:t>
            </w:r>
          </w:p>
          <w:p w14:paraId="29B5ED21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Szajnochy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14</w:t>
            </w:r>
          </w:p>
          <w:p w14:paraId="4356E4AD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85-738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Bydgoszcz</w:t>
            </w:r>
          </w:p>
        </w:tc>
        <w:tc>
          <w:tcPr>
            <w:tcW w:w="1843" w:type="dxa"/>
            <w:shd w:val="clear" w:color="auto" w:fill="auto"/>
          </w:tcPr>
          <w:p w14:paraId="4FAA1B3F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778FAAF1" w14:textId="0A7C3212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5D9DE78B" w14:textId="7489EBDD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5D0B1C71" w14:textId="77777777" w:rsidTr="00A560AC">
        <w:tc>
          <w:tcPr>
            <w:tcW w:w="2376" w:type="dxa"/>
            <w:shd w:val="clear" w:color="auto" w:fill="auto"/>
          </w:tcPr>
          <w:p w14:paraId="67979CE8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lastRenderedPageBreak/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2</w:t>
            </w:r>
          </w:p>
        </w:tc>
        <w:tc>
          <w:tcPr>
            <w:tcW w:w="4111" w:type="dxa"/>
            <w:shd w:val="clear" w:color="auto" w:fill="auto"/>
          </w:tcPr>
          <w:p w14:paraId="3E6B6159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Empireum Piotr Dopieralski</w:t>
            </w:r>
          </w:p>
          <w:p w14:paraId="388270D8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Chotomowska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30</w:t>
            </w:r>
          </w:p>
          <w:p w14:paraId="7F2FDC51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05-110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772923AD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6A240510" w14:textId="4A6A79B5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02E3178D" w14:textId="3961A833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6BF8F720" w14:textId="77777777" w:rsidTr="00A560AC">
        <w:tc>
          <w:tcPr>
            <w:tcW w:w="2376" w:type="dxa"/>
            <w:shd w:val="clear" w:color="auto" w:fill="auto"/>
          </w:tcPr>
          <w:p w14:paraId="0E4EF8F1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3</w:t>
            </w:r>
          </w:p>
        </w:tc>
        <w:tc>
          <w:tcPr>
            <w:tcW w:w="4111" w:type="dxa"/>
            <w:shd w:val="clear" w:color="auto" w:fill="auto"/>
          </w:tcPr>
          <w:p w14:paraId="06B0F086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Centrum Zaopatrzenia Medycznego Cezal S.A - Wrocław</w:t>
            </w:r>
          </w:p>
          <w:p w14:paraId="4D07F648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Widna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4</w:t>
            </w:r>
          </w:p>
          <w:p w14:paraId="45800B70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50-543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741007F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5C439503" w14:textId="13838CCC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27B87F50" w14:textId="52B9E899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6C1D3B1B" w14:textId="77777777" w:rsidTr="00A560AC">
        <w:tc>
          <w:tcPr>
            <w:tcW w:w="2376" w:type="dxa"/>
            <w:shd w:val="clear" w:color="auto" w:fill="auto"/>
          </w:tcPr>
          <w:p w14:paraId="492D8960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3</w:t>
            </w:r>
          </w:p>
        </w:tc>
        <w:tc>
          <w:tcPr>
            <w:tcW w:w="4111" w:type="dxa"/>
            <w:shd w:val="clear" w:color="auto" w:fill="auto"/>
          </w:tcPr>
          <w:p w14:paraId="72FC005D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SONDA W.Makowski i Wspólnicy Sp.J.</w:t>
            </w:r>
          </w:p>
          <w:p w14:paraId="48A6DD7B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Poznańska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82b</w:t>
            </w:r>
          </w:p>
          <w:p w14:paraId="448B8E87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62-080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Tarnowo Podgórne</w:t>
            </w:r>
          </w:p>
        </w:tc>
        <w:tc>
          <w:tcPr>
            <w:tcW w:w="1843" w:type="dxa"/>
            <w:shd w:val="clear" w:color="auto" w:fill="auto"/>
          </w:tcPr>
          <w:p w14:paraId="4B3423DC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38E79886" w14:textId="5D701F18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82.40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27D33176" w14:textId="61023751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82,4</w:t>
            </w:r>
            <w:r w:rsidRPr="00B54575">
              <w:rPr>
                <w:sz w:val="18"/>
                <w:szCs w:val="18"/>
              </w:rPr>
              <w:t>0</w:t>
            </w:r>
          </w:p>
        </w:tc>
      </w:tr>
      <w:tr w:rsidR="00B54575" w:rsidRPr="00834EF4" w14:paraId="43D671A0" w14:textId="77777777" w:rsidTr="00A560AC">
        <w:tc>
          <w:tcPr>
            <w:tcW w:w="2376" w:type="dxa"/>
            <w:shd w:val="clear" w:color="auto" w:fill="auto"/>
          </w:tcPr>
          <w:p w14:paraId="38716056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3</w:t>
            </w:r>
          </w:p>
        </w:tc>
        <w:tc>
          <w:tcPr>
            <w:tcW w:w="4111" w:type="dxa"/>
            <w:shd w:val="clear" w:color="auto" w:fill="auto"/>
          </w:tcPr>
          <w:p w14:paraId="7089A1E0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LM Line Sp. z o.o.</w:t>
            </w:r>
          </w:p>
          <w:p w14:paraId="6B13F806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Kniewska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2K</w:t>
            </w:r>
          </w:p>
          <w:p w14:paraId="781EDC8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70-846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Szczecin</w:t>
            </w:r>
          </w:p>
        </w:tc>
        <w:tc>
          <w:tcPr>
            <w:tcW w:w="1843" w:type="dxa"/>
            <w:shd w:val="clear" w:color="auto" w:fill="auto"/>
          </w:tcPr>
          <w:p w14:paraId="038EE6A6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52FE81CE" w14:textId="52CC4369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65.42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08C68B30" w14:textId="7746854C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65,42</w:t>
            </w:r>
          </w:p>
        </w:tc>
      </w:tr>
      <w:tr w:rsidR="00B54575" w:rsidRPr="00834EF4" w14:paraId="2A903288" w14:textId="77777777" w:rsidTr="00A560AC">
        <w:tc>
          <w:tcPr>
            <w:tcW w:w="2376" w:type="dxa"/>
            <w:shd w:val="clear" w:color="auto" w:fill="auto"/>
          </w:tcPr>
          <w:p w14:paraId="14D1E204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5</w:t>
            </w:r>
          </w:p>
        </w:tc>
        <w:tc>
          <w:tcPr>
            <w:tcW w:w="4111" w:type="dxa"/>
            <w:shd w:val="clear" w:color="auto" w:fill="auto"/>
          </w:tcPr>
          <w:p w14:paraId="52D87397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Empireum Piotr Dopieralski</w:t>
            </w:r>
          </w:p>
          <w:p w14:paraId="54D75447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Chotomowska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30</w:t>
            </w:r>
          </w:p>
          <w:p w14:paraId="63C8FB4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05-110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00C57E48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305C2084" w14:textId="5BA78022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5958465D" w14:textId="7EA6DF25" w:rsidR="00B54575" w:rsidRPr="00834EF4" w:rsidRDefault="00A560AC" w:rsidP="00A560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</w:t>
            </w:r>
            <w:r w:rsidR="00B54575"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5F660621" w14:textId="77777777" w:rsidTr="00A560AC">
        <w:tc>
          <w:tcPr>
            <w:tcW w:w="2376" w:type="dxa"/>
            <w:shd w:val="clear" w:color="auto" w:fill="auto"/>
          </w:tcPr>
          <w:p w14:paraId="78EF4F96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5</w:t>
            </w:r>
          </w:p>
        </w:tc>
        <w:tc>
          <w:tcPr>
            <w:tcW w:w="4111" w:type="dxa"/>
            <w:shd w:val="clear" w:color="auto" w:fill="auto"/>
          </w:tcPr>
          <w:p w14:paraId="0FCD38F0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LM Line Sp. z o.o.</w:t>
            </w:r>
          </w:p>
          <w:p w14:paraId="4F0E0403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Kniewska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2K</w:t>
            </w:r>
          </w:p>
          <w:p w14:paraId="67BCC31A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70-846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Szczecin</w:t>
            </w:r>
          </w:p>
        </w:tc>
        <w:tc>
          <w:tcPr>
            <w:tcW w:w="1843" w:type="dxa"/>
            <w:shd w:val="clear" w:color="auto" w:fill="auto"/>
          </w:tcPr>
          <w:p w14:paraId="34E1907D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4F959862" w14:textId="064F2F94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75.30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3903BC92" w14:textId="327A0C47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75,3</w:t>
            </w:r>
            <w:r w:rsidRPr="00B54575">
              <w:rPr>
                <w:sz w:val="18"/>
                <w:szCs w:val="18"/>
              </w:rPr>
              <w:t>0</w:t>
            </w:r>
          </w:p>
        </w:tc>
      </w:tr>
      <w:tr w:rsidR="00B54575" w:rsidRPr="00834EF4" w14:paraId="2297D586" w14:textId="77777777" w:rsidTr="00A560AC">
        <w:tc>
          <w:tcPr>
            <w:tcW w:w="2376" w:type="dxa"/>
            <w:shd w:val="clear" w:color="auto" w:fill="auto"/>
          </w:tcPr>
          <w:p w14:paraId="6805F8B4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5</w:t>
            </w:r>
          </w:p>
        </w:tc>
        <w:tc>
          <w:tcPr>
            <w:tcW w:w="4111" w:type="dxa"/>
            <w:shd w:val="clear" w:color="auto" w:fill="auto"/>
          </w:tcPr>
          <w:p w14:paraId="4822EDA1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AKSIS Hurtownia Sprzętu Medycznego</w:t>
            </w:r>
          </w:p>
          <w:p w14:paraId="7F0303F7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Uczniowska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33</w:t>
            </w:r>
          </w:p>
          <w:p w14:paraId="31BC09B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80-530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Gdańsk</w:t>
            </w:r>
          </w:p>
        </w:tc>
        <w:tc>
          <w:tcPr>
            <w:tcW w:w="1843" w:type="dxa"/>
            <w:shd w:val="clear" w:color="auto" w:fill="auto"/>
          </w:tcPr>
          <w:p w14:paraId="254A1E62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15CCF252" w14:textId="6325A4F2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56.40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278E28B" w14:textId="3D8C3F84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56,40</w:t>
            </w:r>
          </w:p>
        </w:tc>
      </w:tr>
      <w:tr w:rsidR="00B54575" w:rsidRPr="00834EF4" w14:paraId="0E11C916" w14:textId="77777777" w:rsidTr="00A560AC">
        <w:tc>
          <w:tcPr>
            <w:tcW w:w="2376" w:type="dxa"/>
            <w:shd w:val="clear" w:color="auto" w:fill="auto"/>
          </w:tcPr>
          <w:p w14:paraId="35E7463B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6</w:t>
            </w:r>
          </w:p>
        </w:tc>
        <w:tc>
          <w:tcPr>
            <w:tcW w:w="4111" w:type="dxa"/>
            <w:shd w:val="clear" w:color="auto" w:fill="auto"/>
          </w:tcPr>
          <w:p w14:paraId="047E0307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ANMAR Sp. z o.o. Sp.K.</w:t>
            </w:r>
          </w:p>
          <w:p w14:paraId="7146E2DB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Strefowa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22</w:t>
            </w:r>
          </w:p>
          <w:p w14:paraId="4779D80E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Tychy</w:t>
            </w:r>
          </w:p>
        </w:tc>
        <w:tc>
          <w:tcPr>
            <w:tcW w:w="1843" w:type="dxa"/>
            <w:shd w:val="clear" w:color="auto" w:fill="auto"/>
          </w:tcPr>
          <w:p w14:paraId="75DCF430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28626B87" w14:textId="2AA38768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2C3D6BC" w14:textId="16B32919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0A0F469C" w14:textId="77777777" w:rsidTr="00A560AC">
        <w:tc>
          <w:tcPr>
            <w:tcW w:w="2376" w:type="dxa"/>
            <w:shd w:val="clear" w:color="auto" w:fill="auto"/>
          </w:tcPr>
          <w:p w14:paraId="5B5BFBDA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6</w:t>
            </w:r>
          </w:p>
        </w:tc>
        <w:tc>
          <w:tcPr>
            <w:tcW w:w="4111" w:type="dxa"/>
            <w:shd w:val="clear" w:color="auto" w:fill="auto"/>
          </w:tcPr>
          <w:p w14:paraId="72D9B023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SINMED Sp. z o.o.</w:t>
            </w:r>
          </w:p>
          <w:p w14:paraId="244715AB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ul. Graniczna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32B</w:t>
            </w:r>
          </w:p>
          <w:p w14:paraId="56170AC6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44-178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Przyszowice</w:t>
            </w:r>
          </w:p>
        </w:tc>
        <w:tc>
          <w:tcPr>
            <w:tcW w:w="1843" w:type="dxa"/>
            <w:shd w:val="clear" w:color="auto" w:fill="auto"/>
          </w:tcPr>
          <w:p w14:paraId="64635FF7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4D053CF9" w14:textId="4BE0E5C1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48.33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5D00FDA3" w14:textId="2100448C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48,33</w:t>
            </w:r>
          </w:p>
        </w:tc>
      </w:tr>
      <w:tr w:rsidR="00B54575" w:rsidRPr="00834EF4" w14:paraId="6371C268" w14:textId="77777777" w:rsidTr="00A560AC">
        <w:tc>
          <w:tcPr>
            <w:tcW w:w="2376" w:type="dxa"/>
            <w:shd w:val="clear" w:color="auto" w:fill="auto"/>
          </w:tcPr>
          <w:p w14:paraId="071493D6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7</w:t>
            </w:r>
          </w:p>
        </w:tc>
        <w:tc>
          <w:tcPr>
            <w:tcW w:w="4111" w:type="dxa"/>
            <w:shd w:val="clear" w:color="auto" w:fill="auto"/>
          </w:tcPr>
          <w:p w14:paraId="3B781EF5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Duolux Medical Sp. z o.o.</w:t>
            </w:r>
          </w:p>
          <w:p w14:paraId="0A4868E9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os. Bolesława Chrobrego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40f/53</w:t>
            </w:r>
          </w:p>
          <w:p w14:paraId="16ED663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60-681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Poznań</w:t>
            </w:r>
          </w:p>
        </w:tc>
        <w:tc>
          <w:tcPr>
            <w:tcW w:w="1843" w:type="dxa"/>
            <w:shd w:val="clear" w:color="auto" w:fill="auto"/>
          </w:tcPr>
          <w:p w14:paraId="1D7E0976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2C7664CE" w14:textId="66E9ABFA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5506081A" w14:textId="5E22689A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152593F8" w14:textId="77777777" w:rsidTr="00A560AC">
        <w:tc>
          <w:tcPr>
            <w:tcW w:w="2376" w:type="dxa"/>
            <w:shd w:val="clear" w:color="auto" w:fill="auto"/>
          </w:tcPr>
          <w:p w14:paraId="1E3BFE61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8</w:t>
            </w:r>
          </w:p>
        </w:tc>
        <w:tc>
          <w:tcPr>
            <w:tcW w:w="4111" w:type="dxa"/>
            <w:shd w:val="clear" w:color="auto" w:fill="auto"/>
          </w:tcPr>
          <w:p w14:paraId="7E9A869B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Toruńskie Zakłady Materiałów Opatrunkowych S.A. w Toruniu</w:t>
            </w:r>
          </w:p>
          <w:p w14:paraId="092AF16E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20/26</w:t>
            </w:r>
          </w:p>
          <w:p w14:paraId="4F7CCC05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5130E545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01ABCB77" w14:textId="596755F9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36A93A12" w14:textId="56EE8314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43CB6549" w14:textId="77777777" w:rsidTr="00A560AC">
        <w:tc>
          <w:tcPr>
            <w:tcW w:w="2376" w:type="dxa"/>
            <w:shd w:val="clear" w:color="auto" w:fill="auto"/>
          </w:tcPr>
          <w:p w14:paraId="5DAA49E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10</w:t>
            </w:r>
          </w:p>
        </w:tc>
        <w:tc>
          <w:tcPr>
            <w:tcW w:w="4111" w:type="dxa"/>
            <w:shd w:val="clear" w:color="auto" w:fill="auto"/>
          </w:tcPr>
          <w:p w14:paraId="68E17D87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Toruńskie Zakłady Materiałów Opatrunkowych S.A. w Toruniu</w:t>
            </w:r>
          </w:p>
          <w:p w14:paraId="2D998BBF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20/26</w:t>
            </w:r>
          </w:p>
          <w:p w14:paraId="7692E0D8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630F5EEC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7BC8C317" w14:textId="67194D1F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5FF136AD" w14:textId="205AA852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14D2DE79" w14:textId="77777777" w:rsidTr="00A560AC">
        <w:tc>
          <w:tcPr>
            <w:tcW w:w="2376" w:type="dxa"/>
            <w:shd w:val="clear" w:color="auto" w:fill="auto"/>
          </w:tcPr>
          <w:p w14:paraId="6CF9849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12</w:t>
            </w:r>
          </w:p>
        </w:tc>
        <w:tc>
          <w:tcPr>
            <w:tcW w:w="4111" w:type="dxa"/>
            <w:shd w:val="clear" w:color="auto" w:fill="auto"/>
          </w:tcPr>
          <w:p w14:paraId="3B5FDA30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ANMAR Sp. z o.o. Sp.K.</w:t>
            </w:r>
          </w:p>
          <w:p w14:paraId="674234BC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Strefowa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22</w:t>
            </w:r>
          </w:p>
          <w:p w14:paraId="71EDED35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Tychy</w:t>
            </w:r>
          </w:p>
        </w:tc>
        <w:tc>
          <w:tcPr>
            <w:tcW w:w="1843" w:type="dxa"/>
            <w:shd w:val="clear" w:color="auto" w:fill="auto"/>
          </w:tcPr>
          <w:p w14:paraId="5A4FE0F0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4FB1ED15" w14:textId="3C70A502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7E12EF1" w14:textId="1AD8B279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5940E24A" w14:textId="77777777" w:rsidTr="00A560AC">
        <w:tc>
          <w:tcPr>
            <w:tcW w:w="2376" w:type="dxa"/>
            <w:shd w:val="clear" w:color="auto" w:fill="auto"/>
          </w:tcPr>
          <w:p w14:paraId="78AD7270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13</w:t>
            </w:r>
          </w:p>
        </w:tc>
        <w:tc>
          <w:tcPr>
            <w:tcW w:w="4111" w:type="dxa"/>
            <w:shd w:val="clear" w:color="auto" w:fill="auto"/>
          </w:tcPr>
          <w:p w14:paraId="310C3284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3M Poland Sp. z o.o.</w:t>
            </w:r>
          </w:p>
          <w:p w14:paraId="3BFAC74C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Al. Katowicka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117</w:t>
            </w:r>
          </w:p>
          <w:p w14:paraId="1EBC842E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05-830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Kajetany k. Nadarzyna</w:t>
            </w:r>
          </w:p>
        </w:tc>
        <w:tc>
          <w:tcPr>
            <w:tcW w:w="1843" w:type="dxa"/>
            <w:shd w:val="clear" w:color="auto" w:fill="auto"/>
          </w:tcPr>
          <w:p w14:paraId="67CA07FE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41279CD2" w14:textId="6C1EC849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27B80267" w14:textId="5636C3FD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</w:tbl>
    <w:p w14:paraId="21B0875B" w14:textId="77777777" w:rsidR="00A560AC" w:rsidRDefault="00A560AC" w:rsidP="00A560AC">
      <w:pPr>
        <w:jc w:val="both"/>
        <w:rPr>
          <w:color w:val="000000"/>
        </w:rPr>
      </w:pPr>
    </w:p>
    <w:p w14:paraId="2936058E" w14:textId="0E099BF4" w:rsidR="00280CF6" w:rsidRDefault="00280CF6" w:rsidP="00A560AC">
      <w:pPr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46097259" w14:textId="77777777" w:rsidTr="009B049C">
        <w:tc>
          <w:tcPr>
            <w:tcW w:w="941" w:type="dxa"/>
            <w:shd w:val="clear" w:color="auto" w:fill="F3F3F3"/>
            <w:vAlign w:val="center"/>
          </w:tcPr>
          <w:p w14:paraId="187FD5CE" w14:textId="77777777" w:rsidR="00280CF6" w:rsidRDefault="00280CF6" w:rsidP="00A560A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B3A02AB" w14:textId="77777777" w:rsidR="00280CF6" w:rsidRDefault="00280CF6" w:rsidP="00A560A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7B855B38" w14:textId="77777777" w:rsidR="00280CF6" w:rsidRDefault="00280CF6" w:rsidP="00A560A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14:paraId="69346571" w14:textId="77777777" w:rsidTr="009B049C">
        <w:tc>
          <w:tcPr>
            <w:tcW w:w="941" w:type="dxa"/>
            <w:vAlign w:val="center"/>
          </w:tcPr>
          <w:p w14:paraId="737495AC" w14:textId="77777777" w:rsidR="00280CF6" w:rsidRDefault="00B54575" w:rsidP="00A560AC">
            <w:pPr>
              <w:jc w:val="center"/>
            </w:pPr>
            <w:r w:rsidRPr="00B54575">
              <w:t>0</w:t>
            </w:r>
          </w:p>
        </w:tc>
        <w:tc>
          <w:tcPr>
            <w:tcW w:w="2957" w:type="dxa"/>
            <w:vAlign w:val="center"/>
          </w:tcPr>
          <w:p w14:paraId="5A9EE36A" w14:textId="77777777" w:rsidR="00280CF6" w:rsidRDefault="00280CF6" w:rsidP="00A560AC"/>
          <w:p w14:paraId="0C4D920A" w14:textId="77777777" w:rsidR="00280CF6" w:rsidRDefault="00280CF6" w:rsidP="00A560AC">
            <w:r>
              <w:t xml:space="preserve">  </w:t>
            </w:r>
          </w:p>
          <w:p w14:paraId="16E83A44" w14:textId="77777777" w:rsidR="00280CF6" w:rsidRDefault="00280CF6" w:rsidP="00A560AC">
            <w:r>
              <w:t xml:space="preserve"> </w:t>
            </w:r>
          </w:p>
        </w:tc>
        <w:tc>
          <w:tcPr>
            <w:tcW w:w="5327" w:type="dxa"/>
            <w:vAlign w:val="center"/>
          </w:tcPr>
          <w:p w14:paraId="660FF1C2" w14:textId="77777777" w:rsidR="00280CF6" w:rsidRDefault="00280CF6" w:rsidP="00A560AC"/>
          <w:p w14:paraId="0CBA7C04" w14:textId="77777777" w:rsidR="00280CF6" w:rsidRDefault="00280CF6" w:rsidP="00A560AC">
            <w:pPr>
              <w:jc w:val="both"/>
            </w:pPr>
          </w:p>
        </w:tc>
      </w:tr>
    </w:tbl>
    <w:p w14:paraId="5E484498" w14:textId="77777777" w:rsidR="00A560AC" w:rsidRDefault="00A560AC" w:rsidP="00A560AC">
      <w:pPr>
        <w:jc w:val="both"/>
        <w:rPr>
          <w:color w:val="000000"/>
        </w:rPr>
      </w:pPr>
    </w:p>
    <w:p w14:paraId="1A247E8A" w14:textId="0C456BE1" w:rsidR="00280CF6" w:rsidRDefault="00280CF6" w:rsidP="00A560AC">
      <w:pPr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4E9AB6B7" w14:textId="77777777" w:rsidTr="009B049C">
        <w:tc>
          <w:tcPr>
            <w:tcW w:w="941" w:type="dxa"/>
            <w:shd w:val="clear" w:color="auto" w:fill="F3F3F3"/>
            <w:vAlign w:val="center"/>
          </w:tcPr>
          <w:p w14:paraId="0517297C" w14:textId="77777777" w:rsidR="00280CF6" w:rsidRDefault="00280CF6" w:rsidP="00A560A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649F3A1C" w14:textId="77777777" w:rsidR="00280CF6" w:rsidRDefault="00280CF6" w:rsidP="00A560A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4B8529A0" w14:textId="77777777" w:rsidR="00280CF6" w:rsidRDefault="00280CF6" w:rsidP="00A560A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456591D4" w14:textId="77777777" w:rsidTr="009B049C">
        <w:tc>
          <w:tcPr>
            <w:tcW w:w="941" w:type="dxa"/>
            <w:vAlign w:val="center"/>
          </w:tcPr>
          <w:p w14:paraId="20607149" w14:textId="77777777" w:rsidR="00280CF6" w:rsidRDefault="00B54575" w:rsidP="00A560AC">
            <w:pPr>
              <w:jc w:val="center"/>
            </w:pPr>
            <w:r w:rsidRPr="00B54575">
              <w:t>0</w:t>
            </w:r>
          </w:p>
        </w:tc>
        <w:tc>
          <w:tcPr>
            <w:tcW w:w="3098" w:type="dxa"/>
            <w:vAlign w:val="center"/>
          </w:tcPr>
          <w:p w14:paraId="2EE6B917" w14:textId="77777777" w:rsidR="002B7FD3" w:rsidRDefault="002B7FD3" w:rsidP="00A560AC"/>
          <w:p w14:paraId="08977449" w14:textId="77777777" w:rsidR="002B7FD3" w:rsidRDefault="002B7FD3" w:rsidP="00A560AC">
            <w:r>
              <w:t xml:space="preserve">  </w:t>
            </w:r>
          </w:p>
          <w:p w14:paraId="3554BE7B" w14:textId="77777777" w:rsidR="00280CF6" w:rsidRDefault="002B7FD3" w:rsidP="00A560AC">
            <w:pPr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14:paraId="0F1C43BC" w14:textId="77777777" w:rsidR="002B7FD3" w:rsidRDefault="002B7FD3" w:rsidP="00A560AC"/>
          <w:p w14:paraId="4A5F4EF9" w14:textId="77777777" w:rsidR="00280CF6" w:rsidRDefault="00280CF6" w:rsidP="00A560AC">
            <w:pPr>
              <w:jc w:val="both"/>
            </w:pPr>
          </w:p>
        </w:tc>
      </w:tr>
    </w:tbl>
    <w:p w14:paraId="5EC96742" w14:textId="77777777" w:rsidR="00A560AC" w:rsidRDefault="00A560AC" w:rsidP="00A560AC">
      <w:pPr>
        <w:jc w:val="both"/>
      </w:pPr>
    </w:p>
    <w:p w14:paraId="270C5CF9" w14:textId="00190487" w:rsidR="002D7D24" w:rsidRPr="002D7D24" w:rsidRDefault="002D7D24" w:rsidP="002D7D24">
      <w:pPr>
        <w:pStyle w:val="Nagwek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D7D24">
        <w:rPr>
          <w:rFonts w:ascii="Times New Roman" w:hAnsi="Times New Roman" w:cs="Times New Roman"/>
          <w:b w:val="0"/>
          <w:sz w:val="24"/>
          <w:szCs w:val="24"/>
        </w:rPr>
        <w:t xml:space="preserve">Zamawiający informuje, że zgodnie z art. 93. ust. 1. pkt 1 ustawy z dnia 29 stycznia 2004 r. Prawo zamówień publicznych (Dz.U.2019.1843 t.j) </w:t>
      </w:r>
      <w:r w:rsidRPr="002D7D24">
        <w:rPr>
          <w:rFonts w:ascii="Times New Roman" w:hAnsi="Times New Roman" w:cs="Times New Roman"/>
          <w:bCs w:val="0"/>
          <w:sz w:val="24"/>
          <w:szCs w:val="24"/>
        </w:rPr>
        <w:t>unieważnia zadania nr 4, 9 i 11</w:t>
      </w:r>
      <w:r w:rsidRPr="002D7D24">
        <w:rPr>
          <w:rFonts w:ascii="Times New Roman" w:hAnsi="Times New Roman" w:cs="Times New Roman"/>
          <w:b w:val="0"/>
          <w:sz w:val="24"/>
          <w:szCs w:val="24"/>
        </w:rPr>
        <w:t xml:space="preserve">, ponieważ nie złożono żadnej oferty niepodlegającej odrzuceniu albo nie wpłynął żaden </w:t>
      </w:r>
      <w:r w:rsidRPr="002D7D24">
        <w:rPr>
          <w:rFonts w:ascii="Times New Roman" w:hAnsi="Times New Roman" w:cs="Times New Roman"/>
          <w:b w:val="0"/>
          <w:sz w:val="24"/>
          <w:szCs w:val="24"/>
        </w:rPr>
        <w:lastRenderedPageBreak/>
        <w:t>wniosek o dopuszczenie do udziału w postępowaniu od wykonawcy niepodlegającego wykluczeniu.</w:t>
      </w:r>
    </w:p>
    <w:p w14:paraId="70ADAC08" w14:textId="77777777" w:rsidR="00A560AC" w:rsidRDefault="00A560AC" w:rsidP="00A560AC">
      <w:pPr>
        <w:jc w:val="both"/>
      </w:pPr>
    </w:p>
    <w:p w14:paraId="64985704" w14:textId="6F3573F0" w:rsidR="00280CF6" w:rsidRDefault="00280CF6" w:rsidP="00A560AC">
      <w:pPr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54575" w:rsidRPr="0012155B">
        <w:t xml:space="preserve"> nie krótszym niż 15 dni od dnia przesłania niniejszego zawiadomienia o wyborze najkorzystniejszej oferty</w:t>
      </w:r>
      <w:r w:rsidR="00B54575">
        <w:t>.</w:t>
      </w:r>
    </w:p>
    <w:p w14:paraId="434F2EF6" w14:textId="77777777" w:rsidR="00280CF6" w:rsidRPr="00840B8A" w:rsidRDefault="00280CF6" w:rsidP="00A560AC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4FC96C88" w14:textId="77777777" w:rsidR="00280CF6" w:rsidRDefault="00280CF6" w:rsidP="00A560AC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7D557D16" w14:textId="0B0D45FF" w:rsidR="001E1E01" w:rsidRDefault="001E1E01" w:rsidP="00A560AC">
      <w:pPr>
        <w:jc w:val="both"/>
        <w:rPr>
          <w:color w:val="000000"/>
        </w:rPr>
      </w:pPr>
    </w:p>
    <w:p w14:paraId="17430588" w14:textId="19D07890" w:rsidR="00A560AC" w:rsidRDefault="00A560AC" w:rsidP="00A560AC">
      <w:pPr>
        <w:jc w:val="both"/>
        <w:rPr>
          <w:color w:val="000000"/>
        </w:rPr>
      </w:pPr>
    </w:p>
    <w:p w14:paraId="6DADE568" w14:textId="77777777" w:rsidR="002D7D24" w:rsidRDefault="002D7D24" w:rsidP="00A560AC">
      <w:pPr>
        <w:jc w:val="both"/>
        <w:rPr>
          <w:color w:val="000000"/>
        </w:rPr>
      </w:pPr>
    </w:p>
    <w:p w14:paraId="0EAF092D" w14:textId="77777777" w:rsidR="00327AC7" w:rsidRDefault="00286ECD" w:rsidP="00327AC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</w:t>
      </w:r>
      <w:r w:rsidR="00327AC7">
        <w:rPr>
          <w:sz w:val="22"/>
          <w:szCs w:val="22"/>
        </w:rPr>
        <w:t xml:space="preserve">Z-ca </w:t>
      </w:r>
      <w:r>
        <w:rPr>
          <w:sz w:val="22"/>
          <w:szCs w:val="22"/>
        </w:rPr>
        <w:t>Dyrektor</w:t>
      </w:r>
      <w:r w:rsidR="00327AC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327AC7">
        <w:rPr>
          <w:sz w:val="22"/>
          <w:szCs w:val="22"/>
        </w:rPr>
        <w:t xml:space="preserve">ds. Administracyjnych, </w:t>
      </w:r>
    </w:p>
    <w:p w14:paraId="578E920B" w14:textId="4FB8BDEA" w:rsidR="00286ECD" w:rsidRDefault="00327AC7" w:rsidP="00327AC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Jakości i Filii 2</w:t>
      </w:r>
    </w:p>
    <w:p w14:paraId="13858950" w14:textId="207F3B8D" w:rsidR="00286ECD" w:rsidRPr="00280CF6" w:rsidRDefault="00286ECD" w:rsidP="00286ECD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="00327AC7">
        <w:rPr>
          <w:sz w:val="22"/>
          <w:szCs w:val="22"/>
        </w:rPr>
        <w:t>Katarzyna Belter</w:t>
      </w:r>
    </w:p>
    <w:p w14:paraId="236DF3D0" w14:textId="51AD93D5" w:rsidR="0033076C" w:rsidRPr="00280CF6" w:rsidRDefault="00B54575" w:rsidP="00A560AC">
      <w:pPr>
        <w:ind w:left="4680"/>
        <w:jc w:val="center"/>
      </w:pPr>
      <w:r w:rsidRPr="00B54575">
        <w:rPr>
          <w:vertAlign w:val="superscript"/>
        </w:rPr>
        <w:t xml:space="preserve">  </w:t>
      </w:r>
    </w:p>
    <w:sectPr w:rsidR="0033076C" w:rsidRP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39A8DE" w14:textId="77777777" w:rsidR="000C2629" w:rsidRDefault="000C2629">
      <w:r>
        <w:separator/>
      </w:r>
    </w:p>
  </w:endnote>
  <w:endnote w:type="continuationSeparator" w:id="0">
    <w:p w14:paraId="2C79CAEF" w14:textId="77777777" w:rsidR="000C2629" w:rsidRDefault="000C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BFB1D" w14:textId="77777777" w:rsidR="00B54575" w:rsidRDefault="00B54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CCFCF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CD16D5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F1D307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1BA46" w14:textId="77777777" w:rsidR="00B54575" w:rsidRDefault="00B54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12A65" w14:textId="77777777" w:rsidR="000C2629" w:rsidRDefault="000C2629">
      <w:r>
        <w:separator/>
      </w:r>
    </w:p>
  </w:footnote>
  <w:footnote w:type="continuationSeparator" w:id="0">
    <w:p w14:paraId="24C894C1" w14:textId="77777777" w:rsidR="000C2629" w:rsidRDefault="000C2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AB905" w14:textId="77777777" w:rsidR="00B54575" w:rsidRDefault="00B54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CAF58" w14:textId="77777777" w:rsidR="00B54575" w:rsidRDefault="00B545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872C6" w14:textId="77777777" w:rsidR="00B54575" w:rsidRDefault="00B545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629"/>
    <w:rsid w:val="00034F15"/>
    <w:rsid w:val="000A4A43"/>
    <w:rsid w:val="000B6515"/>
    <w:rsid w:val="000C2629"/>
    <w:rsid w:val="000D1E6C"/>
    <w:rsid w:val="000D6259"/>
    <w:rsid w:val="001036FB"/>
    <w:rsid w:val="00114DD2"/>
    <w:rsid w:val="001166F9"/>
    <w:rsid w:val="00176EFA"/>
    <w:rsid w:val="001E1E01"/>
    <w:rsid w:val="001F67FA"/>
    <w:rsid w:val="002371E6"/>
    <w:rsid w:val="00251690"/>
    <w:rsid w:val="00280CF6"/>
    <w:rsid w:val="00286ECD"/>
    <w:rsid w:val="002B7FD3"/>
    <w:rsid w:val="002D6788"/>
    <w:rsid w:val="002D7D24"/>
    <w:rsid w:val="002F587A"/>
    <w:rsid w:val="00327AC7"/>
    <w:rsid w:val="0033076C"/>
    <w:rsid w:val="003B2A41"/>
    <w:rsid w:val="003C27EC"/>
    <w:rsid w:val="004B5777"/>
    <w:rsid w:val="004D46B8"/>
    <w:rsid w:val="005652D5"/>
    <w:rsid w:val="005811DF"/>
    <w:rsid w:val="00596F83"/>
    <w:rsid w:val="005D7181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D253F"/>
    <w:rsid w:val="008E241C"/>
    <w:rsid w:val="009151E9"/>
    <w:rsid w:val="00917FEB"/>
    <w:rsid w:val="00953D9A"/>
    <w:rsid w:val="009747C2"/>
    <w:rsid w:val="00982A11"/>
    <w:rsid w:val="009B049C"/>
    <w:rsid w:val="009D45DC"/>
    <w:rsid w:val="00A46D85"/>
    <w:rsid w:val="00A560AC"/>
    <w:rsid w:val="00A978A9"/>
    <w:rsid w:val="00AA3A13"/>
    <w:rsid w:val="00AD5B8D"/>
    <w:rsid w:val="00AE6513"/>
    <w:rsid w:val="00B37924"/>
    <w:rsid w:val="00B51EC7"/>
    <w:rsid w:val="00B54575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76863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1D731FD"/>
  <w15:chartTrackingRefBased/>
  <w15:docId w15:val="{A19E6DBE-4B2A-427E-ACF7-364084B25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D7D2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Nagwek3Znak">
    <w:name w:val="Nagłówek 3 Znak"/>
    <w:basedOn w:val="Domylnaczcionkaakapitu"/>
    <w:link w:val="Nagwek3"/>
    <w:semiHidden/>
    <w:rsid w:val="002D7D24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1023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Szpital Wojewódzki w Poznaniu</cp:lastModifiedBy>
  <cp:revision>12</cp:revision>
  <cp:lastPrinted>2021-03-04T07:26:00Z</cp:lastPrinted>
  <dcterms:created xsi:type="dcterms:W3CDTF">2021-03-04T07:25:00Z</dcterms:created>
  <dcterms:modified xsi:type="dcterms:W3CDTF">2021-03-04T08:06:00Z</dcterms:modified>
</cp:coreProperties>
</file>