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20AE6B" w14:textId="77777777" w:rsidR="00890B92" w:rsidRDefault="00882548" w:rsidP="00890B92">
      <w:pPr>
        <w:spacing w:after="240"/>
        <w:jc w:val="right"/>
        <w:rPr>
          <w:sz w:val="22"/>
          <w:szCs w:val="22"/>
        </w:rPr>
      </w:pPr>
      <w:r w:rsidRPr="00882548">
        <w:rPr>
          <w:sz w:val="22"/>
          <w:szCs w:val="22"/>
        </w:rPr>
        <w:t>Kolbuszowa</w:t>
      </w:r>
      <w:r w:rsidR="00890B92" w:rsidRPr="00D91931">
        <w:rPr>
          <w:sz w:val="22"/>
          <w:szCs w:val="22"/>
        </w:rPr>
        <w:t xml:space="preserve"> dnia: </w:t>
      </w:r>
      <w:r w:rsidRPr="00882548">
        <w:rPr>
          <w:sz w:val="22"/>
          <w:szCs w:val="22"/>
        </w:rPr>
        <w:t>2021-03-03</w:t>
      </w:r>
    </w:p>
    <w:p w14:paraId="76D02F7C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2BBAA88D" w14:textId="77777777" w:rsidR="00890B92" w:rsidRPr="00D91931" w:rsidRDefault="00882548" w:rsidP="00890B92">
      <w:pPr>
        <w:rPr>
          <w:b/>
          <w:bCs/>
          <w:sz w:val="22"/>
          <w:szCs w:val="22"/>
        </w:rPr>
      </w:pPr>
      <w:r w:rsidRPr="00882548">
        <w:rPr>
          <w:b/>
          <w:bCs/>
          <w:sz w:val="22"/>
          <w:szCs w:val="22"/>
        </w:rPr>
        <w:t>Samodzielny Publiczny Zespół Opieki Zdrowotnej w Kolbuszowej</w:t>
      </w:r>
    </w:p>
    <w:p w14:paraId="32E0F07B" w14:textId="77777777" w:rsidR="00890B92" w:rsidRPr="00BD5546" w:rsidRDefault="00882548" w:rsidP="00890B92">
      <w:pPr>
        <w:rPr>
          <w:sz w:val="22"/>
          <w:szCs w:val="22"/>
        </w:rPr>
      </w:pPr>
      <w:r w:rsidRPr="00882548">
        <w:rPr>
          <w:sz w:val="22"/>
          <w:szCs w:val="22"/>
        </w:rPr>
        <w:t>Grunwaldzka</w:t>
      </w:r>
      <w:r w:rsidR="00890B92" w:rsidRPr="00BD5546">
        <w:rPr>
          <w:sz w:val="22"/>
          <w:szCs w:val="22"/>
        </w:rPr>
        <w:t xml:space="preserve"> </w:t>
      </w:r>
      <w:r w:rsidRPr="00882548">
        <w:rPr>
          <w:sz w:val="22"/>
          <w:szCs w:val="22"/>
        </w:rPr>
        <w:t>4</w:t>
      </w:r>
    </w:p>
    <w:p w14:paraId="7A766E8E" w14:textId="77777777" w:rsidR="00890B92" w:rsidRPr="00BD5546" w:rsidRDefault="00882548" w:rsidP="00890B92">
      <w:pPr>
        <w:rPr>
          <w:sz w:val="22"/>
          <w:szCs w:val="22"/>
        </w:rPr>
      </w:pPr>
      <w:r w:rsidRPr="00882548">
        <w:rPr>
          <w:sz w:val="22"/>
          <w:szCs w:val="22"/>
        </w:rPr>
        <w:t>36-100</w:t>
      </w:r>
      <w:r w:rsidR="00890B92" w:rsidRPr="00BD5546">
        <w:rPr>
          <w:sz w:val="22"/>
          <w:szCs w:val="22"/>
        </w:rPr>
        <w:t xml:space="preserve"> </w:t>
      </w:r>
      <w:r w:rsidRPr="00882548">
        <w:rPr>
          <w:sz w:val="22"/>
          <w:szCs w:val="22"/>
        </w:rPr>
        <w:t>Kolbuszowa</w:t>
      </w:r>
    </w:p>
    <w:p w14:paraId="2C7C2F8E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33918B4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0757B1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0123EA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4CB7EB5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82548" w:rsidRPr="00882548">
        <w:rPr>
          <w:b/>
          <w:sz w:val="22"/>
          <w:szCs w:val="22"/>
        </w:rPr>
        <w:t>Eap-2412/2/21/M</w:t>
      </w:r>
      <w:r w:rsidR="00A80738" w:rsidRPr="00890B92">
        <w:rPr>
          <w:sz w:val="22"/>
          <w:szCs w:val="22"/>
        </w:rPr>
        <w:tab/>
        <w:t xml:space="preserve"> </w:t>
      </w:r>
    </w:p>
    <w:p w14:paraId="5DC8B02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1AD68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A4FDB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A72FDF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FE473A7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A3587E4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82548" w:rsidRPr="00882548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12AAEE7A" w14:textId="77777777" w:rsidR="00A80738" w:rsidRPr="00890B92" w:rsidRDefault="0088254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82548">
        <w:rPr>
          <w:b/>
          <w:sz w:val="22"/>
          <w:szCs w:val="22"/>
        </w:rPr>
        <w:t>Dostawa różnych produktów spożywczych  w 10 pakietach</w:t>
      </w:r>
    </w:p>
    <w:p w14:paraId="428B7E16" w14:textId="77777777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82548" w:rsidRPr="00882548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82548" w:rsidRPr="00A3048A" w14:paraId="10A4581E" w14:textId="77777777" w:rsidTr="004F41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C70DB92" w14:textId="77777777" w:rsidR="00882548" w:rsidRPr="00A3048A" w:rsidRDefault="00882548" w:rsidP="004F41F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82548">
              <w:rPr>
                <w:sz w:val="24"/>
                <w:szCs w:val="24"/>
              </w:rPr>
              <w:t>części 1 zamówienia w wysokości 35 000.00 zł brutto;</w:t>
            </w:r>
          </w:p>
        </w:tc>
      </w:tr>
      <w:tr w:rsidR="00882548" w:rsidRPr="00A3048A" w14:paraId="0D8222A2" w14:textId="77777777" w:rsidTr="004F41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BD535EB" w14:textId="77777777" w:rsidR="00882548" w:rsidRPr="00A3048A" w:rsidRDefault="00882548" w:rsidP="004F41F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82548">
              <w:rPr>
                <w:sz w:val="24"/>
                <w:szCs w:val="24"/>
              </w:rPr>
              <w:t>części 2 zamówienia w wysokości 2 500.00 zł brutto;</w:t>
            </w:r>
          </w:p>
        </w:tc>
      </w:tr>
      <w:tr w:rsidR="00882548" w:rsidRPr="00A3048A" w14:paraId="037A4EB5" w14:textId="77777777" w:rsidTr="004F41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4776569" w14:textId="77777777" w:rsidR="00882548" w:rsidRPr="00A3048A" w:rsidRDefault="00882548" w:rsidP="004F41F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82548">
              <w:rPr>
                <w:sz w:val="24"/>
                <w:szCs w:val="24"/>
              </w:rPr>
              <w:t>części 3 zamówienia w wysokości 6 000.00 zł brutto;</w:t>
            </w:r>
          </w:p>
        </w:tc>
      </w:tr>
      <w:tr w:rsidR="00882548" w:rsidRPr="00A3048A" w14:paraId="1796EF79" w14:textId="77777777" w:rsidTr="004F41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62A15E7" w14:textId="77777777" w:rsidR="00882548" w:rsidRPr="00A3048A" w:rsidRDefault="00882548" w:rsidP="004F41F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82548">
              <w:rPr>
                <w:sz w:val="24"/>
                <w:szCs w:val="24"/>
              </w:rPr>
              <w:t>części 4 zamówienia w wysokości 65 000.00 zł brutto;</w:t>
            </w:r>
          </w:p>
        </w:tc>
      </w:tr>
      <w:tr w:rsidR="00882548" w:rsidRPr="00A3048A" w14:paraId="51EE4D70" w14:textId="77777777" w:rsidTr="004F41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46DC369" w14:textId="77777777" w:rsidR="00882548" w:rsidRPr="00A3048A" w:rsidRDefault="00882548" w:rsidP="004F41F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82548">
              <w:rPr>
                <w:sz w:val="24"/>
                <w:szCs w:val="24"/>
              </w:rPr>
              <w:t>części 5 zamówienia w wysokości 2 000.00 zł brutto;</w:t>
            </w:r>
          </w:p>
        </w:tc>
      </w:tr>
      <w:tr w:rsidR="00882548" w:rsidRPr="00A3048A" w14:paraId="12B606C4" w14:textId="77777777" w:rsidTr="004F41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E1DA7AA" w14:textId="77777777" w:rsidR="00882548" w:rsidRPr="00A3048A" w:rsidRDefault="00882548" w:rsidP="004F41F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82548">
              <w:rPr>
                <w:sz w:val="24"/>
                <w:szCs w:val="24"/>
              </w:rPr>
              <w:t>części 6 zamówienia w wysokości 20 000.00 zł brutto;</w:t>
            </w:r>
          </w:p>
        </w:tc>
      </w:tr>
      <w:tr w:rsidR="00882548" w:rsidRPr="00A3048A" w14:paraId="48D27E16" w14:textId="77777777" w:rsidTr="004F41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C2E5728" w14:textId="77777777" w:rsidR="00882548" w:rsidRPr="00A3048A" w:rsidRDefault="00882548" w:rsidP="004F41F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82548">
              <w:rPr>
                <w:sz w:val="24"/>
                <w:szCs w:val="24"/>
              </w:rPr>
              <w:t>części 7 zamówienia w wysokości 52 000.00 zł brutto;</w:t>
            </w:r>
          </w:p>
        </w:tc>
      </w:tr>
      <w:tr w:rsidR="00882548" w:rsidRPr="00A3048A" w14:paraId="6A7A2B91" w14:textId="77777777" w:rsidTr="004F41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E3BE2D7" w14:textId="77777777" w:rsidR="00882548" w:rsidRPr="00A3048A" w:rsidRDefault="00882548" w:rsidP="004F41F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82548">
              <w:rPr>
                <w:sz w:val="24"/>
                <w:szCs w:val="24"/>
              </w:rPr>
              <w:t>części 8 zamówienia w wysokości 48 000.00 zł brutto;</w:t>
            </w:r>
          </w:p>
        </w:tc>
      </w:tr>
      <w:tr w:rsidR="00882548" w:rsidRPr="00A3048A" w14:paraId="7E60A66D" w14:textId="77777777" w:rsidTr="004F41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BE6553B" w14:textId="77777777" w:rsidR="00882548" w:rsidRPr="00A3048A" w:rsidRDefault="00882548" w:rsidP="004F41F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82548">
              <w:rPr>
                <w:sz w:val="24"/>
                <w:szCs w:val="24"/>
              </w:rPr>
              <w:t>części 9 zamówienia w wysokości 14 000.00 zł brutto;</w:t>
            </w:r>
          </w:p>
        </w:tc>
      </w:tr>
      <w:tr w:rsidR="00882548" w:rsidRPr="00A3048A" w14:paraId="3BDC5880" w14:textId="77777777" w:rsidTr="004F41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CDD9650" w14:textId="77777777" w:rsidR="00882548" w:rsidRPr="00A3048A" w:rsidRDefault="00882548" w:rsidP="004F41F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82548">
              <w:rPr>
                <w:sz w:val="24"/>
                <w:szCs w:val="24"/>
              </w:rPr>
              <w:t>części 10 zamówienia w wysokości 45 000.00 zł brutto;</w:t>
            </w:r>
          </w:p>
        </w:tc>
      </w:tr>
    </w:tbl>
    <w:p w14:paraId="0F3BED63" w14:textId="77777777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90E9C00" w14:textId="77777777"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108365D9" w14:textId="77777777"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14:paraId="1BE6F201" w14:textId="77777777"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05DEBE60" w14:textId="77777777" w:rsidR="00A80738" w:rsidRPr="00890B92" w:rsidRDefault="00A80738" w:rsidP="00A80738">
      <w:pPr>
        <w:jc w:val="right"/>
        <w:rPr>
          <w:sz w:val="22"/>
          <w:szCs w:val="22"/>
        </w:rPr>
      </w:pPr>
    </w:p>
    <w:p w14:paraId="4D3A0A38" w14:textId="62387011" w:rsidR="00C236D3" w:rsidRDefault="00882548" w:rsidP="00173B20">
      <w:pPr>
        <w:jc w:val="right"/>
        <w:rPr>
          <w:sz w:val="22"/>
          <w:szCs w:val="22"/>
        </w:rPr>
      </w:pPr>
      <w:r w:rsidRPr="00882548">
        <w:rPr>
          <w:sz w:val="22"/>
          <w:szCs w:val="22"/>
        </w:rPr>
        <w:t xml:space="preserve">  </w:t>
      </w:r>
      <w:r w:rsidR="009D7981">
        <w:rPr>
          <w:sz w:val="22"/>
          <w:szCs w:val="22"/>
        </w:rPr>
        <w:t>Dyrektor SP ZOZ Kolbuszowa</w:t>
      </w:r>
    </w:p>
    <w:p w14:paraId="2A302514" w14:textId="262B5BD2" w:rsidR="009D7981" w:rsidRPr="00890B92" w:rsidRDefault="009D7981" w:rsidP="00173B20">
      <w:pPr>
        <w:jc w:val="right"/>
        <w:rPr>
          <w:sz w:val="22"/>
          <w:szCs w:val="22"/>
        </w:rPr>
      </w:pPr>
      <w:r>
        <w:rPr>
          <w:sz w:val="22"/>
          <w:szCs w:val="22"/>
        </w:rPr>
        <w:t>Zbigniew Strzelczyk</w:t>
      </w:r>
    </w:p>
    <w:sectPr w:rsidR="009D7981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FB4DF4" w14:textId="77777777" w:rsidR="00CF0AE7" w:rsidRDefault="00CF0AE7">
      <w:r>
        <w:separator/>
      </w:r>
    </w:p>
  </w:endnote>
  <w:endnote w:type="continuationSeparator" w:id="0">
    <w:p w14:paraId="4F483644" w14:textId="77777777" w:rsidR="00CF0AE7" w:rsidRDefault="00CF0A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BADAD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6B931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4BC0D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086C333">
        <v:line id="_x0000_s2049" style="position:absolute;left:0;text-align:left;z-index:251657728" from="-3.85pt,8.7pt" to="455.15pt,8.7pt"/>
      </w:pict>
    </w:r>
  </w:p>
  <w:p w14:paraId="4A30FA4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83DB4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80E8CE" w14:textId="77777777" w:rsidR="009F189D" w:rsidRDefault="009F189D">
    <w:pPr>
      <w:pStyle w:val="Stopka"/>
      <w:tabs>
        <w:tab w:val="clear" w:pos="4536"/>
      </w:tabs>
      <w:jc w:val="center"/>
    </w:pPr>
  </w:p>
  <w:p w14:paraId="1E6FFA7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6212E0" w14:textId="77777777" w:rsidR="00CF0AE7" w:rsidRDefault="00CF0AE7">
      <w:r>
        <w:separator/>
      </w:r>
    </w:p>
  </w:footnote>
  <w:footnote w:type="continuationSeparator" w:id="0">
    <w:p w14:paraId="06AD47A9" w14:textId="77777777" w:rsidR="00CF0AE7" w:rsidRDefault="00CF0A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9B648B" w14:textId="77777777" w:rsidR="00882548" w:rsidRDefault="008825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89EB3C" w14:textId="77777777" w:rsidR="00882548" w:rsidRDefault="008825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E59C8F" w14:textId="77777777" w:rsidR="00882548" w:rsidRDefault="008825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0AE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82548"/>
    <w:rsid w:val="00890B92"/>
    <w:rsid w:val="009D19BD"/>
    <w:rsid w:val="009D7981"/>
    <w:rsid w:val="009F189D"/>
    <w:rsid w:val="00A80738"/>
    <w:rsid w:val="00BE7129"/>
    <w:rsid w:val="00C236D3"/>
    <w:rsid w:val="00C659E2"/>
    <w:rsid w:val="00CB0802"/>
    <w:rsid w:val="00CF0AE7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C7D7D11"/>
  <w15:chartTrackingRefBased/>
  <w15:docId w15:val="{4B724812-A59C-4649-A04D-6FC3E9900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177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2021-03-03T10:34:00Z</cp:lastPrinted>
  <dcterms:created xsi:type="dcterms:W3CDTF">2021-03-03T10:35:00Z</dcterms:created>
  <dcterms:modified xsi:type="dcterms:W3CDTF">2021-03-03T10:35:00Z</dcterms:modified>
</cp:coreProperties>
</file>