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Pr="001F2AB8" w:rsidRDefault="002170F7" w:rsidP="001A443E">
      <w:pPr>
        <w:jc w:val="right"/>
        <w:rPr>
          <w:b/>
          <w:bCs/>
        </w:rPr>
      </w:pPr>
      <w:r w:rsidRPr="001F2AB8">
        <w:t>DRWINIA</w:t>
      </w:r>
      <w:r w:rsidR="001A443E" w:rsidRPr="001F2AB8">
        <w:t xml:space="preserve"> dnia: </w:t>
      </w:r>
      <w:r w:rsidRPr="001F2AB8">
        <w:t>2021-02-26</w:t>
      </w:r>
    </w:p>
    <w:p w:rsidR="001A443E" w:rsidRPr="001F2AB8" w:rsidRDefault="001A443E" w:rsidP="00A80738">
      <w:pPr>
        <w:rPr>
          <w:b/>
          <w:bCs/>
        </w:rPr>
      </w:pPr>
    </w:p>
    <w:p w:rsidR="001A443E" w:rsidRPr="001F2AB8" w:rsidRDefault="001A443E" w:rsidP="00A80738">
      <w:pPr>
        <w:rPr>
          <w:b/>
          <w:bCs/>
        </w:rPr>
      </w:pPr>
    </w:p>
    <w:p w:rsidR="00A80738" w:rsidRPr="001F2AB8" w:rsidRDefault="002170F7" w:rsidP="0018613E">
      <w:pPr>
        <w:spacing w:after="40"/>
        <w:rPr>
          <w:b/>
          <w:bCs/>
        </w:rPr>
      </w:pPr>
      <w:r w:rsidRPr="001F2AB8">
        <w:rPr>
          <w:b/>
          <w:bCs/>
        </w:rPr>
        <w:t>GMINA DRWINIA</w:t>
      </w:r>
    </w:p>
    <w:p w:rsidR="00A80738" w:rsidRPr="001F2AB8" w:rsidRDefault="002170F7" w:rsidP="00A80738">
      <w:pPr>
        <w:rPr>
          <w:bCs/>
        </w:rPr>
      </w:pPr>
      <w:r w:rsidRPr="001F2AB8">
        <w:rPr>
          <w:bCs/>
        </w:rPr>
        <w:t>DRWINIA</w:t>
      </w:r>
      <w:r w:rsidR="00A80738" w:rsidRPr="001F2AB8">
        <w:rPr>
          <w:bCs/>
        </w:rPr>
        <w:t xml:space="preserve"> </w:t>
      </w:r>
      <w:r w:rsidRPr="001F2AB8">
        <w:rPr>
          <w:bCs/>
        </w:rPr>
        <w:t>57</w:t>
      </w:r>
    </w:p>
    <w:p w:rsidR="00A80738" w:rsidRPr="001F2AB8" w:rsidRDefault="002170F7" w:rsidP="00A80738">
      <w:pPr>
        <w:rPr>
          <w:bCs/>
        </w:rPr>
      </w:pPr>
      <w:r w:rsidRPr="001F2AB8">
        <w:rPr>
          <w:bCs/>
        </w:rPr>
        <w:t>32-709</w:t>
      </w:r>
      <w:r w:rsidR="00A80738" w:rsidRPr="001F2AB8">
        <w:rPr>
          <w:bCs/>
        </w:rPr>
        <w:t xml:space="preserve"> </w:t>
      </w:r>
      <w:r w:rsidRPr="001F2AB8">
        <w:rPr>
          <w:bCs/>
        </w:rPr>
        <w:t>DRWINIA</w:t>
      </w:r>
    </w:p>
    <w:p w:rsidR="00A80738" w:rsidRPr="001F2AB8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1F2AB8" w:rsidRDefault="001A443E" w:rsidP="00A80738">
      <w:pPr>
        <w:pStyle w:val="Nagwek"/>
        <w:tabs>
          <w:tab w:val="clear" w:pos="4536"/>
        </w:tabs>
      </w:pPr>
      <w:r w:rsidRPr="001F2AB8">
        <w:t>Znak sprawy:</w:t>
      </w:r>
      <w:r w:rsidRPr="001F2AB8">
        <w:rPr>
          <w:b/>
        </w:rPr>
        <w:t xml:space="preserve"> </w:t>
      </w:r>
      <w:r w:rsidR="002170F7" w:rsidRPr="001F2AB8">
        <w:rPr>
          <w:b/>
        </w:rPr>
        <w:t>ZP.271.9.2020</w:t>
      </w:r>
      <w:r w:rsidR="00A80738" w:rsidRPr="001F2AB8">
        <w:tab/>
        <w:t xml:space="preserve"> </w:t>
      </w:r>
    </w:p>
    <w:p w:rsidR="00A80738" w:rsidRPr="001F2AB8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1F2AB8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1F2AB8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1F2AB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1F2AB8">
        <w:rPr>
          <w:b/>
          <w:spacing w:val="20"/>
        </w:rPr>
        <w:t>INFORMACJA Z OTWARCIA OFERT</w:t>
      </w:r>
    </w:p>
    <w:p w:rsidR="00A80738" w:rsidRPr="001F2AB8" w:rsidRDefault="00A80738" w:rsidP="001F2AB8">
      <w:pPr>
        <w:pStyle w:val="Nagwek"/>
        <w:tabs>
          <w:tab w:val="clear" w:pos="4536"/>
          <w:tab w:val="clear" w:pos="9072"/>
        </w:tabs>
        <w:rPr>
          <w:b/>
        </w:rPr>
      </w:pPr>
    </w:p>
    <w:p w:rsidR="00CB5EDB" w:rsidRPr="001F2AB8" w:rsidRDefault="00CB5EDB" w:rsidP="001F2AB8">
      <w:pPr>
        <w:spacing w:before="120" w:after="120"/>
        <w:jc w:val="both"/>
        <w:rPr>
          <w:b/>
          <w:bCs/>
        </w:rPr>
      </w:pPr>
      <w:r w:rsidRPr="001F2AB8">
        <w:rPr>
          <w:bCs/>
        </w:rPr>
        <w:t xml:space="preserve">Dotyczy </w:t>
      </w:r>
      <w:r w:rsidRPr="001F2AB8">
        <w:t xml:space="preserve">postępowania o udzielenie zamówienia publicznego prowadzonego w trybie </w:t>
      </w:r>
      <w:r w:rsidR="002170F7" w:rsidRPr="001F2AB8">
        <w:t>przetarg nieograniczony</w:t>
      </w:r>
      <w:r w:rsidRPr="001F2AB8">
        <w:t xml:space="preserve"> na: </w:t>
      </w:r>
      <w:r w:rsidR="001F2AB8">
        <w:rPr>
          <w:b/>
        </w:rPr>
        <w:t xml:space="preserve">Budowę </w:t>
      </w:r>
      <w:r w:rsidR="002170F7" w:rsidRPr="001F2AB8">
        <w:rPr>
          <w:b/>
        </w:rPr>
        <w:t xml:space="preserve"> zintegrowanej sieci ścieżek pieszo-rowerowych w gminie Drwinia</w:t>
      </w:r>
    </w:p>
    <w:p w:rsidR="00CB5EDB" w:rsidRPr="001F2AB8" w:rsidRDefault="00CB5EDB" w:rsidP="00CB5EDB">
      <w:pPr>
        <w:spacing w:before="120"/>
        <w:jc w:val="both"/>
      </w:pPr>
      <w:r w:rsidRPr="001F2AB8">
        <w:t xml:space="preserve">Zamawiający na podstawie art. 86 ust. 5 </w:t>
      </w:r>
      <w:r w:rsidRPr="001F2AB8">
        <w:rPr>
          <w:bCs/>
        </w:rPr>
        <w:t xml:space="preserve">ustawy z dnia </w:t>
      </w:r>
      <w:r w:rsidRPr="001F2AB8">
        <w:t xml:space="preserve">29 stycznia 2004 roku Prawo Zamówień Publicznych </w:t>
      </w:r>
      <w:r w:rsidR="002170F7" w:rsidRPr="001F2AB8">
        <w:t>(</w:t>
      </w:r>
      <w:proofErr w:type="spellStart"/>
      <w:r w:rsidR="002170F7" w:rsidRPr="001F2AB8">
        <w:t>t.j</w:t>
      </w:r>
      <w:proofErr w:type="spellEnd"/>
      <w:r w:rsidR="002170F7" w:rsidRPr="001F2AB8">
        <w:t>. Dz.U. z 2019 r. poz. 1843)</w:t>
      </w:r>
      <w:r w:rsidRPr="001F2AB8">
        <w:t xml:space="preserve"> przekazuje informacje z otwarcia ofert:</w:t>
      </w:r>
    </w:p>
    <w:p w:rsidR="00CB5EDB" w:rsidRPr="001F2AB8" w:rsidRDefault="00CB5EDB" w:rsidP="00CB5EDB">
      <w:pPr>
        <w:spacing w:before="120" w:after="120"/>
        <w:jc w:val="both"/>
      </w:pPr>
      <w:r w:rsidRPr="001F2AB8">
        <w:t xml:space="preserve">Otwarcie ofert odbyło się w dniu </w:t>
      </w:r>
      <w:r w:rsidR="002170F7" w:rsidRPr="001F2AB8">
        <w:t>26/02/2021</w:t>
      </w:r>
      <w:r w:rsidRPr="001F2AB8">
        <w:t xml:space="preserve"> o godz. </w:t>
      </w:r>
      <w:r w:rsidR="002170F7" w:rsidRPr="001F2AB8">
        <w:t>15:45</w:t>
      </w:r>
      <w:r w:rsidRPr="001F2AB8">
        <w:t>.</w:t>
      </w:r>
    </w:p>
    <w:p w:rsidR="00B50940" w:rsidRPr="001F2AB8" w:rsidRDefault="00CB5EDB" w:rsidP="00CB5EDB">
      <w:pPr>
        <w:spacing w:before="120" w:after="120"/>
        <w:jc w:val="both"/>
      </w:pPr>
      <w:r w:rsidRPr="001F2AB8">
        <w:t>Kwota, jaką Zamawiający zamierza przeznaczyć na sfinansowanie zamówienia wynosi</w:t>
      </w:r>
      <w:r w:rsidR="00A3048A" w:rsidRPr="001F2AB8">
        <w:t xml:space="preserve"> dla</w:t>
      </w:r>
      <w:r w:rsidRPr="001F2AB8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170F7" w:rsidRPr="001F2AB8" w:rsidTr="00A8432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170F7" w:rsidRPr="001F2AB8" w:rsidRDefault="002170F7" w:rsidP="00A84326">
            <w:pPr>
              <w:spacing w:before="40" w:after="40"/>
              <w:ind w:left="75" w:right="108"/>
            </w:pPr>
            <w:r w:rsidRPr="001F2AB8">
              <w:t>części 1 zamówienia w wysokości 1 126 094.00 zł brutto;</w:t>
            </w:r>
          </w:p>
        </w:tc>
      </w:tr>
      <w:tr w:rsidR="002170F7" w:rsidRPr="001F2AB8" w:rsidTr="00A8432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170F7" w:rsidRPr="001F2AB8" w:rsidRDefault="002170F7" w:rsidP="00A84326">
            <w:pPr>
              <w:spacing w:before="40" w:after="40"/>
              <w:ind w:left="75" w:right="108"/>
            </w:pPr>
            <w:r w:rsidRPr="001F2AB8">
              <w:t>części 2 zamówienia w wysokości 1 444 259.00 zł brutto;</w:t>
            </w:r>
          </w:p>
        </w:tc>
      </w:tr>
      <w:tr w:rsidR="002170F7" w:rsidRPr="001F2AB8" w:rsidTr="00A8432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170F7" w:rsidRPr="001F2AB8" w:rsidRDefault="002170F7" w:rsidP="00A84326">
            <w:pPr>
              <w:spacing w:before="40" w:after="40"/>
              <w:ind w:left="75" w:right="108"/>
            </w:pPr>
            <w:r w:rsidRPr="001F2AB8">
              <w:t>części 3 zamówienia w wysokości 1 404 936.00 zł brutto;</w:t>
            </w:r>
          </w:p>
        </w:tc>
      </w:tr>
      <w:tr w:rsidR="002170F7" w:rsidRPr="001F2AB8" w:rsidTr="00A8432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170F7" w:rsidRPr="001F2AB8" w:rsidRDefault="002170F7" w:rsidP="00A84326">
            <w:pPr>
              <w:spacing w:before="40" w:after="40"/>
              <w:ind w:left="75" w:right="108"/>
            </w:pPr>
            <w:r w:rsidRPr="001F2AB8">
              <w:t>części 4 zamówienia w wysokości 630 969.00 zł brutto;</w:t>
            </w:r>
          </w:p>
        </w:tc>
      </w:tr>
    </w:tbl>
    <w:p w:rsidR="00A80738" w:rsidRPr="001F2AB8" w:rsidRDefault="00CB5EDB" w:rsidP="00342653">
      <w:pPr>
        <w:spacing w:before="120" w:after="60"/>
        <w:jc w:val="both"/>
      </w:pPr>
      <w:r w:rsidRPr="001F2AB8">
        <w:t>W wyznaczonym terminie oferty złożyli następujący Wykonawcy: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850"/>
        <w:gridCol w:w="2552"/>
        <w:gridCol w:w="1559"/>
        <w:gridCol w:w="1276"/>
        <w:gridCol w:w="1701"/>
        <w:gridCol w:w="1417"/>
      </w:tblGrid>
      <w:tr w:rsidR="00C94D43" w:rsidRPr="00075CD0" w:rsidTr="001F2AB8">
        <w:tc>
          <w:tcPr>
            <w:tcW w:w="71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2170F7" w:rsidRPr="00075CD0" w:rsidTr="001F2AB8">
        <w:tc>
          <w:tcPr>
            <w:tcW w:w="71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1</w:t>
            </w:r>
          </w:p>
        </w:tc>
        <w:tc>
          <w:tcPr>
            <w:tcW w:w="2552" w:type="dxa"/>
            <w:shd w:val="clear" w:color="auto" w:fill="auto"/>
          </w:tcPr>
          <w:p w:rsidR="002170F7" w:rsidRPr="00CB5EDB" w:rsidRDefault="002170F7" w:rsidP="00A84326">
            <w:pPr>
              <w:spacing w:before="40"/>
            </w:pPr>
            <w:r w:rsidRPr="002170F7">
              <w:t xml:space="preserve">Przedsiębiorstwo Usługowo-Handlowe FILAR </w:t>
            </w:r>
            <w:r w:rsidR="001F2AB8">
              <w:br/>
            </w:r>
            <w:r w:rsidRPr="002170F7">
              <w:t>Marek Stochel</w:t>
            </w:r>
          </w:p>
          <w:p w:rsidR="002170F7" w:rsidRPr="00CB5EDB" w:rsidRDefault="002170F7" w:rsidP="00A84326">
            <w:r w:rsidRPr="002170F7">
              <w:t>ul. Dębcza</w:t>
            </w:r>
            <w:r w:rsidRPr="00CB5EDB">
              <w:t xml:space="preserve"> </w:t>
            </w:r>
            <w:r w:rsidRPr="002170F7">
              <w:t>65</w:t>
            </w:r>
            <w:r w:rsidRPr="00CB5EDB">
              <w:t xml:space="preserve"> </w:t>
            </w:r>
          </w:p>
          <w:p w:rsidR="002170F7" w:rsidRPr="00CB5EDB" w:rsidRDefault="002170F7" w:rsidP="00A84326">
            <w:pPr>
              <w:spacing w:before="40" w:after="40"/>
              <w:jc w:val="both"/>
            </w:pPr>
            <w:r w:rsidRPr="002170F7">
              <w:t>32-700</w:t>
            </w:r>
            <w:r w:rsidRPr="00CB5EDB">
              <w:t xml:space="preserve"> </w:t>
            </w:r>
            <w:r w:rsidRPr="002170F7">
              <w:t>Bochnia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2 430 000.00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do 31.10.2022r.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 xml:space="preserve">60 miesięcy + </w:t>
            </w:r>
            <w:r w:rsidR="001F2AB8" w:rsidRPr="002170F7">
              <w:t>dodatkowe</w:t>
            </w:r>
            <w:r w:rsidRPr="002170F7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jak w SIWZ</w:t>
            </w:r>
          </w:p>
        </w:tc>
      </w:tr>
      <w:tr w:rsidR="002170F7" w:rsidRPr="00075CD0" w:rsidTr="001F2AB8">
        <w:tc>
          <w:tcPr>
            <w:tcW w:w="71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2</w:t>
            </w:r>
          </w:p>
        </w:tc>
        <w:tc>
          <w:tcPr>
            <w:tcW w:w="2552" w:type="dxa"/>
            <w:shd w:val="clear" w:color="auto" w:fill="auto"/>
          </w:tcPr>
          <w:p w:rsidR="002170F7" w:rsidRPr="00CB5EDB" w:rsidRDefault="002170F7" w:rsidP="00A84326">
            <w:pPr>
              <w:spacing w:before="40"/>
            </w:pPr>
            <w:r w:rsidRPr="002170F7">
              <w:t xml:space="preserve">Przedsiębiorstwo Usługowo-Handlowe FILAR </w:t>
            </w:r>
            <w:r w:rsidR="001F2AB8">
              <w:br/>
            </w:r>
            <w:r w:rsidRPr="002170F7">
              <w:t>Marek Stochel</w:t>
            </w:r>
          </w:p>
          <w:p w:rsidR="002170F7" w:rsidRPr="00CB5EDB" w:rsidRDefault="002170F7" w:rsidP="00A84326">
            <w:r w:rsidRPr="002170F7">
              <w:t>ul. Dębcza</w:t>
            </w:r>
            <w:r w:rsidRPr="00CB5EDB">
              <w:t xml:space="preserve"> </w:t>
            </w:r>
            <w:r w:rsidRPr="002170F7">
              <w:t>65</w:t>
            </w:r>
            <w:r w:rsidRPr="00CB5EDB">
              <w:t xml:space="preserve"> </w:t>
            </w:r>
          </w:p>
          <w:p w:rsidR="002170F7" w:rsidRPr="00CB5EDB" w:rsidRDefault="002170F7" w:rsidP="00A84326">
            <w:pPr>
              <w:spacing w:before="40" w:after="40"/>
              <w:jc w:val="both"/>
            </w:pPr>
            <w:r w:rsidRPr="002170F7">
              <w:t>32-700</w:t>
            </w:r>
            <w:r w:rsidRPr="00CB5EDB">
              <w:t xml:space="preserve"> </w:t>
            </w:r>
            <w:r w:rsidRPr="002170F7">
              <w:t>Bochnia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3 300 000.00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do 31.10.2022r.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 xml:space="preserve">60 miesięcy + </w:t>
            </w:r>
            <w:r w:rsidR="001F2AB8" w:rsidRPr="002170F7">
              <w:t>dodatkowe</w:t>
            </w:r>
            <w:r w:rsidRPr="002170F7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jak w SIWZ</w:t>
            </w:r>
          </w:p>
        </w:tc>
      </w:tr>
      <w:tr w:rsidR="002170F7" w:rsidRPr="00075CD0" w:rsidTr="001F2AB8">
        <w:tc>
          <w:tcPr>
            <w:tcW w:w="71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3</w:t>
            </w:r>
          </w:p>
        </w:tc>
        <w:tc>
          <w:tcPr>
            <w:tcW w:w="2552" w:type="dxa"/>
            <w:shd w:val="clear" w:color="auto" w:fill="auto"/>
          </w:tcPr>
          <w:p w:rsidR="002170F7" w:rsidRPr="00CB5EDB" w:rsidRDefault="002170F7" w:rsidP="00A84326">
            <w:pPr>
              <w:spacing w:before="40"/>
            </w:pPr>
            <w:r w:rsidRPr="002170F7">
              <w:t>Przedsiębiorstwo Usługowo-Handlowe FILAR</w:t>
            </w:r>
            <w:r w:rsidR="001F2AB8">
              <w:br/>
            </w:r>
            <w:r w:rsidRPr="002170F7">
              <w:t xml:space="preserve"> Marek Stochel</w:t>
            </w:r>
          </w:p>
          <w:p w:rsidR="002170F7" w:rsidRPr="00CB5EDB" w:rsidRDefault="002170F7" w:rsidP="00A84326">
            <w:r w:rsidRPr="002170F7">
              <w:t>ul. Dębcza</w:t>
            </w:r>
            <w:r w:rsidRPr="00CB5EDB">
              <w:t xml:space="preserve"> </w:t>
            </w:r>
            <w:r w:rsidRPr="002170F7">
              <w:t>65</w:t>
            </w:r>
            <w:r w:rsidRPr="00CB5EDB">
              <w:t xml:space="preserve"> </w:t>
            </w:r>
          </w:p>
          <w:p w:rsidR="002170F7" w:rsidRPr="00CB5EDB" w:rsidRDefault="002170F7" w:rsidP="00A84326">
            <w:pPr>
              <w:spacing w:before="40" w:after="40"/>
              <w:jc w:val="both"/>
            </w:pPr>
            <w:r w:rsidRPr="002170F7">
              <w:t>32-700</w:t>
            </w:r>
            <w:r w:rsidRPr="00CB5EDB">
              <w:t xml:space="preserve"> </w:t>
            </w:r>
            <w:r w:rsidRPr="002170F7">
              <w:t>Bochnia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2 750 000.00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do 31.10.2022r.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 xml:space="preserve">60 miesięcy + </w:t>
            </w:r>
            <w:r w:rsidR="001F2AB8" w:rsidRPr="002170F7">
              <w:t>dodatkowe</w:t>
            </w:r>
            <w:r w:rsidRPr="002170F7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jak w SIWZ</w:t>
            </w:r>
          </w:p>
        </w:tc>
      </w:tr>
      <w:tr w:rsidR="002170F7" w:rsidRPr="00075CD0" w:rsidTr="001F2AB8">
        <w:tc>
          <w:tcPr>
            <w:tcW w:w="71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4</w:t>
            </w:r>
          </w:p>
        </w:tc>
        <w:tc>
          <w:tcPr>
            <w:tcW w:w="2552" w:type="dxa"/>
            <w:shd w:val="clear" w:color="auto" w:fill="auto"/>
          </w:tcPr>
          <w:p w:rsidR="002170F7" w:rsidRPr="00CB5EDB" w:rsidRDefault="002170F7" w:rsidP="00A84326">
            <w:pPr>
              <w:spacing w:before="40"/>
            </w:pPr>
            <w:r w:rsidRPr="002170F7">
              <w:t>Przedsiębiorstwo Usługowo-Handlowe FILAR</w:t>
            </w:r>
            <w:r w:rsidR="001F2AB8">
              <w:br/>
            </w:r>
            <w:r w:rsidRPr="002170F7">
              <w:t xml:space="preserve"> Marek Stochel</w:t>
            </w:r>
          </w:p>
          <w:p w:rsidR="002170F7" w:rsidRPr="00CB5EDB" w:rsidRDefault="002170F7" w:rsidP="00A84326">
            <w:r w:rsidRPr="002170F7">
              <w:t>ul. Dębcza</w:t>
            </w:r>
            <w:r w:rsidRPr="00CB5EDB">
              <w:t xml:space="preserve"> </w:t>
            </w:r>
            <w:r w:rsidRPr="002170F7">
              <w:t>65</w:t>
            </w:r>
            <w:r w:rsidRPr="00CB5EDB">
              <w:t xml:space="preserve"> </w:t>
            </w:r>
          </w:p>
          <w:p w:rsidR="002170F7" w:rsidRPr="00CB5EDB" w:rsidRDefault="002170F7" w:rsidP="00A84326">
            <w:pPr>
              <w:spacing w:before="40" w:after="40"/>
              <w:jc w:val="both"/>
            </w:pPr>
            <w:r w:rsidRPr="002170F7">
              <w:t>32-700</w:t>
            </w:r>
            <w:r w:rsidRPr="00CB5EDB">
              <w:t xml:space="preserve"> </w:t>
            </w:r>
            <w:r w:rsidRPr="002170F7">
              <w:t>Bochnia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1 500 000.00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do 31.10.2022r.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 xml:space="preserve">60 miesięcy + </w:t>
            </w:r>
            <w:r w:rsidR="001F2AB8" w:rsidRPr="002170F7">
              <w:t>dodatkowe</w:t>
            </w:r>
            <w:r w:rsidRPr="002170F7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jak w SIWZ</w:t>
            </w:r>
          </w:p>
        </w:tc>
      </w:tr>
      <w:tr w:rsidR="002170F7" w:rsidRPr="00075CD0" w:rsidTr="001F2AB8">
        <w:tc>
          <w:tcPr>
            <w:tcW w:w="71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1</w:t>
            </w:r>
          </w:p>
        </w:tc>
        <w:tc>
          <w:tcPr>
            <w:tcW w:w="2552" w:type="dxa"/>
            <w:shd w:val="clear" w:color="auto" w:fill="auto"/>
          </w:tcPr>
          <w:p w:rsidR="002170F7" w:rsidRPr="00CB5EDB" w:rsidRDefault="002170F7" w:rsidP="00A84326">
            <w:pPr>
              <w:spacing w:before="40"/>
            </w:pPr>
            <w:r w:rsidRPr="002170F7">
              <w:t>STRABAG Infrastruktura Południe sp. z o.o.</w:t>
            </w:r>
          </w:p>
          <w:p w:rsidR="002170F7" w:rsidRPr="00CB5EDB" w:rsidRDefault="002170F7" w:rsidP="00A84326">
            <w:r w:rsidRPr="002170F7">
              <w:t>Wysoka ul. Lipowa</w:t>
            </w:r>
            <w:r w:rsidRPr="00CB5EDB">
              <w:t xml:space="preserve"> </w:t>
            </w:r>
            <w:r w:rsidRPr="002170F7">
              <w:t>5A</w:t>
            </w:r>
            <w:r w:rsidRPr="00CB5EDB">
              <w:t xml:space="preserve"> </w:t>
            </w:r>
          </w:p>
          <w:p w:rsidR="002170F7" w:rsidRPr="00CB5EDB" w:rsidRDefault="002170F7" w:rsidP="00A84326">
            <w:pPr>
              <w:spacing w:before="40" w:after="40"/>
              <w:jc w:val="both"/>
            </w:pPr>
            <w:r w:rsidRPr="002170F7">
              <w:t>52-200</w:t>
            </w:r>
            <w:r w:rsidRPr="00CB5EDB">
              <w:t xml:space="preserve"> </w:t>
            </w:r>
            <w:r w:rsidRPr="002170F7">
              <w:t>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3 742 287.30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do 31.10.2022r.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 xml:space="preserve">60 miesięcy + </w:t>
            </w:r>
            <w:r w:rsidR="001F2AB8" w:rsidRPr="002170F7">
              <w:t>dodatkowe</w:t>
            </w:r>
            <w:r w:rsidRPr="002170F7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jak w SIWZ</w:t>
            </w:r>
          </w:p>
        </w:tc>
      </w:tr>
      <w:tr w:rsidR="002170F7" w:rsidRPr="00075CD0" w:rsidTr="001F2AB8">
        <w:tc>
          <w:tcPr>
            <w:tcW w:w="71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2</w:t>
            </w:r>
          </w:p>
        </w:tc>
        <w:tc>
          <w:tcPr>
            <w:tcW w:w="2552" w:type="dxa"/>
            <w:shd w:val="clear" w:color="auto" w:fill="auto"/>
          </w:tcPr>
          <w:p w:rsidR="002170F7" w:rsidRPr="00CB5EDB" w:rsidRDefault="002170F7" w:rsidP="00A84326">
            <w:pPr>
              <w:spacing w:before="40"/>
            </w:pPr>
            <w:r w:rsidRPr="002170F7">
              <w:t>STRABAG Infrastruktura Południe sp. z o.o.</w:t>
            </w:r>
          </w:p>
          <w:p w:rsidR="002170F7" w:rsidRPr="00CB5EDB" w:rsidRDefault="002170F7" w:rsidP="00A84326">
            <w:r w:rsidRPr="002170F7">
              <w:t>Wysoka ul. Lipowa</w:t>
            </w:r>
            <w:r w:rsidRPr="00CB5EDB">
              <w:t xml:space="preserve"> </w:t>
            </w:r>
            <w:r w:rsidRPr="002170F7">
              <w:t>5A</w:t>
            </w:r>
            <w:r w:rsidRPr="00CB5EDB">
              <w:t xml:space="preserve"> </w:t>
            </w:r>
          </w:p>
          <w:p w:rsidR="002170F7" w:rsidRPr="00CB5EDB" w:rsidRDefault="002170F7" w:rsidP="00A84326">
            <w:pPr>
              <w:spacing w:before="40" w:after="40"/>
              <w:jc w:val="both"/>
            </w:pPr>
            <w:r w:rsidRPr="002170F7">
              <w:t>52-200</w:t>
            </w:r>
            <w:r w:rsidRPr="00CB5EDB">
              <w:t xml:space="preserve"> </w:t>
            </w:r>
            <w:r w:rsidRPr="002170F7">
              <w:t>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5 595 479.10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do 31.10.2022r.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 xml:space="preserve">60 miesięcy + </w:t>
            </w:r>
            <w:r w:rsidR="001F2AB8" w:rsidRPr="002170F7">
              <w:t>dodatkowe</w:t>
            </w:r>
            <w:r w:rsidRPr="002170F7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jak w SIWZ</w:t>
            </w:r>
          </w:p>
        </w:tc>
      </w:tr>
      <w:tr w:rsidR="002170F7" w:rsidRPr="00075CD0" w:rsidTr="001F2AB8">
        <w:tc>
          <w:tcPr>
            <w:tcW w:w="71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3</w:t>
            </w:r>
          </w:p>
        </w:tc>
        <w:tc>
          <w:tcPr>
            <w:tcW w:w="2552" w:type="dxa"/>
            <w:shd w:val="clear" w:color="auto" w:fill="auto"/>
          </w:tcPr>
          <w:p w:rsidR="002170F7" w:rsidRPr="00CB5EDB" w:rsidRDefault="002170F7" w:rsidP="00A84326">
            <w:pPr>
              <w:spacing w:before="40"/>
            </w:pPr>
            <w:r w:rsidRPr="002170F7">
              <w:t>STRABAG Infrastruktura Południe sp. z o.o.</w:t>
            </w:r>
          </w:p>
          <w:p w:rsidR="002170F7" w:rsidRPr="00CB5EDB" w:rsidRDefault="002170F7" w:rsidP="00A84326">
            <w:r w:rsidRPr="002170F7">
              <w:t>Wysoka ul. Lipowa</w:t>
            </w:r>
            <w:r w:rsidRPr="00CB5EDB">
              <w:t xml:space="preserve"> </w:t>
            </w:r>
            <w:r w:rsidRPr="002170F7">
              <w:t>5A</w:t>
            </w:r>
            <w:r w:rsidRPr="00CB5EDB">
              <w:t xml:space="preserve"> </w:t>
            </w:r>
          </w:p>
          <w:p w:rsidR="002170F7" w:rsidRPr="00CB5EDB" w:rsidRDefault="002170F7" w:rsidP="00A84326">
            <w:pPr>
              <w:spacing w:before="40" w:after="40"/>
              <w:jc w:val="both"/>
            </w:pPr>
            <w:r w:rsidRPr="002170F7">
              <w:t>52-200</w:t>
            </w:r>
            <w:r w:rsidRPr="00CB5EDB">
              <w:t xml:space="preserve"> </w:t>
            </w:r>
            <w:r w:rsidRPr="002170F7">
              <w:t>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3 286 831.83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do 31.10.2022r.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 xml:space="preserve">60 miesięcy + </w:t>
            </w:r>
            <w:r w:rsidR="001F2AB8" w:rsidRPr="002170F7">
              <w:t>dodatkowe</w:t>
            </w:r>
            <w:r w:rsidRPr="002170F7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jak w SIWZ</w:t>
            </w:r>
          </w:p>
        </w:tc>
      </w:tr>
      <w:tr w:rsidR="002170F7" w:rsidRPr="00075CD0" w:rsidTr="001F2AB8">
        <w:tc>
          <w:tcPr>
            <w:tcW w:w="71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4</w:t>
            </w:r>
          </w:p>
        </w:tc>
        <w:tc>
          <w:tcPr>
            <w:tcW w:w="2552" w:type="dxa"/>
            <w:shd w:val="clear" w:color="auto" w:fill="auto"/>
          </w:tcPr>
          <w:p w:rsidR="002170F7" w:rsidRPr="00CB5EDB" w:rsidRDefault="002170F7" w:rsidP="00A84326">
            <w:pPr>
              <w:spacing w:before="40"/>
            </w:pPr>
            <w:r w:rsidRPr="002170F7">
              <w:t>STRABAG Infrastruktura Południe sp. z o.o.</w:t>
            </w:r>
          </w:p>
          <w:p w:rsidR="002170F7" w:rsidRPr="00CB5EDB" w:rsidRDefault="002170F7" w:rsidP="00A84326">
            <w:r w:rsidRPr="002170F7">
              <w:t>Wysoka ul. Lipowa</w:t>
            </w:r>
            <w:r w:rsidRPr="00CB5EDB">
              <w:t xml:space="preserve"> </w:t>
            </w:r>
            <w:r w:rsidRPr="002170F7">
              <w:t>5A</w:t>
            </w:r>
            <w:r w:rsidRPr="00CB5EDB">
              <w:t xml:space="preserve"> </w:t>
            </w:r>
          </w:p>
          <w:p w:rsidR="002170F7" w:rsidRPr="00CB5EDB" w:rsidRDefault="002170F7" w:rsidP="00A84326">
            <w:pPr>
              <w:spacing w:before="40" w:after="40"/>
              <w:jc w:val="both"/>
            </w:pPr>
            <w:r w:rsidRPr="002170F7">
              <w:t>52-200</w:t>
            </w:r>
            <w:r w:rsidRPr="00CB5EDB">
              <w:t xml:space="preserve"> </w:t>
            </w:r>
            <w:r w:rsidRPr="002170F7">
              <w:t>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2 129 788.05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do 31.10.2022r.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 xml:space="preserve">60 miesięcy + </w:t>
            </w:r>
            <w:r w:rsidR="001F2AB8" w:rsidRPr="002170F7">
              <w:t>dodatkowe</w:t>
            </w:r>
            <w:r w:rsidRPr="002170F7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jak w SIWZ</w:t>
            </w:r>
          </w:p>
        </w:tc>
      </w:tr>
      <w:tr w:rsidR="002170F7" w:rsidRPr="00075CD0" w:rsidTr="001F2AB8">
        <w:tc>
          <w:tcPr>
            <w:tcW w:w="71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1</w:t>
            </w:r>
          </w:p>
        </w:tc>
        <w:tc>
          <w:tcPr>
            <w:tcW w:w="2552" w:type="dxa"/>
            <w:shd w:val="clear" w:color="auto" w:fill="auto"/>
          </w:tcPr>
          <w:p w:rsidR="002170F7" w:rsidRPr="00CB5EDB" w:rsidRDefault="002170F7" w:rsidP="00A84326">
            <w:pPr>
              <w:spacing w:before="40"/>
            </w:pPr>
            <w:r w:rsidRPr="002170F7">
              <w:t>PRODiM Oskar Niezabitowski</w:t>
            </w:r>
          </w:p>
          <w:p w:rsidR="002170F7" w:rsidRPr="00CB5EDB" w:rsidRDefault="002170F7" w:rsidP="00A84326">
            <w:r w:rsidRPr="002170F7">
              <w:t>ul. Blokowa</w:t>
            </w:r>
            <w:r w:rsidRPr="00CB5EDB">
              <w:t xml:space="preserve"> </w:t>
            </w:r>
            <w:r w:rsidRPr="002170F7">
              <w:t>14</w:t>
            </w:r>
            <w:r w:rsidRPr="00CB5EDB">
              <w:t xml:space="preserve"> </w:t>
            </w:r>
          </w:p>
          <w:p w:rsidR="002170F7" w:rsidRPr="00CB5EDB" w:rsidRDefault="002170F7" w:rsidP="00A84326">
            <w:pPr>
              <w:spacing w:before="40" w:after="40"/>
              <w:jc w:val="both"/>
            </w:pPr>
            <w:r w:rsidRPr="002170F7">
              <w:t>31-752</w:t>
            </w:r>
            <w:r w:rsidRPr="00CB5EDB">
              <w:t xml:space="preserve"> </w:t>
            </w:r>
            <w:r w:rsidRPr="002170F7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2 478 450.00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do 31.10.2022r.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 xml:space="preserve">60 miesięcy + </w:t>
            </w:r>
            <w:r w:rsidR="001F2AB8" w:rsidRPr="002170F7">
              <w:t>dodatkowe</w:t>
            </w:r>
            <w:r w:rsidRPr="002170F7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jak w SIWZ</w:t>
            </w:r>
          </w:p>
        </w:tc>
      </w:tr>
      <w:tr w:rsidR="002170F7" w:rsidRPr="00075CD0" w:rsidTr="001F2AB8">
        <w:tc>
          <w:tcPr>
            <w:tcW w:w="71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2</w:t>
            </w:r>
          </w:p>
        </w:tc>
        <w:tc>
          <w:tcPr>
            <w:tcW w:w="2552" w:type="dxa"/>
            <w:shd w:val="clear" w:color="auto" w:fill="auto"/>
          </w:tcPr>
          <w:p w:rsidR="002170F7" w:rsidRPr="00CB5EDB" w:rsidRDefault="002170F7" w:rsidP="00A84326">
            <w:pPr>
              <w:spacing w:before="40"/>
            </w:pPr>
            <w:r w:rsidRPr="002170F7">
              <w:t>PRODiM Oskar Niezabitowski</w:t>
            </w:r>
          </w:p>
          <w:p w:rsidR="002170F7" w:rsidRPr="00CB5EDB" w:rsidRDefault="002170F7" w:rsidP="00A84326">
            <w:r w:rsidRPr="002170F7">
              <w:t>ul. Blokowa</w:t>
            </w:r>
            <w:r w:rsidRPr="00CB5EDB">
              <w:t xml:space="preserve"> </w:t>
            </w:r>
            <w:r w:rsidRPr="002170F7">
              <w:t>14</w:t>
            </w:r>
            <w:r w:rsidRPr="00CB5EDB">
              <w:t xml:space="preserve"> </w:t>
            </w:r>
          </w:p>
          <w:p w:rsidR="002170F7" w:rsidRPr="00CB5EDB" w:rsidRDefault="002170F7" w:rsidP="00A84326">
            <w:pPr>
              <w:spacing w:before="40" w:after="40"/>
              <w:jc w:val="both"/>
            </w:pPr>
            <w:r w:rsidRPr="002170F7">
              <w:t>31-752</w:t>
            </w:r>
            <w:r w:rsidRPr="00CB5EDB">
              <w:t xml:space="preserve"> </w:t>
            </w:r>
            <w:r w:rsidRPr="002170F7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4 833 900.00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do 31.10.2022r.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 xml:space="preserve">60 miesięcy + </w:t>
            </w:r>
            <w:r w:rsidR="001F2AB8" w:rsidRPr="002170F7">
              <w:t>dodatkowe</w:t>
            </w:r>
            <w:r w:rsidRPr="002170F7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jak w SIWZ</w:t>
            </w:r>
          </w:p>
        </w:tc>
      </w:tr>
      <w:tr w:rsidR="002170F7" w:rsidRPr="00075CD0" w:rsidTr="001F2AB8">
        <w:tc>
          <w:tcPr>
            <w:tcW w:w="71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3</w:t>
            </w:r>
          </w:p>
        </w:tc>
        <w:tc>
          <w:tcPr>
            <w:tcW w:w="2552" w:type="dxa"/>
            <w:shd w:val="clear" w:color="auto" w:fill="auto"/>
          </w:tcPr>
          <w:p w:rsidR="002170F7" w:rsidRPr="00CB5EDB" w:rsidRDefault="002170F7" w:rsidP="00A84326">
            <w:pPr>
              <w:spacing w:before="40"/>
            </w:pPr>
            <w:r w:rsidRPr="002170F7">
              <w:t>PRODiM Oskar Niezabitowski</w:t>
            </w:r>
          </w:p>
          <w:p w:rsidR="002170F7" w:rsidRPr="00CB5EDB" w:rsidRDefault="002170F7" w:rsidP="00A84326">
            <w:r w:rsidRPr="002170F7">
              <w:t>ul. Blokowa</w:t>
            </w:r>
            <w:r w:rsidRPr="00CB5EDB">
              <w:t xml:space="preserve"> </w:t>
            </w:r>
            <w:r w:rsidRPr="002170F7">
              <w:t>14</w:t>
            </w:r>
            <w:r w:rsidRPr="00CB5EDB">
              <w:t xml:space="preserve"> </w:t>
            </w:r>
          </w:p>
          <w:p w:rsidR="002170F7" w:rsidRPr="00CB5EDB" w:rsidRDefault="002170F7" w:rsidP="00A84326">
            <w:pPr>
              <w:spacing w:before="40" w:after="40"/>
              <w:jc w:val="both"/>
            </w:pPr>
            <w:r w:rsidRPr="002170F7">
              <w:t>31-752</w:t>
            </w:r>
            <w:r w:rsidRPr="00CB5EDB">
              <w:t xml:space="preserve"> </w:t>
            </w:r>
            <w:r w:rsidRPr="002170F7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2 750 280.00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do 31.10.2022r.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 xml:space="preserve">60 miesięcy + </w:t>
            </w:r>
            <w:r w:rsidR="001F2AB8" w:rsidRPr="002170F7">
              <w:t>dodatkowe</w:t>
            </w:r>
            <w:r w:rsidRPr="002170F7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jak w SIWZ</w:t>
            </w:r>
          </w:p>
        </w:tc>
      </w:tr>
      <w:tr w:rsidR="002170F7" w:rsidRPr="00075CD0" w:rsidTr="001F2AB8">
        <w:tc>
          <w:tcPr>
            <w:tcW w:w="71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4</w:t>
            </w:r>
          </w:p>
        </w:tc>
        <w:tc>
          <w:tcPr>
            <w:tcW w:w="2552" w:type="dxa"/>
            <w:shd w:val="clear" w:color="auto" w:fill="auto"/>
          </w:tcPr>
          <w:p w:rsidR="002170F7" w:rsidRPr="00CB5EDB" w:rsidRDefault="002170F7" w:rsidP="00A84326">
            <w:pPr>
              <w:spacing w:before="40"/>
            </w:pPr>
            <w:r w:rsidRPr="002170F7">
              <w:t>PRODiM Oskar Niezabitowski</w:t>
            </w:r>
          </w:p>
          <w:p w:rsidR="002170F7" w:rsidRPr="00CB5EDB" w:rsidRDefault="002170F7" w:rsidP="00A84326">
            <w:r w:rsidRPr="002170F7">
              <w:t>ul. Blokowa</w:t>
            </w:r>
            <w:r w:rsidRPr="00CB5EDB">
              <w:t xml:space="preserve"> </w:t>
            </w:r>
            <w:r w:rsidRPr="002170F7">
              <w:t>14</w:t>
            </w:r>
            <w:r w:rsidRPr="00CB5EDB">
              <w:t xml:space="preserve"> </w:t>
            </w:r>
          </w:p>
          <w:p w:rsidR="002170F7" w:rsidRPr="00CB5EDB" w:rsidRDefault="002170F7" w:rsidP="00A84326">
            <w:pPr>
              <w:spacing w:before="40" w:after="40"/>
              <w:jc w:val="both"/>
            </w:pPr>
            <w:r w:rsidRPr="002170F7">
              <w:t>31-752</w:t>
            </w:r>
            <w:r w:rsidRPr="00CB5EDB">
              <w:t xml:space="preserve"> </w:t>
            </w:r>
            <w:r w:rsidRPr="002170F7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2 229 375.00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do 31.10.2022r.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 xml:space="preserve">60 miesięcy + </w:t>
            </w:r>
            <w:r w:rsidR="001F2AB8" w:rsidRPr="002170F7">
              <w:t>dodatkowe</w:t>
            </w:r>
            <w:r w:rsidRPr="002170F7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jak w SIWZ</w:t>
            </w:r>
          </w:p>
        </w:tc>
      </w:tr>
      <w:tr w:rsidR="002170F7" w:rsidRPr="00075CD0" w:rsidTr="001F2AB8">
        <w:tc>
          <w:tcPr>
            <w:tcW w:w="71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2</w:t>
            </w:r>
          </w:p>
        </w:tc>
        <w:tc>
          <w:tcPr>
            <w:tcW w:w="2552" w:type="dxa"/>
            <w:shd w:val="clear" w:color="auto" w:fill="auto"/>
          </w:tcPr>
          <w:p w:rsidR="002170F7" w:rsidRPr="00CB5EDB" w:rsidRDefault="002170F7" w:rsidP="00A84326">
            <w:pPr>
              <w:spacing w:before="40"/>
            </w:pPr>
            <w:r w:rsidRPr="002170F7">
              <w:t>ENIGMA GROUP Sp. z o.o.</w:t>
            </w:r>
          </w:p>
          <w:p w:rsidR="002170F7" w:rsidRPr="00CB5EDB" w:rsidRDefault="002170F7" w:rsidP="00A84326">
            <w:r w:rsidRPr="002170F7">
              <w:t>ul. Chodenicka</w:t>
            </w:r>
            <w:r w:rsidRPr="00CB5EDB">
              <w:t xml:space="preserve"> </w:t>
            </w:r>
            <w:r w:rsidRPr="002170F7">
              <w:t>39</w:t>
            </w:r>
            <w:r w:rsidRPr="00CB5EDB">
              <w:t xml:space="preserve"> </w:t>
            </w:r>
          </w:p>
          <w:p w:rsidR="002170F7" w:rsidRPr="00CB5EDB" w:rsidRDefault="002170F7" w:rsidP="00A84326">
            <w:pPr>
              <w:spacing w:before="40" w:after="40"/>
              <w:jc w:val="both"/>
            </w:pPr>
            <w:r w:rsidRPr="002170F7">
              <w:t>32-700</w:t>
            </w:r>
            <w:r w:rsidRPr="00CB5EDB">
              <w:t xml:space="preserve"> </w:t>
            </w:r>
            <w:r w:rsidRPr="002170F7">
              <w:t>Bochnia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3 512 265.00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do 31.10.2022r.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 xml:space="preserve">60 miesięcy + </w:t>
            </w:r>
            <w:r w:rsidR="001F2AB8" w:rsidRPr="002170F7">
              <w:t>dodatkowe</w:t>
            </w:r>
            <w:r w:rsidRPr="002170F7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jak w SIWZ</w:t>
            </w:r>
          </w:p>
        </w:tc>
      </w:tr>
      <w:tr w:rsidR="002170F7" w:rsidRPr="00075CD0" w:rsidTr="001F2AB8">
        <w:tc>
          <w:tcPr>
            <w:tcW w:w="71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1</w:t>
            </w:r>
          </w:p>
        </w:tc>
        <w:tc>
          <w:tcPr>
            <w:tcW w:w="2552" w:type="dxa"/>
            <w:shd w:val="clear" w:color="auto" w:fill="auto"/>
          </w:tcPr>
          <w:p w:rsidR="002170F7" w:rsidRPr="00CB5EDB" w:rsidRDefault="001F2AB8" w:rsidP="00A84326">
            <w:pPr>
              <w:spacing w:before="40"/>
            </w:pPr>
            <w:r>
              <w:t xml:space="preserve"> Konsorcjum: </w:t>
            </w:r>
            <w:r w:rsidR="002170F7" w:rsidRPr="002170F7">
              <w:t>lider: DKE Spółka z ogran</w:t>
            </w:r>
            <w:r>
              <w:t>iczoną odpowiedzialnością Sp.K.</w:t>
            </w:r>
          </w:p>
          <w:p w:rsidR="002170F7" w:rsidRPr="00CB5EDB" w:rsidRDefault="002170F7" w:rsidP="00A84326">
            <w:r w:rsidRPr="002170F7">
              <w:t xml:space="preserve">ul. </w:t>
            </w:r>
            <w:r w:rsidR="001F2AB8" w:rsidRPr="002170F7">
              <w:t>Mariana</w:t>
            </w:r>
            <w:r w:rsidRPr="002170F7">
              <w:t xml:space="preserve"> Słoneckiego</w:t>
            </w:r>
            <w:r w:rsidRPr="00CB5EDB">
              <w:t xml:space="preserve"> </w:t>
            </w:r>
            <w:r w:rsidRPr="002170F7">
              <w:t>4/62</w:t>
            </w:r>
            <w:r w:rsidRPr="00CB5EDB">
              <w:t xml:space="preserve"> </w:t>
            </w:r>
          </w:p>
          <w:p w:rsidR="002170F7" w:rsidRDefault="002170F7" w:rsidP="00A84326">
            <w:pPr>
              <w:spacing w:before="40" w:after="40"/>
              <w:jc w:val="both"/>
            </w:pPr>
            <w:r w:rsidRPr="002170F7">
              <w:t>31-417</w:t>
            </w:r>
            <w:r w:rsidRPr="00CB5EDB">
              <w:t xml:space="preserve"> </w:t>
            </w:r>
            <w:r w:rsidRPr="002170F7">
              <w:t>Kraków</w:t>
            </w:r>
          </w:p>
          <w:p w:rsidR="001F2AB8" w:rsidRPr="00CB5EDB" w:rsidRDefault="001F2AB8" w:rsidP="00A84326">
            <w:pPr>
              <w:spacing w:before="40" w:after="40"/>
              <w:jc w:val="both"/>
            </w:pPr>
            <w:r>
              <w:t>Partner: DOMINEX \32-722 Królówka 374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2 429 448.21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do 31.10.2022r.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 xml:space="preserve">60 miesięcy + </w:t>
            </w:r>
            <w:r w:rsidR="001F2AB8" w:rsidRPr="002170F7">
              <w:t>dodatkowe</w:t>
            </w:r>
            <w:r w:rsidRPr="002170F7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jak w SIWZ</w:t>
            </w:r>
          </w:p>
        </w:tc>
      </w:tr>
      <w:tr w:rsidR="002170F7" w:rsidRPr="00075CD0" w:rsidTr="001F2AB8">
        <w:tc>
          <w:tcPr>
            <w:tcW w:w="71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2</w:t>
            </w:r>
          </w:p>
        </w:tc>
        <w:tc>
          <w:tcPr>
            <w:tcW w:w="2552" w:type="dxa"/>
            <w:shd w:val="clear" w:color="auto" w:fill="auto"/>
          </w:tcPr>
          <w:p w:rsidR="001F2AB8" w:rsidRPr="00CB5EDB" w:rsidRDefault="002170F7" w:rsidP="001F2AB8">
            <w:pPr>
              <w:spacing w:before="40"/>
            </w:pPr>
            <w:r w:rsidRPr="002170F7">
              <w:t xml:space="preserve"> </w:t>
            </w:r>
            <w:r w:rsidR="001F2AB8">
              <w:t xml:space="preserve">Konsorcjum: </w:t>
            </w:r>
            <w:r w:rsidR="001F2AB8" w:rsidRPr="002170F7">
              <w:t>lider: DKE Spółka z ogran</w:t>
            </w:r>
            <w:r w:rsidR="001F2AB8">
              <w:t>iczoną odpowiedzialnością Sp.K.</w:t>
            </w:r>
          </w:p>
          <w:p w:rsidR="001F2AB8" w:rsidRPr="00CB5EDB" w:rsidRDefault="001F2AB8" w:rsidP="001F2AB8">
            <w:r w:rsidRPr="002170F7">
              <w:t>ul. Mariana Słoneckiego</w:t>
            </w:r>
            <w:r w:rsidRPr="00CB5EDB">
              <w:t xml:space="preserve"> </w:t>
            </w:r>
            <w:r w:rsidRPr="002170F7">
              <w:t>4/62</w:t>
            </w:r>
            <w:r w:rsidRPr="00CB5EDB">
              <w:t xml:space="preserve"> </w:t>
            </w:r>
          </w:p>
          <w:p w:rsidR="001F2AB8" w:rsidRDefault="001F2AB8" w:rsidP="001F2AB8">
            <w:pPr>
              <w:spacing w:before="40" w:after="40"/>
              <w:jc w:val="both"/>
            </w:pPr>
            <w:r w:rsidRPr="002170F7">
              <w:t>31-417</w:t>
            </w:r>
            <w:r w:rsidRPr="00CB5EDB">
              <w:t xml:space="preserve"> </w:t>
            </w:r>
            <w:r w:rsidRPr="002170F7">
              <w:t>Kraków</w:t>
            </w:r>
          </w:p>
          <w:p w:rsidR="002170F7" w:rsidRPr="00CB5EDB" w:rsidRDefault="001F2AB8" w:rsidP="001F2AB8">
            <w:pPr>
              <w:spacing w:before="40" w:after="40"/>
              <w:jc w:val="both"/>
            </w:pPr>
            <w:r>
              <w:t>Partner: DOMINEX \32-722 Królówka 374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2 895 502.19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do 31.10.2022r.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 xml:space="preserve">60 miesięcy + </w:t>
            </w:r>
            <w:r w:rsidR="001F2AB8" w:rsidRPr="002170F7">
              <w:t>dodatkowe</w:t>
            </w:r>
            <w:r w:rsidRPr="002170F7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jak w SIWZ</w:t>
            </w:r>
          </w:p>
        </w:tc>
      </w:tr>
      <w:tr w:rsidR="002170F7" w:rsidRPr="00075CD0" w:rsidTr="001F2AB8">
        <w:tc>
          <w:tcPr>
            <w:tcW w:w="71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3</w:t>
            </w:r>
          </w:p>
        </w:tc>
        <w:tc>
          <w:tcPr>
            <w:tcW w:w="2552" w:type="dxa"/>
            <w:shd w:val="clear" w:color="auto" w:fill="auto"/>
          </w:tcPr>
          <w:p w:rsidR="001F2AB8" w:rsidRPr="00CB5EDB" w:rsidRDefault="002170F7" w:rsidP="001F2AB8">
            <w:pPr>
              <w:spacing w:before="40"/>
            </w:pPr>
            <w:r w:rsidRPr="002170F7">
              <w:t xml:space="preserve"> </w:t>
            </w:r>
            <w:r w:rsidR="001F2AB8">
              <w:t xml:space="preserve">Konsorcjum: </w:t>
            </w:r>
            <w:r w:rsidR="001F2AB8" w:rsidRPr="002170F7">
              <w:t>lider: DKE Spółka z ogran</w:t>
            </w:r>
            <w:r w:rsidR="001F2AB8">
              <w:t>iczoną odpowiedzialnością Sp.K.</w:t>
            </w:r>
          </w:p>
          <w:p w:rsidR="001F2AB8" w:rsidRPr="00CB5EDB" w:rsidRDefault="001F2AB8" w:rsidP="001F2AB8">
            <w:r w:rsidRPr="002170F7">
              <w:t>ul. Mariana Słoneckiego</w:t>
            </w:r>
            <w:r w:rsidRPr="00CB5EDB">
              <w:t xml:space="preserve"> </w:t>
            </w:r>
            <w:r w:rsidRPr="002170F7">
              <w:t>4/62</w:t>
            </w:r>
            <w:r w:rsidRPr="00CB5EDB">
              <w:t xml:space="preserve"> </w:t>
            </w:r>
          </w:p>
          <w:p w:rsidR="001F2AB8" w:rsidRDefault="001F2AB8" w:rsidP="001F2AB8">
            <w:pPr>
              <w:spacing w:before="40" w:after="40"/>
              <w:jc w:val="both"/>
            </w:pPr>
            <w:r w:rsidRPr="002170F7">
              <w:t>31-417</w:t>
            </w:r>
            <w:r w:rsidRPr="00CB5EDB">
              <w:t xml:space="preserve"> </w:t>
            </w:r>
            <w:r w:rsidRPr="002170F7">
              <w:t>Kraków</w:t>
            </w:r>
          </w:p>
          <w:p w:rsidR="002170F7" w:rsidRPr="00CB5EDB" w:rsidRDefault="001F2AB8" w:rsidP="001F2AB8">
            <w:pPr>
              <w:spacing w:before="40" w:after="40"/>
              <w:jc w:val="both"/>
            </w:pPr>
            <w:r>
              <w:t>Partner: DOMINEX \32-722 Królówka 374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3 122 699.40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do 31.10.2022r.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 xml:space="preserve">60 miesięcy + </w:t>
            </w:r>
            <w:r w:rsidR="001F2AB8" w:rsidRPr="002170F7">
              <w:t>dodatkowe</w:t>
            </w:r>
            <w:r w:rsidRPr="002170F7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jak w SIWZ</w:t>
            </w:r>
          </w:p>
        </w:tc>
      </w:tr>
      <w:tr w:rsidR="002170F7" w:rsidRPr="00075CD0" w:rsidTr="001F2AB8">
        <w:tc>
          <w:tcPr>
            <w:tcW w:w="71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4</w:t>
            </w:r>
          </w:p>
        </w:tc>
        <w:tc>
          <w:tcPr>
            <w:tcW w:w="2552" w:type="dxa"/>
            <w:shd w:val="clear" w:color="auto" w:fill="auto"/>
          </w:tcPr>
          <w:p w:rsidR="001F2AB8" w:rsidRPr="00CB5EDB" w:rsidRDefault="002170F7" w:rsidP="001F2AB8">
            <w:pPr>
              <w:spacing w:before="40"/>
            </w:pPr>
            <w:r w:rsidRPr="002170F7">
              <w:t xml:space="preserve"> </w:t>
            </w:r>
            <w:r w:rsidR="001F2AB8">
              <w:t xml:space="preserve">Konsorcjum: </w:t>
            </w:r>
            <w:r w:rsidR="001F2AB8" w:rsidRPr="002170F7">
              <w:t>lider: DKE Spółka z ogran</w:t>
            </w:r>
            <w:r w:rsidR="001F2AB8">
              <w:t>iczoną odpowiedzialnością Sp.K.</w:t>
            </w:r>
          </w:p>
          <w:p w:rsidR="001F2AB8" w:rsidRPr="00CB5EDB" w:rsidRDefault="001F2AB8" w:rsidP="001F2AB8">
            <w:r w:rsidRPr="002170F7">
              <w:t>ul. Mariana Słoneckiego</w:t>
            </w:r>
            <w:r w:rsidRPr="00CB5EDB">
              <w:t xml:space="preserve"> </w:t>
            </w:r>
            <w:r w:rsidRPr="002170F7">
              <w:lastRenderedPageBreak/>
              <w:t>4/62</w:t>
            </w:r>
            <w:r w:rsidRPr="00CB5EDB">
              <w:t xml:space="preserve"> </w:t>
            </w:r>
          </w:p>
          <w:p w:rsidR="001F2AB8" w:rsidRDefault="001F2AB8" w:rsidP="001F2AB8">
            <w:pPr>
              <w:spacing w:before="40" w:after="40"/>
              <w:jc w:val="both"/>
            </w:pPr>
            <w:r w:rsidRPr="002170F7">
              <w:t>31-417</w:t>
            </w:r>
            <w:r w:rsidRPr="00CB5EDB">
              <w:t xml:space="preserve"> </w:t>
            </w:r>
            <w:r w:rsidRPr="002170F7">
              <w:t>Kraków</w:t>
            </w:r>
          </w:p>
          <w:p w:rsidR="002170F7" w:rsidRPr="00CB5EDB" w:rsidRDefault="001F2AB8" w:rsidP="001F2AB8">
            <w:pPr>
              <w:spacing w:before="40" w:after="40"/>
              <w:jc w:val="both"/>
            </w:pPr>
            <w:r>
              <w:t>Partner: DOMINEX \32-722 Królówka 374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lastRenderedPageBreak/>
              <w:t>1 402 433.70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do 31.10.2022r.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 xml:space="preserve">60 miesięcy + </w:t>
            </w:r>
            <w:r w:rsidR="001F2AB8" w:rsidRPr="002170F7">
              <w:t>dodatkowe</w:t>
            </w:r>
            <w:r w:rsidRPr="002170F7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jak w SIWZ</w:t>
            </w:r>
          </w:p>
        </w:tc>
      </w:tr>
      <w:tr w:rsidR="002170F7" w:rsidRPr="00075CD0" w:rsidTr="001F2AB8">
        <w:tc>
          <w:tcPr>
            <w:tcW w:w="71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1</w:t>
            </w:r>
          </w:p>
        </w:tc>
        <w:tc>
          <w:tcPr>
            <w:tcW w:w="2552" w:type="dxa"/>
            <w:shd w:val="clear" w:color="auto" w:fill="auto"/>
          </w:tcPr>
          <w:p w:rsidR="002170F7" w:rsidRPr="00CB5EDB" w:rsidRDefault="002170F7" w:rsidP="00A84326">
            <w:pPr>
              <w:spacing w:before="40"/>
            </w:pPr>
            <w:r w:rsidRPr="002170F7">
              <w:t>PROJEKT MP sp. z o.o.</w:t>
            </w:r>
          </w:p>
          <w:p w:rsidR="002170F7" w:rsidRPr="00CB5EDB" w:rsidRDefault="002170F7" w:rsidP="00A84326">
            <w:r w:rsidRPr="002170F7">
              <w:t>Laskówka Chorąska ul. Centralna</w:t>
            </w:r>
            <w:r w:rsidRPr="00CB5EDB">
              <w:t xml:space="preserve"> </w:t>
            </w:r>
            <w:r w:rsidRPr="002170F7">
              <w:t>148</w:t>
            </w:r>
            <w:r w:rsidRPr="00CB5EDB">
              <w:t xml:space="preserve"> </w:t>
            </w:r>
          </w:p>
          <w:p w:rsidR="002170F7" w:rsidRPr="00CB5EDB" w:rsidRDefault="002170F7" w:rsidP="00A84326">
            <w:pPr>
              <w:spacing w:before="40" w:after="40"/>
              <w:jc w:val="both"/>
            </w:pPr>
            <w:r w:rsidRPr="002170F7">
              <w:t>32-200</w:t>
            </w:r>
            <w:r w:rsidRPr="00CB5EDB">
              <w:t xml:space="preserve"> </w:t>
            </w:r>
            <w:r w:rsidRPr="002170F7">
              <w:t>Dąbrowa Tarnowska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2 413 000.00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do 31.10.2022r.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 xml:space="preserve">60 miesięcy + </w:t>
            </w:r>
            <w:r w:rsidR="001F2AB8" w:rsidRPr="002170F7">
              <w:t>dodatkowe</w:t>
            </w:r>
            <w:r w:rsidRPr="002170F7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jak w SIWZ</w:t>
            </w:r>
          </w:p>
        </w:tc>
      </w:tr>
      <w:tr w:rsidR="002170F7" w:rsidRPr="00075CD0" w:rsidTr="001F2AB8">
        <w:tc>
          <w:tcPr>
            <w:tcW w:w="71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2</w:t>
            </w:r>
          </w:p>
        </w:tc>
        <w:tc>
          <w:tcPr>
            <w:tcW w:w="2552" w:type="dxa"/>
            <w:shd w:val="clear" w:color="auto" w:fill="auto"/>
          </w:tcPr>
          <w:p w:rsidR="002170F7" w:rsidRPr="00CB5EDB" w:rsidRDefault="002170F7" w:rsidP="00A84326">
            <w:pPr>
              <w:spacing w:before="40"/>
            </w:pPr>
            <w:r w:rsidRPr="002170F7">
              <w:t>PROJEKT MP sp. z o.o.</w:t>
            </w:r>
          </w:p>
          <w:p w:rsidR="002170F7" w:rsidRPr="00CB5EDB" w:rsidRDefault="002170F7" w:rsidP="00A84326">
            <w:r w:rsidRPr="002170F7">
              <w:t>Laskówka Chorąska ul. Centralna</w:t>
            </w:r>
            <w:r w:rsidRPr="00CB5EDB">
              <w:t xml:space="preserve"> </w:t>
            </w:r>
            <w:r w:rsidRPr="002170F7">
              <w:t>148</w:t>
            </w:r>
            <w:r w:rsidRPr="00CB5EDB">
              <w:t xml:space="preserve"> </w:t>
            </w:r>
          </w:p>
          <w:p w:rsidR="002170F7" w:rsidRPr="00CB5EDB" w:rsidRDefault="002170F7" w:rsidP="00A84326">
            <w:pPr>
              <w:spacing w:before="40" w:after="40"/>
              <w:jc w:val="both"/>
            </w:pPr>
            <w:r w:rsidRPr="002170F7">
              <w:t>32-200</w:t>
            </w:r>
            <w:r w:rsidRPr="00CB5EDB">
              <w:t xml:space="preserve"> </w:t>
            </w:r>
            <w:r w:rsidRPr="002170F7">
              <w:t>Dąbrowa Tarnowska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3 113 000.00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do 31.10.2022r.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 xml:space="preserve">60 miesięcy + </w:t>
            </w:r>
            <w:r w:rsidR="001F2AB8" w:rsidRPr="002170F7">
              <w:t>dodatkowe</w:t>
            </w:r>
            <w:r w:rsidRPr="002170F7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jak w SIWZ</w:t>
            </w:r>
          </w:p>
        </w:tc>
      </w:tr>
      <w:tr w:rsidR="002170F7" w:rsidRPr="00075CD0" w:rsidTr="001F2AB8">
        <w:tc>
          <w:tcPr>
            <w:tcW w:w="71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3</w:t>
            </w:r>
          </w:p>
        </w:tc>
        <w:tc>
          <w:tcPr>
            <w:tcW w:w="2552" w:type="dxa"/>
            <w:shd w:val="clear" w:color="auto" w:fill="auto"/>
          </w:tcPr>
          <w:p w:rsidR="002170F7" w:rsidRPr="00CB5EDB" w:rsidRDefault="002170F7" w:rsidP="00A84326">
            <w:pPr>
              <w:spacing w:before="40"/>
            </w:pPr>
            <w:r w:rsidRPr="002170F7">
              <w:t>PROJEKT MP sp. z o.o.</w:t>
            </w:r>
          </w:p>
          <w:p w:rsidR="002170F7" w:rsidRPr="00CB5EDB" w:rsidRDefault="002170F7" w:rsidP="00A84326">
            <w:r w:rsidRPr="002170F7">
              <w:t>Laskówka Chorąska ul. Centralna</w:t>
            </w:r>
            <w:r w:rsidRPr="00CB5EDB">
              <w:t xml:space="preserve"> </w:t>
            </w:r>
            <w:r w:rsidRPr="002170F7">
              <w:t>148</w:t>
            </w:r>
            <w:r w:rsidRPr="00CB5EDB">
              <w:t xml:space="preserve"> </w:t>
            </w:r>
          </w:p>
          <w:p w:rsidR="002170F7" w:rsidRPr="00CB5EDB" w:rsidRDefault="002170F7" w:rsidP="00A84326">
            <w:pPr>
              <w:spacing w:before="40" w:after="40"/>
              <w:jc w:val="both"/>
            </w:pPr>
            <w:r w:rsidRPr="002170F7">
              <w:t>32-200</w:t>
            </w:r>
            <w:r w:rsidRPr="00CB5EDB">
              <w:t xml:space="preserve"> </w:t>
            </w:r>
            <w:r w:rsidRPr="002170F7">
              <w:t>Dąbrowa Tarnowska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2 913 000.00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do 31.10.2022r.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 xml:space="preserve">60 miesięcy + </w:t>
            </w:r>
            <w:r w:rsidR="001F2AB8" w:rsidRPr="002170F7">
              <w:t>dodatkowe</w:t>
            </w:r>
            <w:r w:rsidRPr="002170F7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jak w SIWZ</w:t>
            </w:r>
          </w:p>
        </w:tc>
      </w:tr>
      <w:tr w:rsidR="002170F7" w:rsidRPr="00075CD0" w:rsidTr="001F2AB8">
        <w:tc>
          <w:tcPr>
            <w:tcW w:w="71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4</w:t>
            </w:r>
          </w:p>
        </w:tc>
        <w:tc>
          <w:tcPr>
            <w:tcW w:w="2552" w:type="dxa"/>
            <w:shd w:val="clear" w:color="auto" w:fill="auto"/>
          </w:tcPr>
          <w:p w:rsidR="002170F7" w:rsidRPr="00CB5EDB" w:rsidRDefault="002170F7" w:rsidP="00A84326">
            <w:pPr>
              <w:spacing w:before="40"/>
            </w:pPr>
            <w:r w:rsidRPr="002170F7">
              <w:t>PROJEKT MP sp. z o.o.</w:t>
            </w:r>
          </w:p>
          <w:p w:rsidR="002170F7" w:rsidRPr="00CB5EDB" w:rsidRDefault="002170F7" w:rsidP="00A84326">
            <w:r w:rsidRPr="002170F7">
              <w:t>Laskówka Chorąska ul. Centralna</w:t>
            </w:r>
            <w:r w:rsidRPr="00CB5EDB">
              <w:t xml:space="preserve"> </w:t>
            </w:r>
            <w:r w:rsidRPr="002170F7">
              <w:t>148</w:t>
            </w:r>
            <w:r w:rsidRPr="00CB5EDB">
              <w:t xml:space="preserve"> </w:t>
            </w:r>
          </w:p>
          <w:p w:rsidR="002170F7" w:rsidRPr="00CB5EDB" w:rsidRDefault="002170F7" w:rsidP="00A84326">
            <w:pPr>
              <w:spacing w:before="40" w:after="40"/>
              <w:jc w:val="both"/>
            </w:pPr>
            <w:r w:rsidRPr="002170F7">
              <w:t>32-200</w:t>
            </w:r>
            <w:r w:rsidRPr="00CB5EDB">
              <w:t xml:space="preserve"> </w:t>
            </w:r>
            <w:r w:rsidRPr="002170F7">
              <w:t>Dąbrowa Tarnowska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1 413 000.00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do 31.10.2022r.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 xml:space="preserve">60 miesięcy + </w:t>
            </w:r>
            <w:r w:rsidR="001F2AB8" w:rsidRPr="002170F7">
              <w:t>dodatkowe</w:t>
            </w:r>
            <w:r w:rsidRPr="002170F7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jak w SIWZ</w:t>
            </w:r>
          </w:p>
        </w:tc>
      </w:tr>
      <w:tr w:rsidR="002170F7" w:rsidRPr="00075CD0" w:rsidTr="001F2AB8">
        <w:tc>
          <w:tcPr>
            <w:tcW w:w="71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1</w:t>
            </w:r>
          </w:p>
        </w:tc>
        <w:tc>
          <w:tcPr>
            <w:tcW w:w="2552" w:type="dxa"/>
            <w:shd w:val="clear" w:color="auto" w:fill="auto"/>
          </w:tcPr>
          <w:p w:rsidR="002170F7" w:rsidRPr="00CB5EDB" w:rsidRDefault="002170F7" w:rsidP="00A84326">
            <w:pPr>
              <w:spacing w:before="40"/>
            </w:pPr>
            <w:r w:rsidRPr="002170F7">
              <w:t>Firma Produkcyjno - Usługowo - Handlowa OŚCIEŻNICA  Grzegorz Czajkowski</w:t>
            </w:r>
          </w:p>
          <w:p w:rsidR="002170F7" w:rsidRPr="00CB5EDB" w:rsidRDefault="002170F7" w:rsidP="00A84326">
            <w:r w:rsidRPr="002170F7">
              <w:t>Staniątki</w:t>
            </w:r>
            <w:r w:rsidRPr="00CB5EDB">
              <w:t xml:space="preserve"> </w:t>
            </w:r>
            <w:r w:rsidRPr="002170F7">
              <w:t>583</w:t>
            </w:r>
            <w:r w:rsidRPr="00CB5EDB">
              <w:t xml:space="preserve"> </w:t>
            </w:r>
          </w:p>
          <w:p w:rsidR="002170F7" w:rsidRPr="00CB5EDB" w:rsidRDefault="002170F7" w:rsidP="00A84326">
            <w:pPr>
              <w:spacing w:before="40" w:after="40"/>
              <w:jc w:val="both"/>
            </w:pPr>
            <w:r w:rsidRPr="002170F7">
              <w:t>32-005</w:t>
            </w:r>
            <w:r w:rsidRPr="00CB5EDB">
              <w:t xml:space="preserve"> </w:t>
            </w:r>
            <w:r w:rsidRPr="002170F7">
              <w:t>Niepołomice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2 350 000.00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do 31.10.2022r.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 xml:space="preserve">60 miesięcy + </w:t>
            </w:r>
            <w:r w:rsidR="001F2AB8" w:rsidRPr="002170F7">
              <w:t>dodatkowe</w:t>
            </w:r>
            <w:r w:rsidRPr="002170F7">
              <w:t xml:space="preserve"> 4 kwartały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70F7" w:rsidRPr="00CB5EDB" w:rsidRDefault="002170F7" w:rsidP="00A84326">
            <w:pPr>
              <w:spacing w:before="120" w:after="120"/>
              <w:jc w:val="center"/>
            </w:pPr>
            <w:r w:rsidRPr="002170F7">
              <w:t>jak w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1F2AB8" w:rsidRDefault="001F2AB8" w:rsidP="001F2AB8">
      <w:pPr>
        <w:jc w:val="right"/>
      </w:pPr>
      <w:bookmarkStart w:id="0" w:name="_GoBack"/>
      <w:bookmarkEnd w:id="0"/>
    </w:p>
    <w:sectPr w:rsidR="001F2AB8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601" w:rsidRDefault="00024601">
      <w:r>
        <w:separator/>
      </w:r>
    </w:p>
  </w:endnote>
  <w:endnote w:type="continuationSeparator" w:id="0">
    <w:p w:rsidR="00024601" w:rsidRDefault="00024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642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642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2AB8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601" w:rsidRDefault="00024601">
      <w:r>
        <w:separator/>
      </w:r>
    </w:p>
  </w:footnote>
  <w:footnote w:type="continuationSeparator" w:id="0">
    <w:p w:rsidR="00024601" w:rsidRDefault="000246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0F7" w:rsidRDefault="002170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B8" w:rsidRDefault="001F2AB8" w:rsidP="001F2AB8">
    <w:pPr>
      <w:pStyle w:val="Nagwek"/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-38100</wp:posOffset>
          </wp:positionH>
          <wp:positionV relativeFrom="paragraph">
            <wp:posOffset>-80645</wp:posOffset>
          </wp:positionV>
          <wp:extent cx="5850255" cy="457200"/>
          <wp:effectExtent l="0" t="0" r="0" b="0"/>
          <wp:wrapSquare wrapText="bothSides"/>
          <wp:docPr id="1" name="Obraz 3" descr="Zestawienie znaków: logotyp Fuduszy Europejskich z podpisem Program Regionalny, logotyp województwa małopolskiego oraz logo Unii Europejskiej z podpisem Europejski Fundusz Rozwoju Regional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Zestawienie znaków: logotyp Fuduszy Europejskich z podpisem Program Regionalny, logotyp województwa małopolskiego oraz logo Unii Europejskiej z podpisem Europejski Fundusz Rozwoju Regionaln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25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170F7" w:rsidRDefault="002170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0F7" w:rsidRDefault="002170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601"/>
    <w:rsid w:val="0001764B"/>
    <w:rsid w:val="00024601"/>
    <w:rsid w:val="0003529D"/>
    <w:rsid w:val="00075CD0"/>
    <w:rsid w:val="00092C61"/>
    <w:rsid w:val="0014428B"/>
    <w:rsid w:val="0018613E"/>
    <w:rsid w:val="001A443E"/>
    <w:rsid w:val="001F2AB8"/>
    <w:rsid w:val="002170F7"/>
    <w:rsid w:val="002628C2"/>
    <w:rsid w:val="00342653"/>
    <w:rsid w:val="0035216A"/>
    <w:rsid w:val="00356420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785A3EB"/>
  <w15:chartTrackingRefBased/>
  <w15:docId w15:val="{2F7D952D-EE2D-498E-936D-A333E06A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15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15"/>
    <w:rsid w:val="001F2AB8"/>
  </w:style>
  <w:style w:type="paragraph" w:styleId="Tekstdymka">
    <w:name w:val="Balloon Text"/>
    <w:basedOn w:val="Normalny"/>
    <w:link w:val="TekstdymkaZnak"/>
    <w:rsid w:val="001F2A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F2A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793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dc:description/>
  <cp:lastModifiedBy>UGDrwinia</cp:lastModifiedBy>
  <cp:revision>2</cp:revision>
  <cp:lastPrinted>2021-02-26T15:47:00Z</cp:lastPrinted>
  <dcterms:created xsi:type="dcterms:W3CDTF">2021-02-26T15:47:00Z</dcterms:created>
  <dcterms:modified xsi:type="dcterms:W3CDTF">2021-02-26T15:47:00Z</dcterms:modified>
</cp:coreProperties>
</file>