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B05515" w:rsidRPr="00B05515">
        <w:rPr>
          <w:b/>
          <w:sz w:val="24"/>
          <w:szCs w:val="24"/>
        </w:rPr>
        <w:t>7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B05515" w:rsidRPr="00B05515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B05515" w:rsidRPr="00B05515">
        <w:rPr>
          <w:b/>
          <w:sz w:val="24"/>
          <w:szCs w:val="24"/>
        </w:rPr>
        <w:t>Dostawa, zainstalowanie i uruchomienie urządzeń do przeprowadzania procesów zgazowania i pirolizy oraz badania aktywności katalizatorów w procesach termicznej konwersji paliw dla laboratorium w części badawczo-dydaktycznej Centrum Energetyki - KC-zp.272-7/21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4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:rsidR="00DD5E6B" w:rsidRDefault="00DD5E6B" w:rsidP="00DD5E6B">
      <w:pPr>
        <w:tabs>
          <w:tab w:val="left" w:pos="5040"/>
        </w:tabs>
        <w:ind w:left="708"/>
      </w:pPr>
      <w:r>
        <w:lastRenderedPageBreak/>
        <w:tab/>
        <w:t>………………………………………….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789F" w:rsidRDefault="0097789F">
      <w:r>
        <w:separator/>
      </w:r>
    </w:p>
  </w:endnote>
  <w:endnote w:type="continuationSeparator" w:id="0">
    <w:p w:rsidR="0097789F" w:rsidRDefault="00977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789F" w:rsidRDefault="0097789F">
      <w:r>
        <w:separator/>
      </w:r>
    </w:p>
  </w:footnote>
  <w:footnote w:type="continuationSeparator" w:id="0">
    <w:p w:rsidR="0097789F" w:rsidRDefault="0097789F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89F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8D3D57"/>
    <w:rsid w:val="0097789F"/>
    <w:rsid w:val="00A1762A"/>
    <w:rsid w:val="00B05515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1EB2FB19-6B2B-492B-BDA0-36FD985C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CE968-A3D7-4D7D-9843-9FB2EC39C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2</cp:revision>
  <cp:lastPrinted>1601-01-01T00:00:00Z</cp:lastPrinted>
  <dcterms:created xsi:type="dcterms:W3CDTF">2021-02-03T07:31:00Z</dcterms:created>
  <dcterms:modified xsi:type="dcterms:W3CDTF">2021-02-03T07:31:00Z</dcterms:modified>
</cp:coreProperties>
</file>