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F12D4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12D4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12D46">
        <w:rPr>
          <w:sz w:val="22"/>
          <w:szCs w:val="22"/>
        </w:rPr>
        <w:t>2021-02-18</w:t>
      </w:r>
    </w:p>
    <w:p w:rsidR="00F12D46" w:rsidRPr="00F12D46" w:rsidRDefault="00F12D46" w:rsidP="00FB7F50">
      <w:pPr>
        <w:spacing w:after="40"/>
        <w:rPr>
          <w:b/>
          <w:bCs/>
          <w:sz w:val="22"/>
          <w:szCs w:val="22"/>
        </w:rPr>
      </w:pPr>
      <w:r w:rsidRPr="00F12D46">
        <w:rPr>
          <w:b/>
          <w:bCs/>
          <w:sz w:val="22"/>
          <w:szCs w:val="22"/>
        </w:rPr>
        <w:t>Politechnika Rzeszowska</w:t>
      </w:r>
    </w:p>
    <w:p w:rsidR="00FB7F50" w:rsidRPr="002245BE" w:rsidRDefault="00F12D46" w:rsidP="00FB7F50">
      <w:pPr>
        <w:spacing w:after="40"/>
        <w:rPr>
          <w:b/>
          <w:bCs/>
          <w:sz w:val="22"/>
          <w:szCs w:val="22"/>
        </w:rPr>
      </w:pPr>
      <w:r w:rsidRPr="00F12D46">
        <w:rPr>
          <w:b/>
          <w:bCs/>
          <w:sz w:val="22"/>
          <w:szCs w:val="22"/>
        </w:rPr>
        <w:t>Dział Zamówień Publicznych</w:t>
      </w:r>
    </w:p>
    <w:p w:rsidR="00FB7F50" w:rsidRPr="002245BE" w:rsidRDefault="00F12D46" w:rsidP="00FB7F50">
      <w:pPr>
        <w:rPr>
          <w:sz w:val="22"/>
          <w:szCs w:val="22"/>
        </w:rPr>
      </w:pPr>
      <w:r w:rsidRPr="00F12D4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12D46">
        <w:rPr>
          <w:sz w:val="22"/>
          <w:szCs w:val="22"/>
        </w:rPr>
        <w:t>12</w:t>
      </w:r>
    </w:p>
    <w:p w:rsidR="00FB7F50" w:rsidRPr="002245BE" w:rsidRDefault="00F12D46" w:rsidP="00FB7F50">
      <w:pPr>
        <w:rPr>
          <w:sz w:val="22"/>
          <w:szCs w:val="22"/>
        </w:rPr>
      </w:pPr>
      <w:r w:rsidRPr="00F12D4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12D46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F12D46" w:rsidRPr="00607F9B" w:rsidTr="004F2EE8">
        <w:trPr>
          <w:trHeight w:val="638"/>
        </w:trPr>
        <w:tc>
          <w:tcPr>
            <w:tcW w:w="959" w:type="dxa"/>
            <w:shd w:val="clear" w:color="auto" w:fill="auto"/>
          </w:tcPr>
          <w:p w:rsidR="00F12D46" w:rsidRPr="00607F9B" w:rsidRDefault="00F12D46" w:rsidP="004F2E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2D46" w:rsidRPr="00607F9B" w:rsidRDefault="00F12D46" w:rsidP="004F2E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2D4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2D46">
              <w:rPr>
                <w:b/>
                <w:bCs/>
                <w:sz w:val="22"/>
                <w:szCs w:val="22"/>
              </w:rPr>
              <w:t>Dostawa materiałów do budowy uniwersalnej centrali filtracyjnej.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2D46">
              <w:rPr>
                <w:b/>
                <w:sz w:val="22"/>
                <w:szCs w:val="22"/>
              </w:rPr>
              <w:t>NA/O/9/2021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680351" w:rsidRDefault="00F12D4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F12D46">
        <w:rPr>
          <w:b/>
          <w:sz w:val="22"/>
          <w:szCs w:val="22"/>
        </w:rPr>
        <w:t>Politechnika Rzeszowska</w:t>
      </w:r>
      <w:r w:rsidR="00680351">
        <w:rPr>
          <w:b/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F12D46" w:rsidTr="004F2EE8">
        <w:trPr>
          <w:cantSplit/>
        </w:trPr>
        <w:tc>
          <w:tcPr>
            <w:tcW w:w="10150" w:type="dxa"/>
          </w:tcPr>
          <w:p w:rsidR="00F12D46" w:rsidRPr="00D26ED6" w:rsidRDefault="00F12D46" w:rsidP="004F2E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2D46">
              <w:rPr>
                <w:b/>
                <w:sz w:val="22"/>
                <w:szCs w:val="22"/>
              </w:rPr>
              <w:t>Zakład Produkcyjny Elementów Hydrauliki Siłowej</w:t>
            </w:r>
          </w:p>
          <w:p w:rsidR="00F12D46" w:rsidRPr="009F0E5C" w:rsidRDefault="00F12D46" w:rsidP="004F2EE8">
            <w:pPr>
              <w:jc w:val="both"/>
              <w:rPr>
                <w:bCs/>
                <w:sz w:val="22"/>
                <w:szCs w:val="22"/>
              </w:rPr>
            </w:pPr>
            <w:r w:rsidRPr="00F12D46">
              <w:rPr>
                <w:bCs/>
                <w:sz w:val="22"/>
                <w:szCs w:val="22"/>
              </w:rPr>
              <w:t>Lubzina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2D46">
              <w:rPr>
                <w:bCs/>
                <w:sz w:val="22"/>
                <w:szCs w:val="22"/>
              </w:rPr>
              <w:t>196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12D46" w:rsidRPr="009F0E5C" w:rsidRDefault="00F12D46" w:rsidP="004F2EE8">
            <w:pPr>
              <w:jc w:val="both"/>
              <w:rPr>
                <w:bCs/>
                <w:sz w:val="22"/>
                <w:szCs w:val="22"/>
              </w:rPr>
            </w:pPr>
            <w:r w:rsidRPr="00F12D46">
              <w:rPr>
                <w:bCs/>
                <w:sz w:val="22"/>
                <w:szCs w:val="22"/>
              </w:rPr>
              <w:t>39-102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2D46">
              <w:rPr>
                <w:bCs/>
                <w:sz w:val="22"/>
                <w:szCs w:val="22"/>
              </w:rPr>
              <w:t>Lubzina</w:t>
            </w:r>
          </w:p>
          <w:p w:rsidR="00F12D46" w:rsidRPr="00D26ED6" w:rsidRDefault="00F12D46" w:rsidP="004F2E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12D46" w:rsidRPr="00D26ED6" w:rsidRDefault="00F12D46" w:rsidP="004F2EE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12D46">
              <w:rPr>
                <w:sz w:val="22"/>
                <w:szCs w:val="22"/>
              </w:rPr>
              <w:t>Dostawa materiałów do budowy uniwersalnej centrali filtracyjnej.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12D46">
              <w:rPr>
                <w:b/>
                <w:sz w:val="22"/>
                <w:szCs w:val="22"/>
              </w:rPr>
              <w:t>97 920.30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12D46" w:rsidRPr="00D26ED6" w:rsidRDefault="00F12D46" w:rsidP="004F2E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12D46" w:rsidRPr="00F12D46" w:rsidRDefault="00680351" w:rsidP="004F2EE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680351">
              <w:t xml:space="preserve">Oferta </w:t>
            </w:r>
            <w:r>
              <w:t xml:space="preserve">najkorzystniejsza, </w:t>
            </w:r>
            <w:r w:rsidRPr="00680351">
              <w:t>spełnia wymagania Zamawiającego określone w Ogłoszeniu</w:t>
            </w:r>
          </w:p>
        </w:tc>
      </w:tr>
    </w:tbl>
    <w:p w:rsidR="00711CA5" w:rsidRDefault="00711CA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Default="00711CA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 złożonych ofert.</w:t>
      </w:r>
      <w:r w:rsidR="00915B9E">
        <w:rPr>
          <w:color w:val="000000"/>
          <w:sz w:val="22"/>
          <w:szCs w:val="22"/>
        </w:rPr>
        <w:t>: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3828"/>
        <w:gridCol w:w="1561"/>
        <w:gridCol w:w="1843"/>
        <w:gridCol w:w="1415"/>
      </w:tblGrid>
      <w:tr w:rsidR="00711CA5" w:rsidRPr="00711CA5" w:rsidTr="004F2EE8">
        <w:trPr>
          <w:cantSplit/>
          <w:trHeight w:val="61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jc w:val="center"/>
              <w:rPr>
                <w:sz w:val="20"/>
              </w:rPr>
            </w:pPr>
            <w:r w:rsidRPr="00711CA5">
              <w:rPr>
                <w:sz w:val="20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jc w:val="center"/>
              <w:rPr>
                <w:sz w:val="20"/>
              </w:rPr>
            </w:pPr>
            <w:r w:rsidRPr="00711CA5">
              <w:rPr>
                <w:sz w:val="20"/>
              </w:rPr>
              <w:t>Firma (nazwa) lub nazwisko oraz</w:t>
            </w:r>
            <w:r w:rsidRPr="00711CA5">
              <w:rPr>
                <w:sz w:val="20"/>
              </w:rPr>
              <w:br/>
              <w:t>adres wykonawcy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pStyle w:val="Tekstpodstawowy"/>
              <w:jc w:val="center"/>
              <w:rPr>
                <w:sz w:val="20"/>
              </w:rPr>
            </w:pPr>
            <w:r w:rsidRPr="00711CA5">
              <w:rPr>
                <w:sz w:val="20"/>
              </w:rPr>
              <w:t>Cena oferty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CA5" w:rsidRPr="00711CA5" w:rsidRDefault="00711CA5" w:rsidP="004F2EE8">
            <w:pPr>
              <w:pStyle w:val="Tekstpodstawowy"/>
              <w:jc w:val="center"/>
              <w:rPr>
                <w:sz w:val="20"/>
              </w:rPr>
            </w:pPr>
            <w:r w:rsidRPr="00711CA5">
              <w:rPr>
                <w:sz w:val="20"/>
              </w:rPr>
              <w:t>Cena oferty brutto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pStyle w:val="Tekstpodstawowy"/>
              <w:jc w:val="center"/>
              <w:rPr>
                <w:sz w:val="20"/>
              </w:rPr>
            </w:pPr>
            <w:r w:rsidRPr="00711CA5">
              <w:rPr>
                <w:sz w:val="20"/>
              </w:rPr>
              <w:t>Uwagi</w:t>
            </w:r>
          </w:p>
        </w:tc>
      </w:tr>
      <w:tr w:rsidR="00711CA5" w:rsidRPr="00711CA5" w:rsidTr="004F2EE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proofErr w:type="spellStart"/>
            <w:r w:rsidRPr="00711CA5">
              <w:rPr>
                <w:sz w:val="20"/>
              </w:rPr>
              <w:t>KAMO-TECH</w:t>
            </w:r>
            <w:proofErr w:type="spellEnd"/>
            <w:r w:rsidRPr="00711CA5">
              <w:rPr>
                <w:sz w:val="20"/>
              </w:rPr>
              <w:t xml:space="preserve"> Bartłomiej Feret</w:t>
            </w:r>
          </w:p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Borkowska 31</w:t>
            </w:r>
          </w:p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 xml:space="preserve">39-120 Sędziszów </w:t>
            </w:r>
            <w:proofErr w:type="spellStart"/>
            <w:r w:rsidRPr="00711CA5">
              <w:rPr>
                <w:sz w:val="20"/>
              </w:rPr>
              <w:t>Młp</w:t>
            </w:r>
            <w:proofErr w:type="spellEnd"/>
            <w:r w:rsidRPr="00711CA5">
              <w:rPr>
                <w:sz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 xml:space="preserve">  89 520,00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110 109.60 zł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</w:p>
        </w:tc>
      </w:tr>
      <w:tr w:rsidR="00711CA5" w:rsidRPr="00711CA5" w:rsidTr="004F2EE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Zakład Produkcyjny Elementów Hydrauliki Siłowej</w:t>
            </w:r>
          </w:p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Lubzina 196</w:t>
            </w:r>
          </w:p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39-102 Lubzina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 xml:space="preserve">  79 610,00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  <w:r w:rsidRPr="00711CA5">
              <w:rPr>
                <w:sz w:val="20"/>
              </w:rPr>
              <w:t>97 920.30 zł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A5" w:rsidRPr="00711CA5" w:rsidRDefault="00711CA5" w:rsidP="004F2EE8">
            <w:pPr>
              <w:rPr>
                <w:sz w:val="20"/>
              </w:rPr>
            </w:pPr>
          </w:p>
        </w:tc>
      </w:tr>
    </w:tbl>
    <w:p w:rsidR="00711CA5" w:rsidRPr="00756CDA" w:rsidRDefault="00711CA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680351">
      <w:pPr>
        <w:jc w:val="center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6ED" w:rsidRDefault="003666ED">
      <w:r>
        <w:separator/>
      </w:r>
    </w:p>
  </w:endnote>
  <w:endnote w:type="continuationSeparator" w:id="0">
    <w:p w:rsidR="003666ED" w:rsidRDefault="00366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6ED" w:rsidRDefault="003666ED">
      <w:r>
        <w:separator/>
      </w:r>
    </w:p>
  </w:footnote>
  <w:footnote w:type="continuationSeparator" w:id="0">
    <w:p w:rsidR="003666ED" w:rsidRDefault="00366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D46"/>
    <w:rsid w:val="00005838"/>
    <w:rsid w:val="00022322"/>
    <w:rsid w:val="00042497"/>
    <w:rsid w:val="000C1E6F"/>
    <w:rsid w:val="000E4E56"/>
    <w:rsid w:val="001161A8"/>
    <w:rsid w:val="001A1468"/>
    <w:rsid w:val="001B7815"/>
    <w:rsid w:val="002B1E4F"/>
    <w:rsid w:val="002B6761"/>
    <w:rsid w:val="003445A0"/>
    <w:rsid w:val="003666E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0351"/>
    <w:rsid w:val="006E3089"/>
    <w:rsid w:val="00711CA5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2D46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61A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61A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161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161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61A8"/>
  </w:style>
  <w:style w:type="paragraph" w:styleId="Tekstpodstawowy">
    <w:name w:val="Body Text"/>
    <w:basedOn w:val="Normalny"/>
    <w:link w:val="TekstpodstawowyZnak"/>
    <w:rsid w:val="001161A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11CA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2021-02-18T13:35:00Z</cp:lastPrinted>
  <dcterms:created xsi:type="dcterms:W3CDTF">2021-02-18T13:35:00Z</dcterms:created>
  <dcterms:modified xsi:type="dcterms:W3CDTF">2021-02-18T13:35:00Z</dcterms:modified>
</cp:coreProperties>
</file>