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8757D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A0C1A" w:rsidRPr="00EA0C1A">
        <w:rPr>
          <w:b/>
        </w:rPr>
        <w:t>CRZP/12/2021/AZP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A0C1A" w:rsidRPr="004A5DB6" w:rsidTr="00187383">
        <w:tc>
          <w:tcPr>
            <w:tcW w:w="9212" w:type="dxa"/>
            <w:shd w:val="clear" w:color="auto" w:fill="auto"/>
          </w:tcPr>
          <w:p w:rsidR="00EA0C1A" w:rsidRPr="004A5DB6" w:rsidRDefault="00EA0C1A" w:rsidP="001873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A0C1A" w:rsidRPr="004A5DB6" w:rsidRDefault="00EA0C1A" w:rsidP="0018738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A0C1A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A0C1A" w:rsidRPr="004A5DB6" w:rsidRDefault="00EA0C1A" w:rsidP="001873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A0C1A" w:rsidRPr="004A5DB6" w:rsidRDefault="00EA0C1A" w:rsidP="001873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A0C1A" w:rsidRPr="004A5DB6" w:rsidRDefault="00EA0C1A" w:rsidP="0018738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A0C1A" w:rsidRPr="00EA0C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A0C1A" w:rsidP="005434B3">
      <w:pPr>
        <w:spacing w:after="240" w:line="276" w:lineRule="auto"/>
        <w:jc w:val="center"/>
      </w:pPr>
      <w:r w:rsidRPr="00EA0C1A">
        <w:rPr>
          <w:b/>
        </w:rPr>
        <w:t xml:space="preserve">Realizacja prac projektowych dla studentów II stopnia specjalności Technologie </w:t>
      </w:r>
      <w:proofErr w:type="spellStart"/>
      <w:r w:rsidRPr="00EA0C1A">
        <w:rPr>
          <w:b/>
        </w:rPr>
        <w:t>Offshorowe</w:t>
      </w:r>
      <w:proofErr w:type="spellEnd"/>
      <w:r w:rsidRPr="00EA0C1A">
        <w:rPr>
          <w:b/>
        </w:rPr>
        <w:t xml:space="preserve"> wraz z przedstawicielami pracodawców mających doświadczenie na jednostkach wiertniczych w implementacji systemów zarządzania bezpieczeństwa jako Zarządcy Instalacji </w:t>
      </w:r>
      <w:proofErr w:type="spellStart"/>
      <w:r w:rsidRPr="00EA0C1A">
        <w:rPr>
          <w:b/>
        </w:rPr>
        <w:t>Offshorowych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74794">
        <w:t>Oświadczam,</w:t>
      </w:r>
      <w:r w:rsidR="00313417" w:rsidRPr="00374794">
        <w:t xml:space="preserve"> że spełniam</w:t>
      </w:r>
      <w:r w:rsidR="004541F9" w:rsidRPr="00374794">
        <w:t>, określone przez Zamawiającego,</w:t>
      </w:r>
      <w:r w:rsidR="00313417" w:rsidRPr="00374794">
        <w:t xml:space="preserve"> warunki udziału </w:t>
      </w:r>
      <w:r w:rsidR="004541F9" w:rsidRPr="0037479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374794" w:rsidP="00D2702A">
            <w:pPr>
              <w:spacing w:before="60" w:after="120"/>
              <w:jc w:val="both"/>
            </w:pPr>
            <w:r>
              <w:t>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794" w:rsidRPr="00374794" w:rsidRDefault="00374794" w:rsidP="00374794">
            <w:pPr>
              <w:spacing w:after="120" w:line="276" w:lineRule="auto"/>
              <w:jc w:val="both"/>
              <w:rPr>
                <w:b/>
              </w:rPr>
            </w:pPr>
            <w:bookmarkStart w:id="1" w:name="_Hlk503268406"/>
            <w:r w:rsidRPr="00374794">
              <w:rPr>
                <w:b/>
              </w:rPr>
              <w:t xml:space="preserve">Warunki techniczne </w:t>
            </w:r>
            <w:r w:rsidR="00FD42E7">
              <w:rPr>
                <w:b/>
              </w:rPr>
              <w:t>lub</w:t>
            </w:r>
            <w:r w:rsidRPr="00374794">
              <w:rPr>
                <w:b/>
              </w:rPr>
              <w:t xml:space="preserve"> zawodowe </w:t>
            </w:r>
          </w:p>
          <w:p w:rsidR="00D2702A" w:rsidRPr="00374794" w:rsidRDefault="00374794" w:rsidP="00374794">
            <w:pPr>
              <w:spacing w:after="120" w:line="276" w:lineRule="auto"/>
              <w:jc w:val="both"/>
            </w:pPr>
            <w:r w:rsidRPr="00374794">
              <w:t xml:space="preserve">O udzielenie zamówienia mogą ubiegać się Wykonawcy, którzy dysponują kadrą posiadającą </w:t>
            </w:r>
            <w:bookmarkEnd w:id="1"/>
            <w:r w:rsidRPr="00374794">
              <w:t xml:space="preserve">staż pracy w sektorze </w:t>
            </w:r>
            <w:proofErr w:type="spellStart"/>
            <w:r w:rsidRPr="00374794">
              <w:t>offshorowym</w:t>
            </w:r>
            <w:proofErr w:type="spellEnd"/>
            <w:r w:rsidRPr="00374794">
              <w:t xml:space="preserve"> (w wymiarze minimum </w:t>
            </w:r>
            <w:r w:rsidR="0098757D">
              <w:t>4</w:t>
            </w:r>
            <w:r w:rsidRPr="00374794">
              <w:t xml:space="preserve"> lat) na stanowisku </w:t>
            </w:r>
            <w:proofErr w:type="spellStart"/>
            <w:r w:rsidRPr="00374794">
              <w:t>Offshore</w:t>
            </w:r>
            <w:proofErr w:type="spellEnd"/>
            <w:r w:rsidRPr="00374794">
              <w:t xml:space="preserve"> </w:t>
            </w:r>
            <w:proofErr w:type="spellStart"/>
            <w:r w:rsidRPr="00374794">
              <w:t>Instalation</w:t>
            </w:r>
            <w:proofErr w:type="spellEnd"/>
            <w:r w:rsidRPr="00374794">
              <w:t xml:space="preserve"> Manager.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7479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74794">
        <w:rPr>
          <w:sz w:val="20"/>
          <w:szCs w:val="20"/>
        </w:rPr>
        <w:t xml:space="preserve">…………….……. </w:t>
      </w:r>
      <w:r w:rsidRPr="00374794">
        <w:rPr>
          <w:i/>
          <w:sz w:val="16"/>
          <w:szCs w:val="16"/>
        </w:rPr>
        <w:t>(miejscowość),</w:t>
      </w:r>
      <w:r w:rsidRPr="00374794">
        <w:rPr>
          <w:i/>
          <w:sz w:val="18"/>
          <w:szCs w:val="18"/>
        </w:rPr>
        <w:t xml:space="preserve"> </w:t>
      </w:r>
      <w:r w:rsidRPr="00374794">
        <w:rPr>
          <w:sz w:val="20"/>
          <w:szCs w:val="20"/>
        </w:rPr>
        <w:t xml:space="preserve">dnia ………….……. r. </w:t>
      </w:r>
    </w:p>
    <w:p w:rsidR="00025C8D" w:rsidRPr="0037479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</w:r>
      <w:r w:rsidRPr="0037479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7479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089" w:rsidRDefault="00545089" w:rsidP="0038231F">
      <w:pPr>
        <w:spacing w:after="0" w:line="240" w:lineRule="auto"/>
      </w:pPr>
      <w:r>
        <w:separator/>
      </w:r>
    </w:p>
  </w:endnote>
  <w:endnote w:type="continuationSeparator" w:id="0">
    <w:p w:rsidR="00545089" w:rsidRDefault="005450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1A" w:rsidRDefault="00EA0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98757D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1A" w:rsidRDefault="00EA0C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089" w:rsidRDefault="00545089" w:rsidP="0038231F">
      <w:pPr>
        <w:spacing w:after="0" w:line="240" w:lineRule="auto"/>
      </w:pPr>
      <w:r>
        <w:separator/>
      </w:r>
    </w:p>
  </w:footnote>
  <w:footnote w:type="continuationSeparator" w:id="0">
    <w:p w:rsidR="00545089" w:rsidRDefault="005450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1A" w:rsidRDefault="00EA0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98757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C1A" w:rsidRDefault="00EA0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0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4794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45089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757D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C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42E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0F7EBD86"/>
  <w15:chartTrackingRefBased/>
  <w15:docId w15:val="{D9FB3085-9CBD-4DA9-A3D2-1E1A5E52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02A9F-9FAB-43A6-BF10-4C8226D76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2021-02-17T11:31:00Z</cp:lastPrinted>
  <dcterms:created xsi:type="dcterms:W3CDTF">2021-02-17T11:31:00Z</dcterms:created>
  <dcterms:modified xsi:type="dcterms:W3CDTF">2021-02-17T11:31:00Z</dcterms:modified>
</cp:coreProperties>
</file>