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7E07FA" w14:textId="77777777" w:rsidR="001A443E" w:rsidRDefault="00EA36C2" w:rsidP="001A443E">
      <w:pPr>
        <w:jc w:val="right"/>
        <w:rPr>
          <w:b/>
          <w:bCs/>
          <w:sz w:val="24"/>
        </w:rPr>
      </w:pPr>
      <w:r w:rsidRPr="00EA36C2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EA36C2">
        <w:rPr>
          <w:sz w:val="24"/>
        </w:rPr>
        <w:t>2021-02-10</w:t>
      </w:r>
    </w:p>
    <w:p w14:paraId="5104F2A9" w14:textId="77777777" w:rsidR="001A443E" w:rsidRDefault="001A443E" w:rsidP="00A80738">
      <w:pPr>
        <w:rPr>
          <w:b/>
          <w:bCs/>
          <w:sz w:val="24"/>
        </w:rPr>
      </w:pPr>
    </w:p>
    <w:p w14:paraId="45DE2C83" w14:textId="77777777" w:rsidR="001A443E" w:rsidRDefault="001A443E" w:rsidP="00A80738">
      <w:pPr>
        <w:rPr>
          <w:b/>
          <w:bCs/>
          <w:sz w:val="24"/>
        </w:rPr>
      </w:pPr>
    </w:p>
    <w:p w14:paraId="2158D241" w14:textId="0C86D4B3" w:rsidR="00A93498" w:rsidRDefault="00A93498" w:rsidP="0018613E">
      <w:pPr>
        <w:spacing w:after="40"/>
        <w:rPr>
          <w:b/>
          <w:bCs/>
          <w:sz w:val="24"/>
        </w:rPr>
      </w:pPr>
      <w:r w:rsidRPr="00A93498">
        <w:rPr>
          <w:b/>
          <w:bCs/>
          <w:sz w:val="24"/>
        </w:rPr>
        <w:t>Szpital Specjalistyczny im. Stefana Żeromskiego SPZOZ w Krakowie</w:t>
      </w:r>
    </w:p>
    <w:p w14:paraId="775E85BD" w14:textId="11C3D897" w:rsidR="00A80738" w:rsidRDefault="00EA36C2" w:rsidP="0018613E">
      <w:pPr>
        <w:spacing w:after="40"/>
        <w:rPr>
          <w:b/>
          <w:bCs/>
          <w:sz w:val="24"/>
        </w:rPr>
      </w:pPr>
      <w:r w:rsidRPr="00EA36C2">
        <w:rPr>
          <w:b/>
          <w:bCs/>
          <w:sz w:val="24"/>
        </w:rPr>
        <w:t>Sekcja Zamówień Publicznych</w:t>
      </w:r>
    </w:p>
    <w:p w14:paraId="003D8FF0" w14:textId="77777777" w:rsidR="00A80738" w:rsidRPr="0018613E" w:rsidRDefault="00EA36C2" w:rsidP="00A80738">
      <w:pPr>
        <w:rPr>
          <w:bCs/>
          <w:sz w:val="24"/>
        </w:rPr>
      </w:pPr>
      <w:r w:rsidRPr="00EA36C2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EA36C2">
        <w:rPr>
          <w:bCs/>
          <w:sz w:val="24"/>
        </w:rPr>
        <w:t>66</w:t>
      </w:r>
    </w:p>
    <w:p w14:paraId="54C7896F" w14:textId="77777777" w:rsidR="00A80738" w:rsidRPr="0018613E" w:rsidRDefault="00EA36C2" w:rsidP="00A80738">
      <w:pPr>
        <w:rPr>
          <w:bCs/>
          <w:sz w:val="24"/>
        </w:rPr>
      </w:pPr>
      <w:r w:rsidRPr="00EA36C2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EA36C2">
        <w:rPr>
          <w:bCs/>
          <w:sz w:val="24"/>
        </w:rPr>
        <w:t>Kraków</w:t>
      </w:r>
    </w:p>
    <w:p w14:paraId="05F037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8839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09705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927B204" w14:textId="3CB89F4B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93498">
        <w:rPr>
          <w:b/>
          <w:sz w:val="24"/>
          <w:szCs w:val="24"/>
        </w:rPr>
        <w:t>S</w:t>
      </w:r>
      <w:r w:rsidR="00EA36C2" w:rsidRPr="00EA36C2">
        <w:rPr>
          <w:b/>
          <w:sz w:val="24"/>
          <w:szCs w:val="24"/>
        </w:rPr>
        <w:t>ZP</w:t>
      </w:r>
      <w:r w:rsidR="00A93498">
        <w:rPr>
          <w:b/>
          <w:sz w:val="24"/>
          <w:szCs w:val="24"/>
        </w:rPr>
        <w:t>.271.97.(</w:t>
      </w:r>
      <w:r w:rsidR="00EA36C2" w:rsidRPr="00EA36C2">
        <w:rPr>
          <w:b/>
          <w:sz w:val="24"/>
          <w:szCs w:val="24"/>
        </w:rPr>
        <w:t>35/2020</w:t>
      </w:r>
      <w:r w:rsidR="00A93498">
        <w:rPr>
          <w:b/>
          <w:sz w:val="24"/>
          <w:szCs w:val="24"/>
        </w:rPr>
        <w:t>)/2021</w:t>
      </w:r>
      <w:r w:rsidR="00A80738">
        <w:rPr>
          <w:sz w:val="24"/>
        </w:rPr>
        <w:tab/>
        <w:t xml:space="preserve"> </w:t>
      </w:r>
    </w:p>
    <w:p w14:paraId="62E519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093E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B9FF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8DCB5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3BDCF6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3C94D6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AB0C61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A36C2" w:rsidRPr="00EA36C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4906ECA2" w14:textId="77777777" w:rsidR="00CB5EDB" w:rsidRPr="00490DC0" w:rsidRDefault="00EA36C2" w:rsidP="00CB5EDB">
      <w:pPr>
        <w:pStyle w:val="Tekstpodstawowywcity"/>
        <w:spacing w:before="120" w:after="240"/>
        <w:ind w:firstLine="0"/>
        <w:jc w:val="center"/>
      </w:pPr>
      <w:r w:rsidRPr="00EA36C2">
        <w:rPr>
          <w:b/>
        </w:rPr>
        <w:t>Dostawa  wyrobów medycznych rękawic diagnostycznych niejałowych, rękawic chirurgicznych bezlateksowych, lateksowych  i ginekologicznych.</w:t>
      </w:r>
    </w:p>
    <w:p w14:paraId="29B0E562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A36C2" w:rsidRPr="00EA36C2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025CB4FA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A36C2" w:rsidRPr="00EA36C2">
        <w:rPr>
          <w:sz w:val="24"/>
          <w:szCs w:val="24"/>
        </w:rPr>
        <w:t>10/02/2021</w:t>
      </w:r>
      <w:r w:rsidRPr="00FF4AB1">
        <w:rPr>
          <w:sz w:val="24"/>
          <w:szCs w:val="24"/>
        </w:rPr>
        <w:t xml:space="preserve"> o godz. </w:t>
      </w:r>
      <w:r w:rsidR="00EA36C2" w:rsidRPr="00EA36C2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14:paraId="39977C2A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A36C2" w:rsidRPr="006646D9" w14:paraId="5A056002" w14:textId="77777777" w:rsidTr="00AA1E5A">
        <w:trPr>
          <w:trHeight w:val="70"/>
        </w:trPr>
        <w:tc>
          <w:tcPr>
            <w:tcW w:w="9214" w:type="dxa"/>
          </w:tcPr>
          <w:p w14:paraId="03832A96" w14:textId="77777777" w:rsidR="00EA36C2" w:rsidRPr="00A3048A" w:rsidRDefault="00EA36C2" w:rsidP="00AA1E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A36C2">
              <w:rPr>
                <w:sz w:val="24"/>
                <w:szCs w:val="24"/>
              </w:rPr>
              <w:t>części 1 zamówienia w wysokości 7 186 320.00 zł brutto;</w:t>
            </w:r>
          </w:p>
        </w:tc>
      </w:tr>
      <w:tr w:rsidR="00EA36C2" w:rsidRPr="006646D9" w14:paraId="293573E2" w14:textId="77777777" w:rsidTr="00AA1E5A">
        <w:trPr>
          <w:trHeight w:val="70"/>
        </w:trPr>
        <w:tc>
          <w:tcPr>
            <w:tcW w:w="9214" w:type="dxa"/>
          </w:tcPr>
          <w:p w14:paraId="1B410A51" w14:textId="77777777" w:rsidR="00EA36C2" w:rsidRPr="00A3048A" w:rsidRDefault="00EA36C2" w:rsidP="00AA1E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A36C2">
              <w:rPr>
                <w:sz w:val="24"/>
              </w:rPr>
              <w:t>części 2 zamówienia w wysokości 94 575.60 zł brutto;</w:t>
            </w:r>
          </w:p>
        </w:tc>
      </w:tr>
      <w:tr w:rsidR="00EA36C2" w:rsidRPr="006646D9" w14:paraId="05FE4E93" w14:textId="77777777" w:rsidTr="00AA1E5A">
        <w:trPr>
          <w:trHeight w:val="70"/>
        </w:trPr>
        <w:tc>
          <w:tcPr>
            <w:tcW w:w="9214" w:type="dxa"/>
          </w:tcPr>
          <w:p w14:paraId="02AB7042" w14:textId="77777777" w:rsidR="00EA36C2" w:rsidRPr="00A3048A" w:rsidRDefault="00EA36C2" w:rsidP="00AA1E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A36C2">
              <w:rPr>
                <w:sz w:val="24"/>
              </w:rPr>
              <w:t>części 3 zamówienia w wysokości 81 572.40 zł brutto;</w:t>
            </w:r>
          </w:p>
        </w:tc>
      </w:tr>
      <w:tr w:rsidR="00EA36C2" w:rsidRPr="006646D9" w14:paraId="44E8AD8F" w14:textId="77777777" w:rsidTr="00AA1E5A">
        <w:trPr>
          <w:trHeight w:val="70"/>
        </w:trPr>
        <w:tc>
          <w:tcPr>
            <w:tcW w:w="9214" w:type="dxa"/>
          </w:tcPr>
          <w:p w14:paraId="08191288" w14:textId="77777777" w:rsidR="00EA36C2" w:rsidRPr="00A3048A" w:rsidRDefault="00EA36C2" w:rsidP="00AA1E5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EA36C2">
              <w:rPr>
                <w:sz w:val="24"/>
              </w:rPr>
              <w:t>części 4 zamówienia w wysokości 1 620.00 zł brutto;</w:t>
            </w:r>
          </w:p>
        </w:tc>
      </w:tr>
    </w:tbl>
    <w:p w14:paraId="2D572071" w14:textId="77777777" w:rsidR="00A80738" w:rsidRDefault="00EA36C2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14:paraId="4723A041" w14:textId="77777777" w:rsidTr="00CB5EDB">
        <w:tc>
          <w:tcPr>
            <w:tcW w:w="824" w:type="dxa"/>
            <w:shd w:val="clear" w:color="auto" w:fill="auto"/>
            <w:vAlign w:val="center"/>
          </w:tcPr>
          <w:p w14:paraId="02846BAB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231FB7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378489D9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72A9168E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5BD345C9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292821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F55A58" w14:textId="77777777"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97D270" w14:textId="77777777"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70DEE4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EA36C2" w:rsidRPr="00075CD0" w14:paraId="2EEB481F" w14:textId="77777777" w:rsidTr="00AA1E5A">
        <w:tc>
          <w:tcPr>
            <w:tcW w:w="824" w:type="dxa"/>
            <w:shd w:val="clear" w:color="auto" w:fill="auto"/>
            <w:vAlign w:val="center"/>
          </w:tcPr>
          <w:p w14:paraId="3CC7A5C5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2F4D55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</w:t>
            </w:r>
          </w:p>
        </w:tc>
        <w:tc>
          <w:tcPr>
            <w:tcW w:w="2295" w:type="dxa"/>
            <w:shd w:val="clear" w:color="auto" w:fill="auto"/>
          </w:tcPr>
          <w:p w14:paraId="7BB69CC1" w14:textId="77777777" w:rsidR="00EA36C2" w:rsidRPr="00CB5EDB" w:rsidRDefault="00EA36C2" w:rsidP="00AA1E5A">
            <w:pPr>
              <w:spacing w:before="40"/>
            </w:pPr>
            <w:r w:rsidRPr="00EA36C2">
              <w:t>Skamex Spółka z ograniczoną odpowiedzialnością Spółka Komandytowa</w:t>
            </w:r>
          </w:p>
          <w:p w14:paraId="27A88104" w14:textId="77777777" w:rsidR="00EA36C2" w:rsidRPr="00CB5EDB" w:rsidRDefault="00EA36C2" w:rsidP="00AA1E5A">
            <w:r w:rsidRPr="00EA36C2">
              <w:t>Częstochowska</w:t>
            </w:r>
            <w:r w:rsidRPr="00CB5EDB">
              <w:t xml:space="preserve"> </w:t>
            </w:r>
            <w:r w:rsidRPr="00EA36C2">
              <w:t>38/52</w:t>
            </w:r>
            <w:r w:rsidRPr="00CB5EDB">
              <w:t xml:space="preserve"> </w:t>
            </w:r>
          </w:p>
          <w:p w14:paraId="066A3552" w14:textId="77777777" w:rsidR="00EA36C2" w:rsidRPr="00CB5EDB" w:rsidRDefault="00EA36C2" w:rsidP="00AA1E5A">
            <w:pPr>
              <w:spacing w:before="40" w:after="40"/>
              <w:jc w:val="both"/>
            </w:pPr>
            <w:r w:rsidRPr="00EA36C2">
              <w:t>93-121</w:t>
            </w:r>
            <w:r w:rsidRPr="00CB5EDB">
              <w:t xml:space="preserve"> </w:t>
            </w:r>
            <w:r w:rsidRPr="00EA36C2">
              <w:t>Łódż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8C4D7A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7 506 000.00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850E20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12 miesięcy od daty udzielenia zamówienia, dostawa oferowanych produktów max 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7B9C12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1F2C18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60 dni</w:t>
            </w:r>
          </w:p>
        </w:tc>
      </w:tr>
      <w:tr w:rsidR="00EA36C2" w:rsidRPr="00075CD0" w14:paraId="65280456" w14:textId="77777777" w:rsidTr="00AA1E5A">
        <w:tc>
          <w:tcPr>
            <w:tcW w:w="824" w:type="dxa"/>
            <w:shd w:val="clear" w:color="auto" w:fill="auto"/>
            <w:vAlign w:val="center"/>
          </w:tcPr>
          <w:p w14:paraId="133A97F8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E4BC3E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</w:t>
            </w:r>
          </w:p>
        </w:tc>
        <w:tc>
          <w:tcPr>
            <w:tcW w:w="2295" w:type="dxa"/>
            <w:shd w:val="clear" w:color="auto" w:fill="auto"/>
          </w:tcPr>
          <w:p w14:paraId="6716645F" w14:textId="77777777" w:rsidR="00EA36C2" w:rsidRPr="00CB5EDB" w:rsidRDefault="00EA36C2" w:rsidP="00AA1E5A">
            <w:pPr>
              <w:spacing w:before="40"/>
            </w:pPr>
            <w:r w:rsidRPr="00EA36C2">
              <w:t>Abook Sp. z o.o</w:t>
            </w:r>
          </w:p>
          <w:p w14:paraId="61158626" w14:textId="77777777" w:rsidR="00EA36C2" w:rsidRPr="00CB5EDB" w:rsidRDefault="00EA36C2" w:rsidP="00AA1E5A">
            <w:r w:rsidRPr="00EA36C2">
              <w:t>Brzostowska</w:t>
            </w:r>
            <w:r w:rsidRPr="00CB5EDB">
              <w:t xml:space="preserve"> </w:t>
            </w:r>
            <w:r w:rsidRPr="00EA36C2">
              <w:t>22</w:t>
            </w:r>
            <w:r w:rsidRPr="00CB5EDB">
              <w:t xml:space="preserve"> </w:t>
            </w:r>
          </w:p>
          <w:p w14:paraId="11C84064" w14:textId="77777777" w:rsidR="00EA36C2" w:rsidRPr="00CB5EDB" w:rsidRDefault="00EA36C2" w:rsidP="00AA1E5A">
            <w:pPr>
              <w:spacing w:before="40" w:after="40"/>
              <w:jc w:val="both"/>
            </w:pPr>
            <w:r w:rsidRPr="00EA36C2">
              <w:t>04-985</w:t>
            </w:r>
            <w:r w:rsidRPr="00CB5EDB">
              <w:t xml:space="preserve"> </w:t>
            </w:r>
            <w:r w:rsidRPr="00EA36C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5AF4F9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6 955 200.00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74DA96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 xml:space="preserve">12 miesięcy od daty udzielenia zamówienia, </w:t>
            </w:r>
            <w:r w:rsidRPr="00EA36C2">
              <w:lastRenderedPageBreak/>
              <w:t>dostawa oferowanych produktów max 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F27613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lastRenderedPageBreak/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A8789E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60 dni</w:t>
            </w:r>
          </w:p>
        </w:tc>
      </w:tr>
      <w:tr w:rsidR="00EA36C2" w:rsidRPr="00075CD0" w14:paraId="1DF530BB" w14:textId="77777777" w:rsidTr="00AA1E5A">
        <w:tc>
          <w:tcPr>
            <w:tcW w:w="824" w:type="dxa"/>
            <w:shd w:val="clear" w:color="auto" w:fill="auto"/>
            <w:vAlign w:val="center"/>
          </w:tcPr>
          <w:p w14:paraId="4B3B4742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299E05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2</w:t>
            </w:r>
          </w:p>
        </w:tc>
        <w:tc>
          <w:tcPr>
            <w:tcW w:w="2295" w:type="dxa"/>
            <w:shd w:val="clear" w:color="auto" w:fill="auto"/>
          </w:tcPr>
          <w:p w14:paraId="23A00700" w14:textId="77777777" w:rsidR="00EA36C2" w:rsidRPr="00CB5EDB" w:rsidRDefault="00EA36C2" w:rsidP="00AA1E5A">
            <w:pPr>
              <w:spacing w:before="40"/>
            </w:pPr>
            <w:r w:rsidRPr="00EA36C2">
              <w:t>Abook Sp. z o.o</w:t>
            </w:r>
          </w:p>
          <w:p w14:paraId="4D395507" w14:textId="77777777" w:rsidR="00EA36C2" w:rsidRPr="00CB5EDB" w:rsidRDefault="00EA36C2" w:rsidP="00AA1E5A">
            <w:r w:rsidRPr="00EA36C2">
              <w:t>Brzostowska</w:t>
            </w:r>
            <w:r w:rsidRPr="00CB5EDB">
              <w:t xml:space="preserve"> </w:t>
            </w:r>
            <w:r w:rsidRPr="00EA36C2">
              <w:t>22</w:t>
            </w:r>
            <w:r w:rsidRPr="00CB5EDB">
              <w:t xml:space="preserve"> </w:t>
            </w:r>
          </w:p>
          <w:p w14:paraId="2B7FD911" w14:textId="77777777" w:rsidR="00EA36C2" w:rsidRPr="00CB5EDB" w:rsidRDefault="00EA36C2" w:rsidP="00AA1E5A">
            <w:pPr>
              <w:spacing w:before="40" w:after="40"/>
              <w:jc w:val="both"/>
            </w:pPr>
            <w:r w:rsidRPr="00EA36C2">
              <w:t>04-985</w:t>
            </w:r>
            <w:r w:rsidRPr="00CB5EDB">
              <w:t xml:space="preserve"> </w:t>
            </w:r>
            <w:r w:rsidRPr="00EA36C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B72DC0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89 321.40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631104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12 miesięcy od daty udzielenia zamówienia, dostawa oferowanych produktów max 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90A05D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650EC9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60 dni</w:t>
            </w:r>
          </w:p>
        </w:tc>
      </w:tr>
      <w:tr w:rsidR="00EA36C2" w:rsidRPr="00075CD0" w14:paraId="34662A53" w14:textId="77777777" w:rsidTr="00AA1E5A">
        <w:tc>
          <w:tcPr>
            <w:tcW w:w="824" w:type="dxa"/>
            <w:shd w:val="clear" w:color="auto" w:fill="auto"/>
            <w:vAlign w:val="center"/>
          </w:tcPr>
          <w:p w14:paraId="625B2536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AF7A0F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3</w:t>
            </w:r>
          </w:p>
        </w:tc>
        <w:tc>
          <w:tcPr>
            <w:tcW w:w="2295" w:type="dxa"/>
            <w:shd w:val="clear" w:color="auto" w:fill="auto"/>
          </w:tcPr>
          <w:p w14:paraId="2FEA6B70" w14:textId="77777777" w:rsidR="00EA36C2" w:rsidRPr="00CB5EDB" w:rsidRDefault="00EA36C2" w:rsidP="00AA1E5A">
            <w:pPr>
              <w:spacing w:before="40"/>
            </w:pPr>
            <w:r w:rsidRPr="00EA36C2">
              <w:t>Abook Sp. z o.o</w:t>
            </w:r>
          </w:p>
          <w:p w14:paraId="4F28874C" w14:textId="77777777" w:rsidR="00EA36C2" w:rsidRPr="00CB5EDB" w:rsidRDefault="00EA36C2" w:rsidP="00AA1E5A">
            <w:r w:rsidRPr="00EA36C2">
              <w:t>Brzostowska</w:t>
            </w:r>
            <w:r w:rsidRPr="00CB5EDB">
              <w:t xml:space="preserve"> </w:t>
            </w:r>
            <w:r w:rsidRPr="00EA36C2">
              <w:t>22</w:t>
            </w:r>
            <w:r w:rsidRPr="00CB5EDB">
              <w:t xml:space="preserve"> </w:t>
            </w:r>
          </w:p>
          <w:p w14:paraId="60DB3FC1" w14:textId="77777777" w:rsidR="00EA36C2" w:rsidRPr="00CB5EDB" w:rsidRDefault="00EA36C2" w:rsidP="00AA1E5A">
            <w:pPr>
              <w:spacing w:before="40" w:after="40"/>
              <w:jc w:val="both"/>
            </w:pPr>
            <w:r w:rsidRPr="00EA36C2">
              <w:t>04-985</w:t>
            </w:r>
            <w:r w:rsidRPr="00CB5EDB">
              <w:t xml:space="preserve"> </w:t>
            </w:r>
            <w:r w:rsidRPr="00EA36C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29C473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95 907.24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625ADA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12 miesięcy od daty udzielenia zamówienia, dostawa oferowanych produktów max 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442654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7F22C7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60 dni</w:t>
            </w:r>
          </w:p>
        </w:tc>
      </w:tr>
      <w:tr w:rsidR="00EA36C2" w:rsidRPr="00075CD0" w14:paraId="5AB28AB9" w14:textId="77777777" w:rsidTr="00AA1E5A">
        <w:tc>
          <w:tcPr>
            <w:tcW w:w="824" w:type="dxa"/>
            <w:shd w:val="clear" w:color="auto" w:fill="auto"/>
            <w:vAlign w:val="center"/>
          </w:tcPr>
          <w:p w14:paraId="4E7279B5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B40081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4</w:t>
            </w:r>
          </w:p>
        </w:tc>
        <w:tc>
          <w:tcPr>
            <w:tcW w:w="2295" w:type="dxa"/>
            <w:shd w:val="clear" w:color="auto" w:fill="auto"/>
          </w:tcPr>
          <w:p w14:paraId="4C840FFB" w14:textId="77777777" w:rsidR="00EA36C2" w:rsidRPr="00CB5EDB" w:rsidRDefault="00EA36C2" w:rsidP="00AA1E5A">
            <w:pPr>
              <w:spacing w:before="40"/>
            </w:pPr>
            <w:r w:rsidRPr="00EA36C2">
              <w:t>Abook Sp. z o.o</w:t>
            </w:r>
          </w:p>
          <w:p w14:paraId="0165F617" w14:textId="77777777" w:rsidR="00EA36C2" w:rsidRPr="00CB5EDB" w:rsidRDefault="00EA36C2" w:rsidP="00AA1E5A">
            <w:r w:rsidRPr="00EA36C2">
              <w:t>Brzostowska</w:t>
            </w:r>
            <w:r w:rsidRPr="00CB5EDB">
              <w:t xml:space="preserve"> </w:t>
            </w:r>
            <w:r w:rsidRPr="00EA36C2">
              <w:t>22</w:t>
            </w:r>
            <w:r w:rsidRPr="00CB5EDB">
              <w:t xml:space="preserve"> </w:t>
            </w:r>
          </w:p>
          <w:p w14:paraId="3F9E8508" w14:textId="77777777" w:rsidR="00EA36C2" w:rsidRPr="00CB5EDB" w:rsidRDefault="00EA36C2" w:rsidP="00AA1E5A">
            <w:pPr>
              <w:spacing w:before="40" w:after="40"/>
              <w:jc w:val="both"/>
            </w:pPr>
            <w:r w:rsidRPr="00EA36C2">
              <w:t>04-985</w:t>
            </w:r>
            <w:r w:rsidRPr="00CB5EDB">
              <w:t xml:space="preserve"> </w:t>
            </w:r>
            <w:r w:rsidRPr="00EA36C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6251FC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2 052.00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EFF9D4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12 miesięcy od daty udzielenia zamówienia, dostawa oferowanych produktów max 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500638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0B61C6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60 dni</w:t>
            </w:r>
          </w:p>
        </w:tc>
      </w:tr>
      <w:tr w:rsidR="00EA36C2" w:rsidRPr="00075CD0" w14:paraId="3D541AFC" w14:textId="77777777" w:rsidTr="00AA1E5A">
        <w:tc>
          <w:tcPr>
            <w:tcW w:w="824" w:type="dxa"/>
            <w:shd w:val="clear" w:color="auto" w:fill="auto"/>
            <w:vAlign w:val="center"/>
          </w:tcPr>
          <w:p w14:paraId="0E80B1FA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388455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</w:t>
            </w:r>
          </w:p>
        </w:tc>
        <w:tc>
          <w:tcPr>
            <w:tcW w:w="2295" w:type="dxa"/>
            <w:shd w:val="clear" w:color="auto" w:fill="auto"/>
          </w:tcPr>
          <w:p w14:paraId="653999C7" w14:textId="77777777" w:rsidR="00EA36C2" w:rsidRPr="00CB5EDB" w:rsidRDefault="00EA36C2" w:rsidP="00AA1E5A">
            <w:pPr>
              <w:spacing w:before="40"/>
            </w:pPr>
            <w:r w:rsidRPr="00EA36C2">
              <w:t>Zarys International Group spółka z ograniczoną odpowiedzialnością spółka komandytowa</w:t>
            </w:r>
          </w:p>
          <w:p w14:paraId="6DCD4C85" w14:textId="77777777" w:rsidR="00EA36C2" w:rsidRPr="00CB5EDB" w:rsidRDefault="00EA36C2" w:rsidP="00AA1E5A">
            <w:r w:rsidRPr="00EA36C2">
              <w:t>Pod Borem</w:t>
            </w:r>
            <w:r w:rsidRPr="00CB5EDB">
              <w:t xml:space="preserve"> </w:t>
            </w:r>
            <w:r w:rsidRPr="00EA36C2">
              <w:t>18</w:t>
            </w:r>
            <w:r w:rsidRPr="00CB5EDB">
              <w:t xml:space="preserve"> </w:t>
            </w:r>
          </w:p>
          <w:p w14:paraId="77FD735D" w14:textId="77777777" w:rsidR="00EA36C2" w:rsidRPr="00CB5EDB" w:rsidRDefault="00EA36C2" w:rsidP="00AA1E5A">
            <w:pPr>
              <w:spacing w:before="40" w:after="40"/>
              <w:jc w:val="both"/>
            </w:pPr>
            <w:r w:rsidRPr="00EA36C2">
              <w:t>41-808</w:t>
            </w:r>
            <w:r w:rsidRPr="00CB5EDB">
              <w:t xml:space="preserve"> </w:t>
            </w:r>
            <w:r w:rsidRPr="00EA36C2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3FAA19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6 827 436.00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6D6FE7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12 miesięcy od daty udzielenia zamówienia, dostawa oferowanych produktów max 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6ABD33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E8FD8F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60 dni</w:t>
            </w:r>
          </w:p>
        </w:tc>
      </w:tr>
      <w:tr w:rsidR="00EA36C2" w:rsidRPr="00075CD0" w14:paraId="203A8A0E" w14:textId="77777777" w:rsidTr="00AA1E5A">
        <w:tc>
          <w:tcPr>
            <w:tcW w:w="824" w:type="dxa"/>
            <w:shd w:val="clear" w:color="auto" w:fill="auto"/>
            <w:vAlign w:val="center"/>
          </w:tcPr>
          <w:p w14:paraId="5E9C0CB0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9F9F4B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3</w:t>
            </w:r>
          </w:p>
        </w:tc>
        <w:tc>
          <w:tcPr>
            <w:tcW w:w="2295" w:type="dxa"/>
            <w:shd w:val="clear" w:color="auto" w:fill="auto"/>
          </w:tcPr>
          <w:p w14:paraId="3DAED48A" w14:textId="77777777" w:rsidR="00EA36C2" w:rsidRPr="00CB5EDB" w:rsidRDefault="00EA36C2" w:rsidP="00AA1E5A">
            <w:pPr>
              <w:spacing w:before="40"/>
            </w:pPr>
            <w:r w:rsidRPr="00EA36C2">
              <w:t xml:space="preserve">Zarys International Group spółka z </w:t>
            </w:r>
            <w:r w:rsidRPr="00EA36C2">
              <w:lastRenderedPageBreak/>
              <w:t>ograniczoną odpowiedzialnością spółka komandytowa</w:t>
            </w:r>
          </w:p>
          <w:p w14:paraId="771C993B" w14:textId="77777777" w:rsidR="00EA36C2" w:rsidRPr="00CB5EDB" w:rsidRDefault="00EA36C2" w:rsidP="00AA1E5A">
            <w:r w:rsidRPr="00EA36C2">
              <w:t>Pod Borem</w:t>
            </w:r>
            <w:r w:rsidRPr="00CB5EDB">
              <w:t xml:space="preserve"> </w:t>
            </w:r>
            <w:r w:rsidRPr="00EA36C2">
              <w:t>18</w:t>
            </w:r>
            <w:r w:rsidRPr="00CB5EDB">
              <w:t xml:space="preserve"> </w:t>
            </w:r>
          </w:p>
          <w:p w14:paraId="1F2F6A3E" w14:textId="77777777" w:rsidR="00EA36C2" w:rsidRPr="00CB5EDB" w:rsidRDefault="00EA36C2" w:rsidP="00AA1E5A">
            <w:pPr>
              <w:spacing w:before="40" w:after="40"/>
              <w:jc w:val="both"/>
            </w:pPr>
            <w:r w:rsidRPr="00EA36C2">
              <w:t>41-808</w:t>
            </w:r>
            <w:r w:rsidRPr="00CB5EDB">
              <w:t xml:space="preserve"> </w:t>
            </w:r>
            <w:r w:rsidRPr="00EA36C2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0B7F19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lastRenderedPageBreak/>
              <w:t>80 057.16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17D339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 xml:space="preserve">12 miesięcy od daty </w:t>
            </w:r>
            <w:r w:rsidRPr="00EA36C2">
              <w:lastRenderedPageBreak/>
              <w:t>udzielenia zamówienia, dostawa oferowanych produktów max 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0F1656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lastRenderedPageBreak/>
              <w:t xml:space="preserve">nie </w:t>
            </w:r>
            <w:r w:rsidRPr="00EA36C2">
              <w:lastRenderedPageBreak/>
              <w:t>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D8B8E9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lastRenderedPageBreak/>
              <w:t>60 dni</w:t>
            </w:r>
          </w:p>
        </w:tc>
      </w:tr>
      <w:tr w:rsidR="00EA36C2" w:rsidRPr="00075CD0" w14:paraId="0AA6DF39" w14:textId="77777777" w:rsidTr="00AA1E5A">
        <w:tc>
          <w:tcPr>
            <w:tcW w:w="824" w:type="dxa"/>
            <w:shd w:val="clear" w:color="auto" w:fill="auto"/>
            <w:vAlign w:val="center"/>
          </w:tcPr>
          <w:p w14:paraId="00CEF289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3B3522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3</w:t>
            </w:r>
          </w:p>
        </w:tc>
        <w:tc>
          <w:tcPr>
            <w:tcW w:w="2295" w:type="dxa"/>
            <w:shd w:val="clear" w:color="auto" w:fill="auto"/>
          </w:tcPr>
          <w:p w14:paraId="60721824" w14:textId="77777777" w:rsidR="00EA36C2" w:rsidRPr="00CB5EDB" w:rsidRDefault="00EA36C2" w:rsidP="00AA1E5A">
            <w:pPr>
              <w:spacing w:before="40"/>
            </w:pPr>
            <w:r w:rsidRPr="00EA36C2">
              <w:t>Mercator Medical S.A.</w:t>
            </w:r>
          </w:p>
          <w:p w14:paraId="14150AAA" w14:textId="77777777" w:rsidR="00EA36C2" w:rsidRPr="00CB5EDB" w:rsidRDefault="00EA36C2" w:rsidP="00AA1E5A">
            <w:r w:rsidRPr="00EA36C2">
              <w:t>Modrzejewskiej</w:t>
            </w:r>
            <w:r w:rsidRPr="00CB5EDB">
              <w:t xml:space="preserve"> </w:t>
            </w:r>
            <w:r w:rsidRPr="00EA36C2">
              <w:t>30</w:t>
            </w:r>
            <w:r w:rsidRPr="00CB5EDB">
              <w:t xml:space="preserve"> </w:t>
            </w:r>
          </w:p>
          <w:p w14:paraId="0646D502" w14:textId="77777777" w:rsidR="00EA36C2" w:rsidRPr="00CB5EDB" w:rsidRDefault="00EA36C2" w:rsidP="00AA1E5A">
            <w:pPr>
              <w:spacing w:before="40" w:after="40"/>
              <w:jc w:val="both"/>
            </w:pPr>
            <w:r w:rsidRPr="00EA36C2">
              <w:t>31-327</w:t>
            </w:r>
            <w:r w:rsidRPr="00CB5EDB">
              <w:t xml:space="preserve"> </w:t>
            </w:r>
            <w:r w:rsidRPr="00EA36C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665882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80 481.60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5E6890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12 miesięcy od daty udzielenia zamówienia, dostawa oferowanych produktów max 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DE4762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656A2B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60 dni</w:t>
            </w:r>
          </w:p>
        </w:tc>
      </w:tr>
      <w:tr w:rsidR="00EA36C2" w:rsidRPr="00075CD0" w14:paraId="20F46295" w14:textId="77777777" w:rsidTr="00AA1E5A">
        <w:tc>
          <w:tcPr>
            <w:tcW w:w="824" w:type="dxa"/>
            <w:shd w:val="clear" w:color="auto" w:fill="auto"/>
            <w:vAlign w:val="center"/>
          </w:tcPr>
          <w:p w14:paraId="3ECE3AE4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B6049D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4</w:t>
            </w:r>
          </w:p>
        </w:tc>
        <w:tc>
          <w:tcPr>
            <w:tcW w:w="2295" w:type="dxa"/>
            <w:shd w:val="clear" w:color="auto" w:fill="auto"/>
          </w:tcPr>
          <w:p w14:paraId="49DBAEF6" w14:textId="77777777" w:rsidR="00EA36C2" w:rsidRPr="00CB5EDB" w:rsidRDefault="00EA36C2" w:rsidP="00AA1E5A">
            <w:pPr>
              <w:spacing w:before="40"/>
            </w:pPr>
            <w:r w:rsidRPr="00EA36C2">
              <w:t>Mercator Medical S.A.</w:t>
            </w:r>
          </w:p>
          <w:p w14:paraId="0BD3E87D" w14:textId="77777777" w:rsidR="00EA36C2" w:rsidRPr="00CB5EDB" w:rsidRDefault="00EA36C2" w:rsidP="00AA1E5A">
            <w:r w:rsidRPr="00EA36C2">
              <w:t>Modrzejewskiej</w:t>
            </w:r>
            <w:r w:rsidRPr="00CB5EDB">
              <w:t xml:space="preserve"> </w:t>
            </w:r>
            <w:r w:rsidRPr="00EA36C2">
              <w:t>30</w:t>
            </w:r>
            <w:r w:rsidRPr="00CB5EDB">
              <w:t xml:space="preserve"> </w:t>
            </w:r>
          </w:p>
          <w:p w14:paraId="5B8AC412" w14:textId="77777777" w:rsidR="00EA36C2" w:rsidRPr="00CB5EDB" w:rsidRDefault="00EA36C2" w:rsidP="00AA1E5A">
            <w:pPr>
              <w:spacing w:before="40" w:after="40"/>
              <w:jc w:val="both"/>
            </w:pPr>
            <w:r w:rsidRPr="00EA36C2">
              <w:t>31-327</w:t>
            </w:r>
            <w:r w:rsidRPr="00CB5EDB">
              <w:t xml:space="preserve"> </w:t>
            </w:r>
            <w:r w:rsidRPr="00EA36C2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90DD5F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633.96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8988DC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12 miesięcy od daty udzielenia zamówienia, dostawa oferowanych produktów max 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5449CC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9FE3D6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60 dni</w:t>
            </w:r>
          </w:p>
        </w:tc>
      </w:tr>
      <w:tr w:rsidR="00EA36C2" w:rsidRPr="00075CD0" w14:paraId="732CD7AF" w14:textId="77777777" w:rsidTr="00AA1E5A">
        <w:tc>
          <w:tcPr>
            <w:tcW w:w="824" w:type="dxa"/>
            <w:shd w:val="clear" w:color="auto" w:fill="auto"/>
            <w:vAlign w:val="center"/>
          </w:tcPr>
          <w:p w14:paraId="5A76BFCD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A8F4DD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3</w:t>
            </w:r>
          </w:p>
        </w:tc>
        <w:tc>
          <w:tcPr>
            <w:tcW w:w="2295" w:type="dxa"/>
            <w:shd w:val="clear" w:color="auto" w:fill="auto"/>
          </w:tcPr>
          <w:p w14:paraId="24C69083" w14:textId="77777777" w:rsidR="00EA36C2" w:rsidRPr="00CB5EDB" w:rsidRDefault="00EA36C2" w:rsidP="00AA1E5A">
            <w:pPr>
              <w:spacing w:before="40"/>
            </w:pPr>
            <w:r w:rsidRPr="00EA36C2">
              <w:t>SORIMEX Sp. z o.o. Sp.k.</w:t>
            </w:r>
          </w:p>
          <w:p w14:paraId="70A2BD57" w14:textId="77777777" w:rsidR="00EA36C2" w:rsidRPr="00CB5EDB" w:rsidRDefault="00EA36C2" w:rsidP="00AA1E5A">
            <w:r w:rsidRPr="00EA36C2">
              <w:t>Równinna</w:t>
            </w:r>
            <w:r w:rsidRPr="00CB5EDB">
              <w:t xml:space="preserve"> </w:t>
            </w:r>
            <w:r w:rsidRPr="00EA36C2">
              <w:t>25</w:t>
            </w:r>
            <w:r w:rsidRPr="00CB5EDB">
              <w:t xml:space="preserve"> </w:t>
            </w:r>
          </w:p>
          <w:p w14:paraId="2E46A4F3" w14:textId="77777777" w:rsidR="00EA36C2" w:rsidRPr="00CB5EDB" w:rsidRDefault="00EA36C2" w:rsidP="00AA1E5A">
            <w:pPr>
              <w:spacing w:before="40" w:after="40"/>
              <w:jc w:val="both"/>
            </w:pPr>
            <w:r w:rsidRPr="00EA36C2">
              <w:t>87-100</w:t>
            </w:r>
            <w:r w:rsidRPr="00CB5EDB">
              <w:t xml:space="preserve"> </w:t>
            </w:r>
            <w:r w:rsidRPr="00EA36C2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32B8F2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66 397.32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EDFE5F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12 miesięcy od daty udzielenia zamówienia, dostawa oferowanych produktów max do 3 dni roboczych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444FEB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BA8FD6" w14:textId="77777777" w:rsidR="00EA36C2" w:rsidRPr="00CB5EDB" w:rsidRDefault="00EA36C2" w:rsidP="00AA1E5A">
            <w:pPr>
              <w:spacing w:before="120" w:after="120"/>
              <w:jc w:val="center"/>
            </w:pPr>
            <w:r w:rsidRPr="00EA36C2">
              <w:t>60 dni</w:t>
            </w:r>
          </w:p>
        </w:tc>
      </w:tr>
    </w:tbl>
    <w:p w14:paraId="1A5B57B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D404312" w14:textId="3E91ED3B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7F46C639" w14:textId="3BD29051" w:rsidR="00A93498" w:rsidRDefault="00A9349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Z-ca Dyrektora ds. Finansowych</w:t>
      </w:r>
    </w:p>
    <w:p w14:paraId="725AB727" w14:textId="6FEA5E40" w:rsidR="00A93498" w:rsidRDefault="00A9349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mgr Dorota Gołąb - Bełtowicz</w:t>
      </w:r>
    </w:p>
    <w:p w14:paraId="6559E998" w14:textId="70E946F8" w:rsidR="00A80738" w:rsidRDefault="00A80738" w:rsidP="00A93498">
      <w:pPr>
        <w:jc w:val="center"/>
        <w:rPr>
          <w:sz w:val="24"/>
        </w:rPr>
      </w:pPr>
    </w:p>
    <w:p w14:paraId="4563672D" w14:textId="26BC8EAD" w:rsidR="00A80738" w:rsidRDefault="00EA36C2" w:rsidP="00A80738">
      <w:pPr>
        <w:jc w:val="right"/>
        <w:rPr>
          <w:sz w:val="24"/>
        </w:rPr>
      </w:pPr>
      <w:r w:rsidRPr="00EA36C2">
        <w:rPr>
          <w:sz w:val="22"/>
        </w:rPr>
        <w:t xml:space="preserve">  </w:t>
      </w:r>
    </w:p>
    <w:p w14:paraId="117A05F6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2706C3" w14:textId="77777777" w:rsidR="006668AE" w:rsidRDefault="006668AE">
      <w:r>
        <w:separator/>
      </w:r>
    </w:p>
  </w:endnote>
  <w:endnote w:type="continuationSeparator" w:id="0">
    <w:p w14:paraId="4E7EFD57" w14:textId="77777777" w:rsidR="006668AE" w:rsidRDefault="00666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29700B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BBFE3B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B4648" w14:textId="77777777" w:rsidR="00C94D43" w:rsidRDefault="00A9349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B8CF0C">
        <v:line id="_x0000_s2049" style="position:absolute;left:0;text-align:left;z-index:251657728" from="-3.85pt,8.7pt" to="455.15pt,8.7pt"/>
      </w:pict>
    </w:r>
  </w:p>
  <w:p w14:paraId="1443F48D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27716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2F42F9" w14:textId="77777777" w:rsidR="00C94D43" w:rsidRDefault="00C94D43">
    <w:pPr>
      <w:pStyle w:val="Stopka"/>
      <w:tabs>
        <w:tab w:val="clear" w:pos="4536"/>
      </w:tabs>
      <w:jc w:val="center"/>
    </w:pPr>
  </w:p>
  <w:p w14:paraId="09292097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E8CC00" w14:textId="77777777" w:rsidR="006668AE" w:rsidRDefault="006668AE">
      <w:r>
        <w:separator/>
      </w:r>
    </w:p>
  </w:footnote>
  <w:footnote w:type="continuationSeparator" w:id="0">
    <w:p w14:paraId="70F81FA3" w14:textId="77777777" w:rsidR="006668AE" w:rsidRDefault="00666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61244E" w14:textId="77777777" w:rsidR="00EA36C2" w:rsidRDefault="00EA3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FDA29" w14:textId="77777777" w:rsidR="00EA36C2" w:rsidRDefault="00EA36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B86D90" w14:textId="77777777" w:rsidR="00EA36C2" w:rsidRDefault="00EA36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68AE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668AE"/>
    <w:rsid w:val="0069085C"/>
    <w:rsid w:val="00861E75"/>
    <w:rsid w:val="00864EE2"/>
    <w:rsid w:val="008B02BA"/>
    <w:rsid w:val="009F189D"/>
    <w:rsid w:val="00A3048A"/>
    <w:rsid w:val="00A80738"/>
    <w:rsid w:val="00A93498"/>
    <w:rsid w:val="00AC7F83"/>
    <w:rsid w:val="00B50940"/>
    <w:rsid w:val="00C236D3"/>
    <w:rsid w:val="00C94D43"/>
    <w:rsid w:val="00CB5EDB"/>
    <w:rsid w:val="00E314E0"/>
    <w:rsid w:val="00EA36C2"/>
    <w:rsid w:val="00EB7963"/>
    <w:rsid w:val="00F273AC"/>
    <w:rsid w:val="00F95C33"/>
    <w:rsid w:val="00FA11D1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FC6F76"/>
  <w15:chartTrackingRefBased/>
  <w15:docId w15:val="{39622DE6-0D30-4F05-97A3-D799A406B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537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2021-02-10T10:50:00Z</cp:lastPrinted>
  <dcterms:created xsi:type="dcterms:W3CDTF">2021-02-10T10:33:00Z</dcterms:created>
  <dcterms:modified xsi:type="dcterms:W3CDTF">2021-02-10T10:51:00Z</dcterms:modified>
</cp:coreProperties>
</file>