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C546D" w14:textId="77777777" w:rsidR="001A443E" w:rsidRDefault="00D23C0B" w:rsidP="00690B1F">
      <w:pPr>
        <w:jc w:val="right"/>
        <w:rPr>
          <w:b/>
          <w:bCs/>
          <w:sz w:val="24"/>
        </w:rPr>
      </w:pPr>
      <w:r w:rsidRPr="00D23C0B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D23C0B">
        <w:rPr>
          <w:sz w:val="24"/>
        </w:rPr>
        <w:t>2021-02-08</w:t>
      </w:r>
    </w:p>
    <w:p w14:paraId="360FD67D" w14:textId="77777777" w:rsidR="00D23C0B" w:rsidRPr="00D23C0B" w:rsidRDefault="00D23C0B" w:rsidP="00690B1F">
      <w:pPr>
        <w:rPr>
          <w:b/>
          <w:bCs/>
          <w:sz w:val="24"/>
        </w:rPr>
      </w:pPr>
      <w:r w:rsidRPr="00D23C0B">
        <w:rPr>
          <w:b/>
          <w:bCs/>
          <w:sz w:val="24"/>
        </w:rPr>
        <w:t>Szpital Wojewódzki w Poznaniu</w:t>
      </w:r>
    </w:p>
    <w:p w14:paraId="18A43A60" w14:textId="77777777" w:rsidR="00A80738" w:rsidRDefault="00D23C0B" w:rsidP="00690B1F">
      <w:pPr>
        <w:rPr>
          <w:b/>
          <w:bCs/>
          <w:sz w:val="24"/>
        </w:rPr>
      </w:pPr>
      <w:r w:rsidRPr="00D23C0B">
        <w:rPr>
          <w:b/>
          <w:bCs/>
          <w:sz w:val="24"/>
        </w:rPr>
        <w:t>Dział Zamówień Publicznych</w:t>
      </w:r>
    </w:p>
    <w:p w14:paraId="6F603ADB" w14:textId="77777777" w:rsidR="00A80738" w:rsidRPr="0018613E" w:rsidRDefault="00D23C0B" w:rsidP="00690B1F">
      <w:pPr>
        <w:rPr>
          <w:bCs/>
          <w:sz w:val="24"/>
        </w:rPr>
      </w:pPr>
      <w:r w:rsidRPr="00D23C0B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Pr="00D23C0B">
        <w:rPr>
          <w:bCs/>
          <w:sz w:val="24"/>
        </w:rPr>
        <w:t>7/19</w:t>
      </w:r>
    </w:p>
    <w:p w14:paraId="59BED66C" w14:textId="77777777" w:rsidR="00A80738" w:rsidRPr="0018613E" w:rsidRDefault="00D23C0B" w:rsidP="00690B1F">
      <w:pPr>
        <w:rPr>
          <w:bCs/>
          <w:sz w:val="24"/>
        </w:rPr>
      </w:pPr>
      <w:r w:rsidRPr="00D23C0B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D23C0B">
        <w:rPr>
          <w:bCs/>
          <w:sz w:val="24"/>
        </w:rPr>
        <w:t>Poznań</w:t>
      </w:r>
    </w:p>
    <w:p w14:paraId="0934D89C" w14:textId="77777777" w:rsidR="00A80738" w:rsidRDefault="00A80738" w:rsidP="00690B1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26466B" w14:textId="77777777" w:rsidR="00A80738" w:rsidRDefault="001A443E" w:rsidP="00690B1F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23C0B" w:rsidRPr="00D23C0B">
        <w:rPr>
          <w:b/>
          <w:sz w:val="24"/>
          <w:szCs w:val="24"/>
        </w:rPr>
        <w:t>SZW/DZP/68/2020</w:t>
      </w:r>
      <w:r w:rsidR="00A80738">
        <w:rPr>
          <w:sz w:val="24"/>
        </w:rPr>
        <w:tab/>
        <w:t xml:space="preserve"> </w:t>
      </w:r>
    </w:p>
    <w:p w14:paraId="2368568E" w14:textId="77777777" w:rsidR="00A80738" w:rsidRDefault="00A80738" w:rsidP="00690B1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08D3F" w14:textId="77777777" w:rsidR="00A80738" w:rsidRDefault="00A80738" w:rsidP="00690B1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876F0C" w14:textId="77777777" w:rsidR="00A80738" w:rsidRPr="00A80738" w:rsidRDefault="00A80738" w:rsidP="00690B1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BBEBF1" w14:textId="77777777" w:rsidR="00A80738" w:rsidRDefault="00A80738" w:rsidP="00690B1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572217" w14:textId="77777777" w:rsidR="00A80738" w:rsidRDefault="00A80738" w:rsidP="00690B1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CC3A645" w14:textId="1D4798BC" w:rsidR="00CB5EDB" w:rsidRDefault="00CB5EDB" w:rsidP="00690B1F">
      <w:pPr>
        <w:jc w:val="both"/>
        <w:rPr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23C0B" w:rsidRPr="00D23C0B">
        <w:rPr>
          <w:sz w:val="24"/>
          <w:szCs w:val="28"/>
        </w:rPr>
        <w:t>przetarg</w:t>
      </w:r>
      <w:r w:rsidR="00690B1F">
        <w:rPr>
          <w:sz w:val="24"/>
          <w:szCs w:val="28"/>
        </w:rPr>
        <w:t>u</w:t>
      </w:r>
      <w:r w:rsidR="00D23C0B" w:rsidRPr="00D23C0B">
        <w:rPr>
          <w:sz w:val="24"/>
          <w:szCs w:val="28"/>
        </w:rPr>
        <w:t xml:space="preserve"> nieograniczon</w:t>
      </w:r>
      <w:r w:rsidR="00690B1F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EBB2628" w14:textId="77777777" w:rsidR="00690B1F" w:rsidRPr="00C659E2" w:rsidRDefault="00690B1F" w:rsidP="00690B1F">
      <w:pPr>
        <w:jc w:val="both"/>
        <w:rPr>
          <w:b/>
          <w:bCs/>
          <w:sz w:val="24"/>
          <w:szCs w:val="28"/>
        </w:rPr>
      </w:pPr>
    </w:p>
    <w:p w14:paraId="58CE7DB5" w14:textId="7E91E1F0" w:rsidR="00CB5EDB" w:rsidRDefault="00D23C0B" w:rsidP="00690B1F">
      <w:pPr>
        <w:pStyle w:val="Tekstpodstawowywcity"/>
        <w:ind w:firstLine="0"/>
        <w:jc w:val="center"/>
        <w:rPr>
          <w:b/>
        </w:rPr>
      </w:pPr>
      <w:r w:rsidRPr="00D23C0B">
        <w:rPr>
          <w:b/>
        </w:rPr>
        <w:t xml:space="preserve">Sukcesywna dostawa jednorazowego sprzętu medycznego </w:t>
      </w:r>
      <w:r w:rsidR="00690B1F">
        <w:rPr>
          <w:b/>
        </w:rPr>
        <w:t>–</w:t>
      </w:r>
      <w:r w:rsidRPr="00D23C0B">
        <w:rPr>
          <w:b/>
        </w:rPr>
        <w:t xml:space="preserve"> powtórka</w:t>
      </w:r>
    </w:p>
    <w:p w14:paraId="665ABB39" w14:textId="77777777" w:rsidR="00690B1F" w:rsidRPr="00490DC0" w:rsidRDefault="00690B1F" w:rsidP="00690B1F">
      <w:pPr>
        <w:pStyle w:val="Tekstpodstawowywcity"/>
        <w:ind w:firstLine="0"/>
        <w:jc w:val="center"/>
      </w:pPr>
    </w:p>
    <w:p w14:paraId="04B95E07" w14:textId="77777777" w:rsidR="00CB5EDB" w:rsidRPr="004C7E9B" w:rsidRDefault="00CB5EDB" w:rsidP="00690B1F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23C0B" w:rsidRPr="00D23C0B">
        <w:rPr>
          <w:sz w:val="24"/>
          <w:szCs w:val="24"/>
        </w:rPr>
        <w:t>(</w:t>
      </w:r>
      <w:proofErr w:type="spellStart"/>
      <w:r w:rsidR="00D23C0B" w:rsidRPr="00D23C0B">
        <w:rPr>
          <w:sz w:val="24"/>
          <w:szCs w:val="24"/>
        </w:rPr>
        <w:t>t.j</w:t>
      </w:r>
      <w:proofErr w:type="spellEnd"/>
      <w:r w:rsidR="00D23C0B" w:rsidRPr="00D23C0B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5EAE3675" w14:textId="77777777" w:rsidR="00690B1F" w:rsidRDefault="00690B1F" w:rsidP="00690B1F">
      <w:pPr>
        <w:jc w:val="both"/>
        <w:rPr>
          <w:sz w:val="24"/>
          <w:szCs w:val="24"/>
        </w:rPr>
      </w:pPr>
    </w:p>
    <w:p w14:paraId="5658DAC7" w14:textId="1B7E7DD6" w:rsidR="00CB5EDB" w:rsidRPr="00FF4AB1" w:rsidRDefault="00CB5EDB" w:rsidP="00690B1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23C0B" w:rsidRPr="00D23C0B">
        <w:rPr>
          <w:sz w:val="24"/>
          <w:szCs w:val="24"/>
        </w:rPr>
        <w:t>08/02/2021</w:t>
      </w:r>
      <w:r w:rsidRPr="00FF4AB1">
        <w:rPr>
          <w:sz w:val="24"/>
          <w:szCs w:val="24"/>
        </w:rPr>
        <w:t xml:space="preserve"> o godz. </w:t>
      </w:r>
      <w:r w:rsidR="00D23C0B" w:rsidRPr="00D23C0B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29CDF2E4" w14:textId="77777777" w:rsidR="00B50940" w:rsidRDefault="00CB5EDB" w:rsidP="00690B1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3C0B" w:rsidRPr="006646D9" w14:paraId="5D05A348" w14:textId="77777777" w:rsidTr="00A97227">
        <w:trPr>
          <w:trHeight w:val="70"/>
        </w:trPr>
        <w:tc>
          <w:tcPr>
            <w:tcW w:w="9214" w:type="dxa"/>
          </w:tcPr>
          <w:p w14:paraId="5CEBCC33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1 zamówienia w wysokości 4 406.40 zł brutto;</w:t>
            </w:r>
          </w:p>
        </w:tc>
      </w:tr>
      <w:tr w:rsidR="00D23C0B" w:rsidRPr="006646D9" w14:paraId="470F5FAB" w14:textId="77777777" w:rsidTr="00A97227">
        <w:trPr>
          <w:trHeight w:val="70"/>
        </w:trPr>
        <w:tc>
          <w:tcPr>
            <w:tcW w:w="9214" w:type="dxa"/>
          </w:tcPr>
          <w:p w14:paraId="3C55EA6E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2 zamówienia w wysokości 518.40 zł brutto;</w:t>
            </w:r>
          </w:p>
        </w:tc>
      </w:tr>
      <w:tr w:rsidR="00D23C0B" w:rsidRPr="006646D9" w14:paraId="3287445A" w14:textId="77777777" w:rsidTr="00A97227">
        <w:trPr>
          <w:trHeight w:val="70"/>
        </w:trPr>
        <w:tc>
          <w:tcPr>
            <w:tcW w:w="9214" w:type="dxa"/>
          </w:tcPr>
          <w:p w14:paraId="33D5F791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3 zamówienia w wysokości 4 374.00 zł brutto;</w:t>
            </w:r>
          </w:p>
        </w:tc>
      </w:tr>
      <w:tr w:rsidR="00D23C0B" w:rsidRPr="006646D9" w14:paraId="2046CDCF" w14:textId="77777777" w:rsidTr="00A97227">
        <w:trPr>
          <w:trHeight w:val="70"/>
        </w:trPr>
        <w:tc>
          <w:tcPr>
            <w:tcW w:w="9214" w:type="dxa"/>
          </w:tcPr>
          <w:p w14:paraId="0A55FFE6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4 zamówienia w wysokości 29 554.20 zł brutto;</w:t>
            </w:r>
          </w:p>
        </w:tc>
      </w:tr>
      <w:tr w:rsidR="00D23C0B" w:rsidRPr="006646D9" w14:paraId="08ACFB7D" w14:textId="77777777" w:rsidTr="00A97227">
        <w:trPr>
          <w:trHeight w:val="70"/>
        </w:trPr>
        <w:tc>
          <w:tcPr>
            <w:tcW w:w="9214" w:type="dxa"/>
          </w:tcPr>
          <w:p w14:paraId="57523AF7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5 zamówienia w wysokości 3 110.40 zł brutto;</w:t>
            </w:r>
          </w:p>
        </w:tc>
      </w:tr>
      <w:tr w:rsidR="00D23C0B" w:rsidRPr="006646D9" w14:paraId="6825351F" w14:textId="77777777" w:rsidTr="00A97227">
        <w:trPr>
          <w:trHeight w:val="70"/>
        </w:trPr>
        <w:tc>
          <w:tcPr>
            <w:tcW w:w="9214" w:type="dxa"/>
          </w:tcPr>
          <w:p w14:paraId="6F389125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6 zamówienia w wysokości 1 879.20 zł brutto;</w:t>
            </w:r>
          </w:p>
        </w:tc>
      </w:tr>
      <w:tr w:rsidR="00D23C0B" w:rsidRPr="006646D9" w14:paraId="530D6690" w14:textId="77777777" w:rsidTr="00A97227">
        <w:trPr>
          <w:trHeight w:val="70"/>
        </w:trPr>
        <w:tc>
          <w:tcPr>
            <w:tcW w:w="9214" w:type="dxa"/>
          </w:tcPr>
          <w:p w14:paraId="7673C9B0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7 zamówienia w wysokości 58 339.44 zł brutto;</w:t>
            </w:r>
          </w:p>
        </w:tc>
      </w:tr>
      <w:tr w:rsidR="00D23C0B" w:rsidRPr="006646D9" w14:paraId="482025CE" w14:textId="77777777" w:rsidTr="00A97227">
        <w:trPr>
          <w:trHeight w:val="70"/>
        </w:trPr>
        <w:tc>
          <w:tcPr>
            <w:tcW w:w="9214" w:type="dxa"/>
          </w:tcPr>
          <w:p w14:paraId="44248571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8 zamówienia w wysokości 76 072.61 zł brutto;</w:t>
            </w:r>
          </w:p>
        </w:tc>
      </w:tr>
      <w:tr w:rsidR="00D23C0B" w:rsidRPr="006646D9" w14:paraId="6CFDF981" w14:textId="77777777" w:rsidTr="00A97227">
        <w:trPr>
          <w:trHeight w:val="70"/>
        </w:trPr>
        <w:tc>
          <w:tcPr>
            <w:tcW w:w="9214" w:type="dxa"/>
          </w:tcPr>
          <w:p w14:paraId="14571CF1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9 zamówienia w wysokości 3 861.00 zł brutto;</w:t>
            </w:r>
          </w:p>
        </w:tc>
      </w:tr>
      <w:tr w:rsidR="00D23C0B" w:rsidRPr="006646D9" w14:paraId="1959F196" w14:textId="77777777" w:rsidTr="00A97227">
        <w:trPr>
          <w:trHeight w:val="70"/>
        </w:trPr>
        <w:tc>
          <w:tcPr>
            <w:tcW w:w="9214" w:type="dxa"/>
          </w:tcPr>
          <w:p w14:paraId="6659AD4B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10 zamówienia w wysokości 204 319.80 zł brutto;</w:t>
            </w:r>
          </w:p>
        </w:tc>
      </w:tr>
      <w:tr w:rsidR="00D23C0B" w:rsidRPr="006646D9" w14:paraId="4F9C91F6" w14:textId="77777777" w:rsidTr="00A97227">
        <w:trPr>
          <w:trHeight w:val="70"/>
        </w:trPr>
        <w:tc>
          <w:tcPr>
            <w:tcW w:w="9214" w:type="dxa"/>
          </w:tcPr>
          <w:p w14:paraId="2A95CB14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11 zamówienia w wysokości 8 044.92 zł brutto;</w:t>
            </w:r>
          </w:p>
        </w:tc>
      </w:tr>
      <w:tr w:rsidR="00D23C0B" w:rsidRPr="006646D9" w14:paraId="24AAFE0A" w14:textId="77777777" w:rsidTr="00A97227">
        <w:trPr>
          <w:trHeight w:val="70"/>
        </w:trPr>
        <w:tc>
          <w:tcPr>
            <w:tcW w:w="9214" w:type="dxa"/>
          </w:tcPr>
          <w:p w14:paraId="44986016" w14:textId="77777777" w:rsidR="00D23C0B" w:rsidRPr="00A3048A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12 zamówienia w wysokości 12 312.00 zł brutto;</w:t>
            </w:r>
          </w:p>
        </w:tc>
      </w:tr>
      <w:tr w:rsidR="00D23C0B" w:rsidRPr="006646D9" w14:paraId="19BA5D7C" w14:textId="77777777" w:rsidTr="00A97227">
        <w:trPr>
          <w:trHeight w:val="70"/>
        </w:trPr>
        <w:tc>
          <w:tcPr>
            <w:tcW w:w="9214" w:type="dxa"/>
          </w:tcPr>
          <w:p w14:paraId="20B02AB3" w14:textId="77777777" w:rsidR="00D23C0B" w:rsidRDefault="00D23C0B" w:rsidP="00690B1F">
            <w:pPr>
              <w:ind w:left="75" w:right="108"/>
              <w:rPr>
                <w:sz w:val="24"/>
                <w:szCs w:val="24"/>
              </w:rPr>
            </w:pPr>
            <w:r w:rsidRPr="00D23C0B">
              <w:rPr>
                <w:sz w:val="24"/>
                <w:szCs w:val="24"/>
              </w:rPr>
              <w:t>części 13 zamówienia w wysokości 231 228.00 zł brutto</w:t>
            </w:r>
            <w:r w:rsidR="00690B1F">
              <w:rPr>
                <w:sz w:val="24"/>
                <w:szCs w:val="24"/>
              </w:rPr>
              <w:t>.</w:t>
            </w:r>
          </w:p>
          <w:p w14:paraId="4EE09B80" w14:textId="52ABB79F" w:rsidR="00690B1F" w:rsidRPr="00A3048A" w:rsidRDefault="00690B1F" w:rsidP="00690B1F">
            <w:pPr>
              <w:ind w:left="75" w:right="108"/>
              <w:rPr>
                <w:sz w:val="24"/>
                <w:szCs w:val="24"/>
              </w:rPr>
            </w:pPr>
          </w:p>
        </w:tc>
      </w:tr>
    </w:tbl>
    <w:p w14:paraId="1DA12BAD" w14:textId="77777777" w:rsidR="00A80738" w:rsidRDefault="00CB5EDB" w:rsidP="00690B1F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268"/>
        <w:gridCol w:w="1417"/>
        <w:gridCol w:w="1559"/>
        <w:gridCol w:w="1276"/>
        <w:gridCol w:w="1134"/>
        <w:gridCol w:w="992"/>
      </w:tblGrid>
      <w:tr w:rsidR="00690B1F" w:rsidRPr="00075CD0" w14:paraId="09E60405" w14:textId="77777777" w:rsidTr="00690B1F">
        <w:tc>
          <w:tcPr>
            <w:tcW w:w="709" w:type="dxa"/>
            <w:shd w:val="clear" w:color="auto" w:fill="auto"/>
            <w:vAlign w:val="center"/>
          </w:tcPr>
          <w:p w14:paraId="4B154637" w14:textId="77777777" w:rsidR="00690B1F" w:rsidRPr="00CB5EDB" w:rsidRDefault="00690B1F" w:rsidP="00690B1F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398EE" w14:textId="77777777" w:rsidR="00690B1F" w:rsidRPr="00CB5EDB" w:rsidRDefault="00690B1F" w:rsidP="00690B1F">
            <w:pPr>
              <w:jc w:val="center"/>
            </w:pPr>
            <w:r w:rsidRPr="00CB5EDB">
              <w:t>Nr</w:t>
            </w:r>
          </w:p>
          <w:p w14:paraId="787E99FB" w14:textId="77777777" w:rsidR="00690B1F" w:rsidRPr="00CB5EDB" w:rsidRDefault="00690B1F" w:rsidP="00690B1F">
            <w:pPr>
              <w:jc w:val="center"/>
            </w:pPr>
            <w:r w:rsidRPr="00CB5EDB">
              <w:t>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E622E1" w14:textId="77777777" w:rsidR="00690B1F" w:rsidRDefault="00690B1F" w:rsidP="00690B1F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36D4CC68" w14:textId="77777777" w:rsidR="00690B1F" w:rsidRPr="00CB5EDB" w:rsidRDefault="00690B1F" w:rsidP="00690B1F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B2943D" w14:textId="77777777" w:rsidR="00690B1F" w:rsidRPr="00CB5EDB" w:rsidRDefault="00690B1F" w:rsidP="00690B1F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9D2869" w14:textId="77777777" w:rsidR="00690B1F" w:rsidRDefault="00690B1F" w:rsidP="00690B1F">
            <w:pPr>
              <w:jc w:val="center"/>
            </w:pPr>
            <w:r w:rsidRPr="00CB5EDB">
              <w:t>Termin wykonania</w:t>
            </w:r>
          </w:p>
          <w:p w14:paraId="09EDB591" w14:textId="3A17FE5A" w:rsidR="00690B1F" w:rsidRPr="00CB5EDB" w:rsidRDefault="00690B1F" w:rsidP="00690B1F">
            <w:pPr>
              <w:jc w:val="center"/>
            </w:pPr>
            <w:r>
              <w:t>umowy</w:t>
            </w:r>
          </w:p>
        </w:tc>
        <w:tc>
          <w:tcPr>
            <w:tcW w:w="1276" w:type="dxa"/>
          </w:tcPr>
          <w:p w14:paraId="4F6B006C" w14:textId="3A1570C9" w:rsidR="00690B1F" w:rsidRPr="00CB5EDB" w:rsidRDefault="00690B1F" w:rsidP="00690B1F">
            <w:pPr>
              <w:jc w:val="center"/>
            </w:pPr>
            <w:r>
              <w:t>Termin dostawy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B2123" w14:textId="1481B78B" w:rsidR="00690B1F" w:rsidRPr="00CB5EDB" w:rsidRDefault="00690B1F" w:rsidP="00690B1F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133506" w14:textId="77777777" w:rsidR="00690B1F" w:rsidRPr="00CB5EDB" w:rsidRDefault="00690B1F" w:rsidP="00690B1F">
            <w:pPr>
              <w:jc w:val="center"/>
            </w:pPr>
            <w:r w:rsidRPr="00CB5EDB">
              <w:t>Warunki płatności</w:t>
            </w:r>
          </w:p>
        </w:tc>
      </w:tr>
      <w:tr w:rsidR="00690B1F" w:rsidRPr="00075CD0" w14:paraId="520D59E4" w14:textId="77777777" w:rsidTr="00690B1F">
        <w:tc>
          <w:tcPr>
            <w:tcW w:w="709" w:type="dxa"/>
            <w:shd w:val="clear" w:color="auto" w:fill="auto"/>
            <w:vAlign w:val="center"/>
          </w:tcPr>
          <w:p w14:paraId="5834E950" w14:textId="77777777" w:rsidR="00690B1F" w:rsidRPr="00CB5EDB" w:rsidRDefault="00690B1F" w:rsidP="00690B1F">
            <w:pPr>
              <w:jc w:val="center"/>
            </w:pPr>
            <w:r w:rsidRPr="00D23C0B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E7966E" w14:textId="77777777" w:rsidR="00690B1F" w:rsidRPr="00CB5EDB" w:rsidRDefault="00690B1F" w:rsidP="00690B1F">
            <w:pPr>
              <w:jc w:val="center"/>
            </w:pPr>
            <w:r w:rsidRPr="00D23C0B">
              <w:t>13</w:t>
            </w:r>
          </w:p>
        </w:tc>
        <w:tc>
          <w:tcPr>
            <w:tcW w:w="2268" w:type="dxa"/>
            <w:shd w:val="clear" w:color="auto" w:fill="auto"/>
          </w:tcPr>
          <w:p w14:paraId="4F82B0CF" w14:textId="77777777" w:rsidR="00690B1F" w:rsidRPr="00CB5EDB" w:rsidRDefault="00690B1F" w:rsidP="00690B1F">
            <w:r w:rsidRPr="00D23C0B">
              <w:t>3M Poland Sp. z o.o.</w:t>
            </w:r>
          </w:p>
          <w:p w14:paraId="63C5CD8A" w14:textId="77777777" w:rsidR="00690B1F" w:rsidRPr="00CB5EDB" w:rsidRDefault="00690B1F" w:rsidP="00690B1F">
            <w:r w:rsidRPr="00D23C0B">
              <w:t>Al. Katowicka</w:t>
            </w:r>
            <w:r w:rsidRPr="00CB5EDB">
              <w:t xml:space="preserve"> </w:t>
            </w:r>
            <w:r w:rsidRPr="00D23C0B">
              <w:t>117</w:t>
            </w:r>
            <w:r w:rsidRPr="00CB5EDB">
              <w:t xml:space="preserve"> </w:t>
            </w:r>
          </w:p>
          <w:p w14:paraId="366B125B" w14:textId="77777777" w:rsidR="00690B1F" w:rsidRPr="00CB5EDB" w:rsidRDefault="00690B1F" w:rsidP="00690B1F">
            <w:r w:rsidRPr="00D23C0B">
              <w:t>05-830</w:t>
            </w:r>
            <w:r w:rsidRPr="00CB5EDB">
              <w:t xml:space="preserve"> </w:t>
            </w:r>
            <w:r w:rsidRPr="00D23C0B">
              <w:t>Kajetany k. Nadarzyna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AC0420" w14:textId="77777777" w:rsidR="00690B1F" w:rsidRPr="00CB5EDB" w:rsidRDefault="00690B1F" w:rsidP="00690B1F">
            <w:pPr>
              <w:jc w:val="center"/>
            </w:pPr>
            <w:r w:rsidRPr="00D23C0B">
              <w:t>204 352.20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271C04" w14:textId="77777777" w:rsidR="00690B1F" w:rsidRPr="00CB5EDB" w:rsidRDefault="00690B1F" w:rsidP="00690B1F">
            <w:pPr>
              <w:jc w:val="center"/>
            </w:pPr>
            <w:r w:rsidRPr="00D23C0B">
              <w:t>18 miesięcy od daty zawarcia umowy</w:t>
            </w:r>
          </w:p>
        </w:tc>
        <w:tc>
          <w:tcPr>
            <w:tcW w:w="1276" w:type="dxa"/>
          </w:tcPr>
          <w:p w14:paraId="6D4BEB1C" w14:textId="77777777" w:rsidR="00690B1F" w:rsidRDefault="00690B1F" w:rsidP="00690B1F">
            <w:pPr>
              <w:jc w:val="center"/>
            </w:pPr>
          </w:p>
          <w:p w14:paraId="2F0C2B31" w14:textId="7845C445" w:rsidR="00690B1F" w:rsidRDefault="00690B1F" w:rsidP="00690B1F">
            <w:pPr>
              <w:jc w:val="center"/>
            </w:pPr>
            <w:r>
              <w:t>max. 72h</w:t>
            </w:r>
          </w:p>
          <w:p w14:paraId="2178A719" w14:textId="14878BD5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6A7781" w14:textId="56FC2086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777698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0A3331F2" w14:textId="77777777" w:rsidTr="00690B1F">
        <w:tc>
          <w:tcPr>
            <w:tcW w:w="709" w:type="dxa"/>
            <w:shd w:val="clear" w:color="auto" w:fill="auto"/>
            <w:vAlign w:val="center"/>
          </w:tcPr>
          <w:p w14:paraId="653E7444" w14:textId="77777777" w:rsidR="00690B1F" w:rsidRPr="00CB5EDB" w:rsidRDefault="00690B1F" w:rsidP="00690B1F">
            <w:pPr>
              <w:jc w:val="center"/>
            </w:pPr>
            <w:r w:rsidRPr="00D23C0B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FF38E2" w14:textId="77777777" w:rsidR="00690B1F" w:rsidRPr="00CB5EDB" w:rsidRDefault="00690B1F" w:rsidP="00690B1F">
            <w:pPr>
              <w:jc w:val="center"/>
            </w:pPr>
            <w:r w:rsidRPr="00D23C0B">
              <w:t>5</w:t>
            </w:r>
          </w:p>
        </w:tc>
        <w:tc>
          <w:tcPr>
            <w:tcW w:w="2268" w:type="dxa"/>
            <w:shd w:val="clear" w:color="auto" w:fill="auto"/>
          </w:tcPr>
          <w:p w14:paraId="05360A53" w14:textId="6D2B3BC6" w:rsidR="00690B1F" w:rsidRPr="00CB5EDB" w:rsidRDefault="00690B1F" w:rsidP="00690B1F">
            <w:r w:rsidRPr="00D23C0B">
              <w:t>AKSIS Hurtownia Sprzętu Medycznego</w:t>
            </w:r>
            <w:r>
              <w:t xml:space="preserve">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14:paraId="0536CBED" w14:textId="42642F31" w:rsidR="00690B1F" w:rsidRPr="00CB5EDB" w:rsidRDefault="00690B1F" w:rsidP="00690B1F">
            <w:r>
              <w:t>Przyrodników 1C</w:t>
            </w:r>
          </w:p>
          <w:p w14:paraId="2239F84D" w14:textId="77777777" w:rsidR="00690B1F" w:rsidRPr="00CB5EDB" w:rsidRDefault="00690B1F" w:rsidP="00690B1F">
            <w:r w:rsidRPr="00D23C0B">
              <w:t>80-530</w:t>
            </w:r>
            <w:r w:rsidRPr="00CB5EDB">
              <w:t xml:space="preserve"> </w:t>
            </w:r>
            <w:r w:rsidRPr="00D23C0B">
              <w:t>Gdańsk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7541A" w14:textId="77777777" w:rsidR="00690B1F" w:rsidRPr="00CB5EDB" w:rsidRDefault="00690B1F" w:rsidP="00690B1F">
            <w:pPr>
              <w:jc w:val="center"/>
            </w:pPr>
            <w:r w:rsidRPr="00D23C0B">
              <w:t>4 721.76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6230C7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68D0514F" w14:textId="77777777" w:rsidR="00690B1F" w:rsidRDefault="00690B1F" w:rsidP="00690B1F">
            <w:pPr>
              <w:jc w:val="center"/>
            </w:pPr>
          </w:p>
          <w:p w14:paraId="1ACC2509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57275070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F61923" w14:textId="2CAF2B92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F1B32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461A9A1C" w14:textId="77777777" w:rsidTr="00690B1F">
        <w:tc>
          <w:tcPr>
            <w:tcW w:w="709" w:type="dxa"/>
            <w:shd w:val="clear" w:color="auto" w:fill="auto"/>
            <w:vAlign w:val="center"/>
          </w:tcPr>
          <w:p w14:paraId="690FD027" w14:textId="77777777" w:rsidR="00690B1F" w:rsidRPr="00CB5EDB" w:rsidRDefault="00690B1F" w:rsidP="00690B1F">
            <w:pPr>
              <w:jc w:val="center"/>
            </w:pPr>
            <w:r w:rsidRPr="00D23C0B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B14DB3" w14:textId="77777777" w:rsidR="00690B1F" w:rsidRPr="00CB5EDB" w:rsidRDefault="00690B1F" w:rsidP="00690B1F">
            <w:pPr>
              <w:jc w:val="center"/>
            </w:pPr>
            <w:r w:rsidRPr="00D23C0B">
              <w:t>3</w:t>
            </w:r>
          </w:p>
        </w:tc>
        <w:tc>
          <w:tcPr>
            <w:tcW w:w="2268" w:type="dxa"/>
            <w:shd w:val="clear" w:color="auto" w:fill="auto"/>
          </w:tcPr>
          <w:p w14:paraId="07446887" w14:textId="77777777" w:rsidR="00690B1F" w:rsidRDefault="00690B1F" w:rsidP="00690B1F">
            <w:r w:rsidRPr="00D23C0B">
              <w:t xml:space="preserve">Centrum Zaopatrzenia Medycznego </w:t>
            </w:r>
            <w:proofErr w:type="spellStart"/>
            <w:r w:rsidRPr="00D23C0B">
              <w:t>Cezal</w:t>
            </w:r>
            <w:proofErr w:type="spellEnd"/>
            <w:r w:rsidRPr="00D23C0B">
              <w:t xml:space="preserve"> </w:t>
            </w:r>
          </w:p>
          <w:p w14:paraId="12FE843A" w14:textId="646163F4" w:rsidR="00690B1F" w:rsidRPr="00CB5EDB" w:rsidRDefault="00690B1F" w:rsidP="00690B1F">
            <w:r w:rsidRPr="00D23C0B">
              <w:t>S.A - Wrocław</w:t>
            </w:r>
          </w:p>
          <w:p w14:paraId="49236163" w14:textId="77777777" w:rsidR="00690B1F" w:rsidRPr="00CB5EDB" w:rsidRDefault="00690B1F" w:rsidP="00690B1F">
            <w:r w:rsidRPr="00D23C0B">
              <w:t>Widna</w:t>
            </w:r>
            <w:r w:rsidRPr="00CB5EDB">
              <w:t xml:space="preserve"> </w:t>
            </w:r>
            <w:r w:rsidRPr="00D23C0B">
              <w:t>4</w:t>
            </w:r>
            <w:r w:rsidRPr="00CB5EDB">
              <w:t xml:space="preserve"> </w:t>
            </w:r>
          </w:p>
          <w:p w14:paraId="6D5BF545" w14:textId="77777777" w:rsidR="00690B1F" w:rsidRPr="00CB5EDB" w:rsidRDefault="00690B1F" w:rsidP="00690B1F">
            <w:r w:rsidRPr="00D23C0B">
              <w:t>50-543</w:t>
            </w:r>
            <w:r w:rsidRPr="00CB5EDB">
              <w:t xml:space="preserve"> </w:t>
            </w:r>
            <w:r w:rsidRPr="00D23C0B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DD3DE4" w14:textId="77777777" w:rsidR="00690B1F" w:rsidRPr="00CB5EDB" w:rsidRDefault="00690B1F" w:rsidP="00690B1F">
            <w:pPr>
              <w:jc w:val="center"/>
            </w:pPr>
            <w:r w:rsidRPr="00D23C0B">
              <w:t>3 984.56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9C4E55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24B57BE0" w14:textId="77777777" w:rsidR="00690B1F" w:rsidRDefault="00690B1F" w:rsidP="00690B1F">
            <w:pPr>
              <w:jc w:val="center"/>
            </w:pPr>
          </w:p>
          <w:p w14:paraId="615DFD4A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7E4C1D4F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76127C" w14:textId="1A45AEB5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AFDF6A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419DF381" w14:textId="77777777" w:rsidTr="00690B1F">
        <w:tc>
          <w:tcPr>
            <w:tcW w:w="709" w:type="dxa"/>
            <w:shd w:val="clear" w:color="auto" w:fill="auto"/>
            <w:vAlign w:val="center"/>
          </w:tcPr>
          <w:p w14:paraId="0596EB48" w14:textId="77777777" w:rsidR="00690B1F" w:rsidRPr="00CB5EDB" w:rsidRDefault="00690B1F" w:rsidP="00690B1F">
            <w:pPr>
              <w:jc w:val="center"/>
            </w:pPr>
            <w:r w:rsidRPr="00D23C0B">
              <w:lastRenderedPageBreak/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CCEB19" w14:textId="77777777" w:rsidR="00690B1F" w:rsidRPr="00CB5EDB" w:rsidRDefault="00690B1F" w:rsidP="00690B1F">
            <w:pPr>
              <w:jc w:val="center"/>
            </w:pPr>
            <w:r w:rsidRPr="00D23C0B">
              <w:t>7</w:t>
            </w:r>
          </w:p>
        </w:tc>
        <w:tc>
          <w:tcPr>
            <w:tcW w:w="2268" w:type="dxa"/>
            <w:shd w:val="clear" w:color="auto" w:fill="auto"/>
          </w:tcPr>
          <w:p w14:paraId="261CC72C" w14:textId="77777777" w:rsidR="00690B1F" w:rsidRDefault="00690B1F" w:rsidP="00690B1F">
            <w:proofErr w:type="spellStart"/>
            <w:r w:rsidRPr="00D23C0B">
              <w:t>Duolux</w:t>
            </w:r>
            <w:proofErr w:type="spellEnd"/>
            <w:r w:rsidRPr="00D23C0B">
              <w:t xml:space="preserve"> </w:t>
            </w:r>
            <w:proofErr w:type="spellStart"/>
            <w:r w:rsidRPr="00D23C0B">
              <w:t>Medical</w:t>
            </w:r>
            <w:proofErr w:type="spellEnd"/>
            <w:r w:rsidRPr="00D23C0B">
              <w:t xml:space="preserve"> </w:t>
            </w:r>
          </w:p>
          <w:p w14:paraId="1563CB91" w14:textId="666AB132" w:rsidR="00690B1F" w:rsidRPr="00CB5EDB" w:rsidRDefault="00690B1F" w:rsidP="00690B1F">
            <w:r w:rsidRPr="00D23C0B">
              <w:t>Sp. z o.o.</w:t>
            </w:r>
          </w:p>
          <w:p w14:paraId="308536F8" w14:textId="77777777" w:rsidR="00690B1F" w:rsidRPr="00CB5EDB" w:rsidRDefault="00690B1F" w:rsidP="00690B1F">
            <w:r w:rsidRPr="00D23C0B">
              <w:t>os. Bolesława Chrobrego</w:t>
            </w:r>
            <w:r w:rsidRPr="00CB5EDB">
              <w:t xml:space="preserve"> </w:t>
            </w:r>
            <w:r w:rsidRPr="00D23C0B">
              <w:t>40f/53</w:t>
            </w:r>
            <w:r w:rsidRPr="00CB5EDB">
              <w:t xml:space="preserve"> </w:t>
            </w:r>
          </w:p>
          <w:p w14:paraId="019A91E7" w14:textId="77777777" w:rsidR="00690B1F" w:rsidRPr="00CB5EDB" w:rsidRDefault="00690B1F" w:rsidP="00690B1F">
            <w:r w:rsidRPr="00D23C0B">
              <w:t>60-681</w:t>
            </w:r>
            <w:r w:rsidRPr="00CB5EDB">
              <w:t xml:space="preserve"> </w:t>
            </w:r>
            <w:r w:rsidRPr="00D23C0B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DBFB2D" w14:textId="77777777" w:rsidR="00690B1F" w:rsidRPr="00CB5EDB" w:rsidRDefault="00690B1F" w:rsidP="00690B1F">
            <w:pPr>
              <w:jc w:val="center"/>
            </w:pPr>
            <w:r w:rsidRPr="00D23C0B">
              <w:t>63 674.64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3F9FEE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6DCAF392" w14:textId="77777777" w:rsidR="00690B1F" w:rsidRDefault="00690B1F" w:rsidP="00690B1F">
            <w:pPr>
              <w:jc w:val="center"/>
            </w:pPr>
          </w:p>
          <w:p w14:paraId="1DEF1344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1E14360C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E71D61" w14:textId="490D4B72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5EDF01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3EF3B449" w14:textId="77777777" w:rsidTr="00690B1F">
        <w:tc>
          <w:tcPr>
            <w:tcW w:w="709" w:type="dxa"/>
            <w:shd w:val="clear" w:color="auto" w:fill="auto"/>
            <w:vAlign w:val="center"/>
          </w:tcPr>
          <w:p w14:paraId="63937E9E" w14:textId="77777777" w:rsidR="00690B1F" w:rsidRPr="00CB5EDB" w:rsidRDefault="00690B1F" w:rsidP="00690B1F">
            <w:pPr>
              <w:jc w:val="center"/>
            </w:pPr>
            <w:r w:rsidRPr="00D23C0B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D5CAD" w14:textId="77777777" w:rsidR="00690B1F" w:rsidRPr="00CB5EDB" w:rsidRDefault="00690B1F" w:rsidP="00690B1F">
            <w:pPr>
              <w:jc w:val="center"/>
            </w:pPr>
            <w:r w:rsidRPr="00D23C0B">
              <w:t>1</w:t>
            </w:r>
          </w:p>
        </w:tc>
        <w:tc>
          <w:tcPr>
            <w:tcW w:w="2268" w:type="dxa"/>
            <w:shd w:val="clear" w:color="auto" w:fill="auto"/>
          </w:tcPr>
          <w:p w14:paraId="7A891430" w14:textId="77777777" w:rsidR="00690B1F" w:rsidRPr="00CB5EDB" w:rsidRDefault="00690B1F" w:rsidP="00690B1F">
            <w:r w:rsidRPr="00D23C0B">
              <w:t>DUTCHMED PL Spółka z ograniczoną odpowiedzialnością</w:t>
            </w:r>
          </w:p>
          <w:p w14:paraId="77D8703E" w14:textId="77777777" w:rsidR="00690B1F" w:rsidRPr="00CB5EDB" w:rsidRDefault="00690B1F" w:rsidP="00690B1F">
            <w:r w:rsidRPr="00D23C0B">
              <w:t>Szajnochy</w:t>
            </w:r>
            <w:r w:rsidRPr="00CB5EDB">
              <w:t xml:space="preserve"> </w:t>
            </w:r>
            <w:r w:rsidRPr="00D23C0B">
              <w:t>14</w:t>
            </w:r>
            <w:r w:rsidRPr="00CB5EDB">
              <w:t xml:space="preserve"> </w:t>
            </w:r>
          </w:p>
          <w:p w14:paraId="4556EFA3" w14:textId="77777777" w:rsidR="00690B1F" w:rsidRPr="00CB5EDB" w:rsidRDefault="00690B1F" w:rsidP="00690B1F">
            <w:r w:rsidRPr="00D23C0B">
              <w:t>85-738</w:t>
            </w:r>
            <w:r w:rsidRPr="00CB5EDB">
              <w:t xml:space="preserve"> </w:t>
            </w:r>
            <w:r w:rsidRPr="00D23C0B">
              <w:t>Bydgoszcz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341675" w14:textId="77777777" w:rsidR="00690B1F" w:rsidRPr="00CB5EDB" w:rsidRDefault="00690B1F" w:rsidP="00690B1F">
            <w:pPr>
              <w:jc w:val="center"/>
            </w:pPr>
            <w:r w:rsidRPr="00D23C0B">
              <w:t>5 018.40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4E62F6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00CA3BC1" w14:textId="77777777" w:rsidR="00690B1F" w:rsidRDefault="00690B1F" w:rsidP="00690B1F">
            <w:pPr>
              <w:jc w:val="center"/>
            </w:pPr>
          </w:p>
          <w:p w14:paraId="483AF64D" w14:textId="77777777" w:rsidR="00690B1F" w:rsidRDefault="00690B1F" w:rsidP="00690B1F">
            <w:pPr>
              <w:jc w:val="center"/>
            </w:pPr>
          </w:p>
          <w:p w14:paraId="69630E5D" w14:textId="0801CDA5" w:rsidR="00690B1F" w:rsidRDefault="00690B1F" w:rsidP="00690B1F">
            <w:pPr>
              <w:jc w:val="center"/>
            </w:pPr>
            <w:r>
              <w:t>max. 72h</w:t>
            </w:r>
          </w:p>
          <w:p w14:paraId="6DECDF89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377D1E" w14:textId="086A37D7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C7A438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6B0763A9" w14:textId="77777777" w:rsidTr="00690B1F">
        <w:tc>
          <w:tcPr>
            <w:tcW w:w="709" w:type="dxa"/>
            <w:shd w:val="clear" w:color="auto" w:fill="auto"/>
            <w:vAlign w:val="center"/>
          </w:tcPr>
          <w:p w14:paraId="26583A59" w14:textId="77777777" w:rsidR="00690B1F" w:rsidRPr="00CB5EDB" w:rsidRDefault="00690B1F" w:rsidP="00690B1F">
            <w:pPr>
              <w:jc w:val="center"/>
            </w:pPr>
            <w:r w:rsidRPr="00D23C0B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C33C67" w14:textId="77777777" w:rsidR="00690B1F" w:rsidRPr="00CB5EDB" w:rsidRDefault="00690B1F" w:rsidP="00690B1F">
            <w:pPr>
              <w:jc w:val="center"/>
            </w:pPr>
            <w:r w:rsidRPr="00D23C0B">
              <w:t>2</w:t>
            </w:r>
          </w:p>
        </w:tc>
        <w:tc>
          <w:tcPr>
            <w:tcW w:w="2268" w:type="dxa"/>
            <w:shd w:val="clear" w:color="auto" w:fill="auto"/>
          </w:tcPr>
          <w:p w14:paraId="59F10D9D" w14:textId="77777777" w:rsidR="00690B1F" w:rsidRPr="00CB5EDB" w:rsidRDefault="00690B1F" w:rsidP="00690B1F">
            <w:r w:rsidRPr="00D23C0B">
              <w:t>Empireum Piotr Dopieralski</w:t>
            </w:r>
          </w:p>
          <w:p w14:paraId="0FA423D8" w14:textId="77777777" w:rsidR="00690B1F" w:rsidRPr="00CB5EDB" w:rsidRDefault="00690B1F" w:rsidP="00690B1F">
            <w:r w:rsidRPr="00D23C0B">
              <w:t>Chotomowska</w:t>
            </w:r>
            <w:r w:rsidRPr="00CB5EDB">
              <w:t xml:space="preserve"> </w:t>
            </w:r>
            <w:r w:rsidRPr="00D23C0B">
              <w:t>30</w:t>
            </w:r>
            <w:r w:rsidRPr="00CB5EDB">
              <w:t xml:space="preserve"> </w:t>
            </w:r>
          </w:p>
          <w:p w14:paraId="26FFC6D9" w14:textId="77777777" w:rsidR="00690B1F" w:rsidRPr="00CB5EDB" w:rsidRDefault="00690B1F" w:rsidP="00690B1F">
            <w:r w:rsidRPr="00D23C0B">
              <w:t>05-110</w:t>
            </w:r>
            <w:r w:rsidRPr="00CB5EDB">
              <w:t xml:space="preserve"> </w:t>
            </w:r>
            <w:r w:rsidRPr="00D23C0B">
              <w:t>Jabłonna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7C4135" w14:textId="77777777" w:rsidR="00690B1F" w:rsidRPr="00CB5EDB" w:rsidRDefault="00690B1F" w:rsidP="00690B1F">
            <w:pPr>
              <w:jc w:val="center"/>
            </w:pPr>
            <w:r w:rsidRPr="00D23C0B">
              <w:t>581.04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DE67F1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182AE8EB" w14:textId="77777777" w:rsidR="00690B1F" w:rsidRDefault="00690B1F" w:rsidP="00690B1F">
            <w:pPr>
              <w:jc w:val="center"/>
            </w:pPr>
          </w:p>
          <w:p w14:paraId="41364A3A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7F61B723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672A7" w14:textId="33487FF5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92BEF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592BB5E5" w14:textId="77777777" w:rsidTr="00690B1F">
        <w:tc>
          <w:tcPr>
            <w:tcW w:w="709" w:type="dxa"/>
            <w:shd w:val="clear" w:color="auto" w:fill="auto"/>
            <w:vAlign w:val="center"/>
          </w:tcPr>
          <w:p w14:paraId="158743B5" w14:textId="77777777" w:rsidR="00690B1F" w:rsidRPr="00CB5EDB" w:rsidRDefault="00690B1F" w:rsidP="00690B1F">
            <w:pPr>
              <w:jc w:val="center"/>
            </w:pPr>
            <w:r w:rsidRPr="00D23C0B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3D2D3B" w14:textId="77777777" w:rsidR="00690B1F" w:rsidRPr="00CB5EDB" w:rsidRDefault="00690B1F" w:rsidP="00690B1F">
            <w:pPr>
              <w:jc w:val="center"/>
            </w:pPr>
            <w:r w:rsidRPr="00D23C0B">
              <w:t>5</w:t>
            </w:r>
          </w:p>
        </w:tc>
        <w:tc>
          <w:tcPr>
            <w:tcW w:w="2268" w:type="dxa"/>
            <w:shd w:val="clear" w:color="auto" w:fill="auto"/>
          </w:tcPr>
          <w:p w14:paraId="22FCE5EF" w14:textId="77777777" w:rsidR="00690B1F" w:rsidRPr="00CB5EDB" w:rsidRDefault="00690B1F" w:rsidP="00690B1F">
            <w:r w:rsidRPr="00D23C0B">
              <w:t>Empireum Piotr Dopieralski</w:t>
            </w:r>
          </w:p>
          <w:p w14:paraId="5B0DCFD3" w14:textId="77777777" w:rsidR="00690B1F" w:rsidRPr="00CB5EDB" w:rsidRDefault="00690B1F" w:rsidP="00690B1F">
            <w:r w:rsidRPr="00D23C0B">
              <w:t>Chotomowska</w:t>
            </w:r>
            <w:r w:rsidRPr="00CB5EDB">
              <w:t xml:space="preserve"> </w:t>
            </w:r>
            <w:r w:rsidRPr="00D23C0B">
              <w:t>30</w:t>
            </w:r>
            <w:r w:rsidRPr="00CB5EDB">
              <w:t xml:space="preserve"> </w:t>
            </w:r>
          </w:p>
          <w:p w14:paraId="3BEABA5D" w14:textId="77777777" w:rsidR="00690B1F" w:rsidRPr="00CB5EDB" w:rsidRDefault="00690B1F" w:rsidP="00690B1F">
            <w:r w:rsidRPr="00D23C0B">
              <w:t>05-110</w:t>
            </w:r>
            <w:r w:rsidRPr="00CB5EDB">
              <w:t xml:space="preserve"> </w:t>
            </w:r>
            <w:r w:rsidRPr="00D23C0B">
              <w:t>Jabłonna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C68BD" w14:textId="77777777" w:rsidR="00690B1F" w:rsidRPr="00CB5EDB" w:rsidRDefault="00690B1F" w:rsidP="00690B1F">
            <w:pPr>
              <w:jc w:val="center"/>
            </w:pPr>
            <w:r w:rsidRPr="00D23C0B">
              <w:t>2 663.28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4AE42B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5ACA5827" w14:textId="77777777" w:rsidR="00690B1F" w:rsidRDefault="00690B1F" w:rsidP="00690B1F">
            <w:pPr>
              <w:jc w:val="center"/>
            </w:pPr>
          </w:p>
          <w:p w14:paraId="1FA4BC24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55936CCE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20005E" w14:textId="62BBB173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BAD935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2EE96F48" w14:textId="77777777" w:rsidTr="00690B1F">
        <w:tc>
          <w:tcPr>
            <w:tcW w:w="709" w:type="dxa"/>
            <w:shd w:val="clear" w:color="auto" w:fill="auto"/>
            <w:vAlign w:val="center"/>
          </w:tcPr>
          <w:p w14:paraId="7CEE04C1" w14:textId="77777777" w:rsidR="00690B1F" w:rsidRPr="00CB5EDB" w:rsidRDefault="00690B1F" w:rsidP="00690B1F">
            <w:pPr>
              <w:jc w:val="center"/>
            </w:pPr>
            <w:r w:rsidRPr="00D23C0B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3955E6" w14:textId="77777777" w:rsidR="00690B1F" w:rsidRPr="00CB5EDB" w:rsidRDefault="00690B1F" w:rsidP="00690B1F">
            <w:pPr>
              <w:jc w:val="center"/>
            </w:pPr>
            <w:r w:rsidRPr="00D23C0B">
              <w:t>3</w:t>
            </w:r>
          </w:p>
        </w:tc>
        <w:tc>
          <w:tcPr>
            <w:tcW w:w="2268" w:type="dxa"/>
            <w:shd w:val="clear" w:color="auto" w:fill="auto"/>
          </w:tcPr>
          <w:p w14:paraId="7CA14712" w14:textId="77777777" w:rsidR="00690B1F" w:rsidRPr="00CB5EDB" w:rsidRDefault="00690B1F" w:rsidP="00690B1F">
            <w:r w:rsidRPr="00D23C0B">
              <w:t>LM Line Sp. z o.o.</w:t>
            </w:r>
          </w:p>
          <w:p w14:paraId="52307AAB" w14:textId="77777777" w:rsidR="00690B1F" w:rsidRPr="00CB5EDB" w:rsidRDefault="00690B1F" w:rsidP="00690B1F">
            <w:r w:rsidRPr="00D23C0B">
              <w:t>Kniewska</w:t>
            </w:r>
            <w:r w:rsidRPr="00CB5EDB">
              <w:t xml:space="preserve"> </w:t>
            </w:r>
            <w:r w:rsidRPr="00D23C0B">
              <w:t>2K</w:t>
            </w:r>
            <w:r w:rsidRPr="00CB5EDB">
              <w:t xml:space="preserve"> </w:t>
            </w:r>
          </w:p>
          <w:p w14:paraId="28DED926" w14:textId="77777777" w:rsidR="00690B1F" w:rsidRPr="00CB5EDB" w:rsidRDefault="00690B1F" w:rsidP="00690B1F">
            <w:r w:rsidRPr="00D23C0B">
              <w:t>70-846</w:t>
            </w:r>
            <w:r w:rsidRPr="00CB5EDB">
              <w:t xml:space="preserve"> </w:t>
            </w:r>
            <w:r w:rsidRPr="00D23C0B">
              <w:t>Szczecin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3D5748" w14:textId="77777777" w:rsidR="00690B1F" w:rsidRPr="00CB5EDB" w:rsidRDefault="00690B1F" w:rsidP="00690B1F">
            <w:pPr>
              <w:jc w:val="center"/>
            </w:pPr>
            <w:r w:rsidRPr="00D23C0B">
              <w:t>6 091.20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4A1BC8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0DD2811B" w14:textId="77777777" w:rsidR="00690B1F" w:rsidRDefault="00690B1F" w:rsidP="00690B1F">
            <w:pPr>
              <w:jc w:val="center"/>
            </w:pPr>
          </w:p>
          <w:p w14:paraId="5FAF9BFC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15A5E210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188B18" w14:textId="13C2077C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CDD7A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3FFE0594" w14:textId="77777777" w:rsidTr="00690B1F">
        <w:tc>
          <w:tcPr>
            <w:tcW w:w="709" w:type="dxa"/>
            <w:shd w:val="clear" w:color="auto" w:fill="auto"/>
            <w:vAlign w:val="center"/>
          </w:tcPr>
          <w:p w14:paraId="4C5EEE74" w14:textId="77777777" w:rsidR="00690B1F" w:rsidRPr="00CB5EDB" w:rsidRDefault="00690B1F" w:rsidP="00690B1F">
            <w:pPr>
              <w:jc w:val="center"/>
            </w:pPr>
            <w:r w:rsidRPr="00D23C0B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EB50D" w14:textId="77777777" w:rsidR="00690B1F" w:rsidRPr="00CB5EDB" w:rsidRDefault="00690B1F" w:rsidP="00690B1F">
            <w:pPr>
              <w:jc w:val="center"/>
            </w:pPr>
            <w:r w:rsidRPr="00D23C0B">
              <w:t>5</w:t>
            </w:r>
          </w:p>
        </w:tc>
        <w:tc>
          <w:tcPr>
            <w:tcW w:w="2268" w:type="dxa"/>
            <w:shd w:val="clear" w:color="auto" w:fill="auto"/>
          </w:tcPr>
          <w:p w14:paraId="10A4968E" w14:textId="77777777" w:rsidR="00690B1F" w:rsidRPr="00CB5EDB" w:rsidRDefault="00690B1F" w:rsidP="00690B1F">
            <w:r w:rsidRPr="00D23C0B">
              <w:t>LM Line Sp. z o.o.</w:t>
            </w:r>
          </w:p>
          <w:p w14:paraId="15308F8B" w14:textId="77777777" w:rsidR="00690B1F" w:rsidRPr="00CB5EDB" w:rsidRDefault="00690B1F" w:rsidP="00690B1F">
            <w:r w:rsidRPr="00D23C0B">
              <w:t>Kniewska</w:t>
            </w:r>
            <w:r w:rsidRPr="00CB5EDB">
              <w:t xml:space="preserve"> </w:t>
            </w:r>
            <w:r w:rsidRPr="00D23C0B">
              <w:t>2K</w:t>
            </w:r>
            <w:r w:rsidRPr="00CB5EDB">
              <w:t xml:space="preserve"> </w:t>
            </w:r>
          </w:p>
          <w:p w14:paraId="02FF85B1" w14:textId="77777777" w:rsidR="00690B1F" w:rsidRPr="00CB5EDB" w:rsidRDefault="00690B1F" w:rsidP="00690B1F">
            <w:r w:rsidRPr="00D23C0B">
              <w:t>70-846</w:t>
            </w:r>
            <w:r w:rsidRPr="00CB5EDB">
              <w:t xml:space="preserve"> </w:t>
            </w:r>
            <w:r w:rsidRPr="00D23C0B">
              <w:t>Szczecin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B881A3" w14:textId="77777777" w:rsidR="00690B1F" w:rsidRPr="00CB5EDB" w:rsidRDefault="00690B1F" w:rsidP="00690B1F">
            <w:pPr>
              <w:jc w:val="center"/>
            </w:pPr>
            <w:r w:rsidRPr="00D23C0B">
              <w:t>3 537.00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5215C0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6EFFEEB5" w14:textId="77777777" w:rsidR="00690B1F" w:rsidRDefault="00690B1F" w:rsidP="00690B1F">
            <w:pPr>
              <w:jc w:val="center"/>
            </w:pPr>
          </w:p>
          <w:p w14:paraId="6B757FA0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4287CDE0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190E76" w14:textId="17DE3444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4CA90C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66550FA9" w14:textId="77777777" w:rsidTr="00690B1F">
        <w:tc>
          <w:tcPr>
            <w:tcW w:w="709" w:type="dxa"/>
            <w:shd w:val="clear" w:color="auto" w:fill="auto"/>
            <w:vAlign w:val="center"/>
          </w:tcPr>
          <w:p w14:paraId="0F28DEE7" w14:textId="77777777" w:rsidR="00690B1F" w:rsidRPr="00CB5EDB" w:rsidRDefault="00690B1F" w:rsidP="00690B1F">
            <w:pPr>
              <w:jc w:val="center"/>
            </w:pPr>
            <w:r w:rsidRPr="00D23C0B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BF91E" w14:textId="77777777" w:rsidR="00690B1F" w:rsidRPr="00CB5EDB" w:rsidRDefault="00690B1F" w:rsidP="00690B1F">
            <w:pPr>
              <w:jc w:val="center"/>
            </w:pPr>
            <w:r w:rsidRPr="00D23C0B">
              <w:t>6</w:t>
            </w:r>
          </w:p>
        </w:tc>
        <w:tc>
          <w:tcPr>
            <w:tcW w:w="2268" w:type="dxa"/>
            <w:shd w:val="clear" w:color="auto" w:fill="auto"/>
          </w:tcPr>
          <w:p w14:paraId="3690CC64" w14:textId="77777777" w:rsidR="00690B1F" w:rsidRPr="00CB5EDB" w:rsidRDefault="00690B1F" w:rsidP="00690B1F">
            <w:r w:rsidRPr="00D23C0B">
              <w:t xml:space="preserve">ANMAR Sp. z o.o. </w:t>
            </w:r>
            <w:proofErr w:type="spellStart"/>
            <w:r w:rsidRPr="00D23C0B">
              <w:t>Sp.K</w:t>
            </w:r>
            <w:proofErr w:type="spellEnd"/>
            <w:r w:rsidRPr="00D23C0B">
              <w:t>.</w:t>
            </w:r>
          </w:p>
          <w:p w14:paraId="6BFDDFA8" w14:textId="77777777" w:rsidR="00690B1F" w:rsidRPr="00CB5EDB" w:rsidRDefault="00690B1F" w:rsidP="00690B1F">
            <w:r w:rsidRPr="00D23C0B">
              <w:t>Strefowa</w:t>
            </w:r>
            <w:r w:rsidRPr="00CB5EDB">
              <w:t xml:space="preserve"> </w:t>
            </w:r>
            <w:r w:rsidRPr="00D23C0B">
              <w:t>22</w:t>
            </w:r>
            <w:r w:rsidRPr="00CB5EDB">
              <w:t xml:space="preserve"> </w:t>
            </w:r>
          </w:p>
          <w:p w14:paraId="057A2D3E" w14:textId="77777777" w:rsidR="00690B1F" w:rsidRPr="00CB5EDB" w:rsidRDefault="00690B1F" w:rsidP="00690B1F">
            <w:r w:rsidRPr="00D23C0B">
              <w:t>43-100</w:t>
            </w:r>
            <w:r w:rsidRPr="00CB5EDB">
              <w:t xml:space="preserve"> </w:t>
            </w:r>
            <w:r w:rsidRPr="00D23C0B">
              <w:t>Tychy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2644B8" w14:textId="77777777" w:rsidR="00690B1F" w:rsidRPr="00CB5EDB" w:rsidRDefault="00690B1F" w:rsidP="00690B1F">
            <w:pPr>
              <w:jc w:val="center"/>
            </w:pPr>
            <w:r w:rsidRPr="00D23C0B">
              <w:t>1 879.20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270C3A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15AE104B" w14:textId="77777777" w:rsidR="00690B1F" w:rsidRDefault="00690B1F" w:rsidP="00690B1F">
            <w:pPr>
              <w:jc w:val="center"/>
            </w:pPr>
          </w:p>
          <w:p w14:paraId="51B3C7C4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4E741EAE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0CEE8D" w14:textId="6EF1D48D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287D21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55BBCA49" w14:textId="77777777" w:rsidTr="00690B1F">
        <w:tc>
          <w:tcPr>
            <w:tcW w:w="709" w:type="dxa"/>
            <w:shd w:val="clear" w:color="auto" w:fill="auto"/>
            <w:vAlign w:val="center"/>
          </w:tcPr>
          <w:p w14:paraId="6846BAD5" w14:textId="77777777" w:rsidR="00690B1F" w:rsidRPr="00CB5EDB" w:rsidRDefault="00690B1F" w:rsidP="00690B1F">
            <w:pPr>
              <w:jc w:val="center"/>
            </w:pPr>
            <w:r w:rsidRPr="00D23C0B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A788F" w14:textId="77777777" w:rsidR="00690B1F" w:rsidRPr="00CB5EDB" w:rsidRDefault="00690B1F" w:rsidP="00690B1F">
            <w:pPr>
              <w:jc w:val="center"/>
            </w:pPr>
            <w:r w:rsidRPr="00D23C0B">
              <w:t>12</w:t>
            </w:r>
          </w:p>
        </w:tc>
        <w:tc>
          <w:tcPr>
            <w:tcW w:w="2268" w:type="dxa"/>
            <w:shd w:val="clear" w:color="auto" w:fill="auto"/>
          </w:tcPr>
          <w:p w14:paraId="016FF778" w14:textId="77777777" w:rsidR="00690B1F" w:rsidRPr="00CB5EDB" w:rsidRDefault="00690B1F" w:rsidP="00690B1F">
            <w:r w:rsidRPr="00D23C0B">
              <w:t xml:space="preserve">ANMAR Sp. z o.o. </w:t>
            </w:r>
            <w:proofErr w:type="spellStart"/>
            <w:r w:rsidRPr="00D23C0B">
              <w:t>Sp.K</w:t>
            </w:r>
            <w:proofErr w:type="spellEnd"/>
            <w:r w:rsidRPr="00D23C0B">
              <w:t>.</w:t>
            </w:r>
          </w:p>
          <w:p w14:paraId="3F757143" w14:textId="77777777" w:rsidR="00690B1F" w:rsidRPr="00CB5EDB" w:rsidRDefault="00690B1F" w:rsidP="00690B1F">
            <w:r w:rsidRPr="00D23C0B">
              <w:t>Strefowa</w:t>
            </w:r>
            <w:r w:rsidRPr="00CB5EDB">
              <w:t xml:space="preserve"> </w:t>
            </w:r>
            <w:r w:rsidRPr="00D23C0B">
              <w:t>22</w:t>
            </w:r>
            <w:r w:rsidRPr="00CB5EDB">
              <w:t xml:space="preserve"> </w:t>
            </w:r>
          </w:p>
          <w:p w14:paraId="1786F9CD" w14:textId="77777777" w:rsidR="00690B1F" w:rsidRPr="00CB5EDB" w:rsidRDefault="00690B1F" w:rsidP="00690B1F">
            <w:r w:rsidRPr="00D23C0B">
              <w:t>43-100</w:t>
            </w:r>
            <w:r w:rsidRPr="00CB5EDB">
              <w:t xml:space="preserve"> </w:t>
            </w:r>
            <w:r w:rsidRPr="00D23C0B">
              <w:t>Tychy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29DFFA" w14:textId="77777777" w:rsidR="00690B1F" w:rsidRPr="00CB5EDB" w:rsidRDefault="00690B1F" w:rsidP="00690B1F">
            <w:pPr>
              <w:jc w:val="center"/>
            </w:pPr>
            <w:r w:rsidRPr="00D23C0B">
              <w:t>8 166.96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23DA1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79037EB8" w14:textId="77777777" w:rsidR="00690B1F" w:rsidRDefault="00690B1F" w:rsidP="00690B1F">
            <w:pPr>
              <w:jc w:val="center"/>
            </w:pPr>
          </w:p>
          <w:p w14:paraId="162154DA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773C0E2A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833217" w14:textId="57C9E3FC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565B6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68465404" w14:textId="77777777" w:rsidTr="00690B1F">
        <w:tc>
          <w:tcPr>
            <w:tcW w:w="709" w:type="dxa"/>
            <w:shd w:val="clear" w:color="auto" w:fill="auto"/>
            <w:vAlign w:val="center"/>
          </w:tcPr>
          <w:p w14:paraId="204C4430" w14:textId="77777777" w:rsidR="00690B1F" w:rsidRPr="00CB5EDB" w:rsidRDefault="00690B1F" w:rsidP="00690B1F">
            <w:pPr>
              <w:jc w:val="center"/>
            </w:pPr>
            <w:r w:rsidRPr="00D23C0B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E0ADF8" w14:textId="77777777" w:rsidR="00690B1F" w:rsidRPr="00CB5EDB" w:rsidRDefault="00690B1F" w:rsidP="00690B1F">
            <w:pPr>
              <w:jc w:val="center"/>
            </w:pPr>
            <w:r w:rsidRPr="00D23C0B">
              <w:t>6</w:t>
            </w:r>
          </w:p>
        </w:tc>
        <w:tc>
          <w:tcPr>
            <w:tcW w:w="2268" w:type="dxa"/>
            <w:shd w:val="clear" w:color="auto" w:fill="auto"/>
          </w:tcPr>
          <w:p w14:paraId="4E7ED657" w14:textId="77777777" w:rsidR="00690B1F" w:rsidRPr="00CB5EDB" w:rsidRDefault="00690B1F" w:rsidP="00690B1F">
            <w:r w:rsidRPr="00D23C0B">
              <w:t>SINMED Sp. z o.o.</w:t>
            </w:r>
          </w:p>
          <w:p w14:paraId="72F199E0" w14:textId="5C6C1DCA" w:rsidR="00690B1F" w:rsidRPr="00CB5EDB" w:rsidRDefault="00690B1F" w:rsidP="00690B1F">
            <w:r w:rsidRPr="00D23C0B">
              <w:t>Graniczna</w:t>
            </w:r>
            <w:r w:rsidRPr="00CB5EDB">
              <w:t xml:space="preserve"> </w:t>
            </w:r>
            <w:r w:rsidRPr="00D23C0B">
              <w:t>32B</w:t>
            </w:r>
            <w:r w:rsidRPr="00CB5EDB">
              <w:t xml:space="preserve"> </w:t>
            </w:r>
          </w:p>
          <w:p w14:paraId="39A91126" w14:textId="77777777" w:rsidR="00690B1F" w:rsidRPr="00CB5EDB" w:rsidRDefault="00690B1F" w:rsidP="00690B1F">
            <w:r w:rsidRPr="00D23C0B">
              <w:t>44-178</w:t>
            </w:r>
            <w:r w:rsidRPr="00CB5EDB">
              <w:t xml:space="preserve"> </w:t>
            </w:r>
            <w:r w:rsidRPr="00D23C0B">
              <w:t>Przyszowice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03B280" w14:textId="77777777" w:rsidR="00690B1F" w:rsidRPr="00CB5EDB" w:rsidRDefault="00690B1F" w:rsidP="00690B1F">
            <w:pPr>
              <w:jc w:val="center"/>
            </w:pPr>
            <w:r w:rsidRPr="00D23C0B">
              <w:t>3 888.00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E3AE37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17C0FA5A" w14:textId="77777777" w:rsidR="00690B1F" w:rsidRDefault="00690B1F" w:rsidP="00690B1F">
            <w:pPr>
              <w:jc w:val="center"/>
            </w:pPr>
          </w:p>
          <w:p w14:paraId="6151094A" w14:textId="77777777" w:rsidR="00690B1F" w:rsidRDefault="00690B1F" w:rsidP="00690B1F">
            <w:pPr>
              <w:jc w:val="center"/>
            </w:pPr>
            <w:r>
              <w:t>max. 72h</w:t>
            </w:r>
          </w:p>
          <w:p w14:paraId="331650C1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9F6C65" w14:textId="55F8565F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0E0E45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149E8713" w14:textId="77777777" w:rsidTr="00690B1F">
        <w:tc>
          <w:tcPr>
            <w:tcW w:w="709" w:type="dxa"/>
            <w:shd w:val="clear" w:color="auto" w:fill="auto"/>
            <w:vAlign w:val="center"/>
          </w:tcPr>
          <w:p w14:paraId="6D120D52" w14:textId="77777777" w:rsidR="00690B1F" w:rsidRPr="00CB5EDB" w:rsidRDefault="00690B1F" w:rsidP="00690B1F">
            <w:pPr>
              <w:jc w:val="center"/>
            </w:pPr>
            <w:r w:rsidRPr="00D23C0B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5E3E5" w14:textId="77777777" w:rsidR="00690B1F" w:rsidRPr="00CB5EDB" w:rsidRDefault="00690B1F" w:rsidP="00690B1F">
            <w:pPr>
              <w:jc w:val="center"/>
            </w:pPr>
            <w:r w:rsidRPr="00D23C0B">
              <w:t>3</w:t>
            </w:r>
          </w:p>
        </w:tc>
        <w:tc>
          <w:tcPr>
            <w:tcW w:w="2268" w:type="dxa"/>
            <w:shd w:val="clear" w:color="auto" w:fill="auto"/>
          </w:tcPr>
          <w:p w14:paraId="5954B19D" w14:textId="77777777" w:rsidR="00690B1F" w:rsidRPr="00CB5EDB" w:rsidRDefault="00690B1F" w:rsidP="00690B1F">
            <w:r w:rsidRPr="00D23C0B">
              <w:t xml:space="preserve">SONDA </w:t>
            </w:r>
            <w:proofErr w:type="spellStart"/>
            <w:r w:rsidRPr="00D23C0B">
              <w:t>W.Makowski</w:t>
            </w:r>
            <w:proofErr w:type="spellEnd"/>
            <w:r w:rsidRPr="00D23C0B">
              <w:t xml:space="preserve"> i Wspólnicy </w:t>
            </w:r>
            <w:proofErr w:type="spellStart"/>
            <w:r w:rsidRPr="00D23C0B">
              <w:t>Sp.J</w:t>
            </w:r>
            <w:proofErr w:type="spellEnd"/>
            <w:r w:rsidRPr="00D23C0B">
              <w:t>.</w:t>
            </w:r>
          </w:p>
          <w:p w14:paraId="212EC3AE" w14:textId="77777777" w:rsidR="00690B1F" w:rsidRPr="00CB5EDB" w:rsidRDefault="00690B1F" w:rsidP="00690B1F">
            <w:r w:rsidRPr="00D23C0B">
              <w:t>Poznańska</w:t>
            </w:r>
            <w:r w:rsidRPr="00CB5EDB">
              <w:t xml:space="preserve"> </w:t>
            </w:r>
            <w:r w:rsidRPr="00D23C0B">
              <w:t>82b</w:t>
            </w:r>
            <w:r w:rsidRPr="00CB5EDB">
              <w:t xml:space="preserve"> </w:t>
            </w:r>
          </w:p>
          <w:p w14:paraId="1A15B66A" w14:textId="77777777" w:rsidR="00690B1F" w:rsidRPr="00CB5EDB" w:rsidRDefault="00690B1F" w:rsidP="00690B1F">
            <w:r w:rsidRPr="00D23C0B">
              <w:t>62-080</w:t>
            </w:r>
            <w:r w:rsidRPr="00CB5EDB">
              <w:t xml:space="preserve"> </w:t>
            </w:r>
            <w:r w:rsidRPr="00D23C0B">
              <w:t>Tarnowo Podgórne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03CFEE" w14:textId="77777777" w:rsidR="00690B1F" w:rsidRPr="00CB5EDB" w:rsidRDefault="00690B1F" w:rsidP="00690B1F">
            <w:pPr>
              <w:jc w:val="center"/>
            </w:pPr>
            <w:r w:rsidRPr="00D23C0B">
              <w:t>4 835.61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4CCBFC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7CDE375E" w14:textId="77777777" w:rsidR="00690B1F" w:rsidRDefault="00690B1F" w:rsidP="00690B1F">
            <w:pPr>
              <w:jc w:val="center"/>
            </w:pPr>
          </w:p>
          <w:p w14:paraId="12A967DA" w14:textId="77777777" w:rsidR="00690B1F" w:rsidRDefault="00690B1F" w:rsidP="00690B1F">
            <w:pPr>
              <w:jc w:val="center"/>
            </w:pPr>
          </w:p>
          <w:p w14:paraId="73FF0908" w14:textId="55B81924" w:rsidR="00690B1F" w:rsidRDefault="00690B1F" w:rsidP="00690B1F">
            <w:pPr>
              <w:jc w:val="center"/>
            </w:pPr>
            <w:r>
              <w:t>max. 72h</w:t>
            </w:r>
          </w:p>
          <w:p w14:paraId="72955EC9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3A32F4" w14:textId="7A24D892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C17B28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  <w:tr w:rsidR="00690B1F" w:rsidRPr="00075CD0" w14:paraId="78C299C6" w14:textId="77777777" w:rsidTr="00690B1F">
        <w:tc>
          <w:tcPr>
            <w:tcW w:w="709" w:type="dxa"/>
            <w:shd w:val="clear" w:color="auto" w:fill="auto"/>
            <w:vAlign w:val="center"/>
          </w:tcPr>
          <w:p w14:paraId="20B099B4" w14:textId="77777777" w:rsidR="00690B1F" w:rsidRPr="00CB5EDB" w:rsidRDefault="00690B1F" w:rsidP="00690B1F">
            <w:pPr>
              <w:jc w:val="center"/>
            </w:pPr>
            <w:r w:rsidRPr="00D23C0B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0551E7" w14:textId="77777777" w:rsidR="00690B1F" w:rsidRPr="00CB5EDB" w:rsidRDefault="00690B1F" w:rsidP="00690B1F">
            <w:pPr>
              <w:jc w:val="center"/>
            </w:pPr>
            <w:r w:rsidRPr="00D23C0B">
              <w:t>8</w:t>
            </w:r>
          </w:p>
        </w:tc>
        <w:tc>
          <w:tcPr>
            <w:tcW w:w="2268" w:type="dxa"/>
            <w:shd w:val="clear" w:color="auto" w:fill="auto"/>
          </w:tcPr>
          <w:p w14:paraId="1123D7A6" w14:textId="77777777" w:rsidR="00690B1F" w:rsidRPr="00CB5EDB" w:rsidRDefault="00690B1F" w:rsidP="00690B1F">
            <w:r w:rsidRPr="00D23C0B">
              <w:t>Toruńskie Zakłady Materiałów Opatrunkowych S.A. w Toruniu</w:t>
            </w:r>
          </w:p>
          <w:p w14:paraId="2714AEC8" w14:textId="77777777" w:rsidR="00690B1F" w:rsidRPr="00CB5EDB" w:rsidRDefault="00690B1F" w:rsidP="00690B1F">
            <w:r w:rsidRPr="00D23C0B">
              <w:t>Żółkiewskiego</w:t>
            </w:r>
            <w:r w:rsidRPr="00CB5EDB">
              <w:t xml:space="preserve"> </w:t>
            </w:r>
            <w:r w:rsidRPr="00D23C0B">
              <w:t>20/26</w:t>
            </w:r>
            <w:r w:rsidRPr="00CB5EDB">
              <w:t xml:space="preserve"> </w:t>
            </w:r>
          </w:p>
          <w:p w14:paraId="5F820054" w14:textId="77777777" w:rsidR="00690B1F" w:rsidRPr="00CB5EDB" w:rsidRDefault="00690B1F" w:rsidP="00690B1F">
            <w:r w:rsidRPr="00D23C0B">
              <w:t>87-100</w:t>
            </w:r>
            <w:r w:rsidRPr="00CB5EDB">
              <w:t xml:space="preserve"> </w:t>
            </w:r>
            <w:r w:rsidRPr="00D23C0B">
              <w:t>Toruń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536FE8" w14:textId="77777777" w:rsidR="00690B1F" w:rsidRPr="00CB5EDB" w:rsidRDefault="00690B1F" w:rsidP="00690B1F">
            <w:pPr>
              <w:jc w:val="center"/>
            </w:pPr>
            <w:r w:rsidRPr="00D23C0B">
              <w:t>79 327.30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F8E582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1A0A69BA" w14:textId="77777777" w:rsidR="00690B1F" w:rsidRDefault="00690B1F" w:rsidP="00690B1F">
            <w:pPr>
              <w:jc w:val="center"/>
            </w:pPr>
          </w:p>
          <w:p w14:paraId="223B4022" w14:textId="77777777" w:rsidR="00690B1F" w:rsidRDefault="00690B1F" w:rsidP="00690B1F">
            <w:pPr>
              <w:jc w:val="center"/>
            </w:pPr>
          </w:p>
          <w:p w14:paraId="1C86B4C0" w14:textId="555E6AFD" w:rsidR="00690B1F" w:rsidRDefault="00690B1F" w:rsidP="00690B1F">
            <w:pPr>
              <w:jc w:val="center"/>
            </w:pPr>
            <w:r>
              <w:t>max. 72h</w:t>
            </w:r>
          </w:p>
          <w:p w14:paraId="3B99E069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8977FA" w14:textId="676227B3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CCA429" w14:textId="77777777" w:rsidR="00690B1F" w:rsidRPr="00CB5EDB" w:rsidRDefault="00690B1F" w:rsidP="00690B1F">
            <w:pPr>
              <w:jc w:val="center"/>
            </w:pPr>
            <w:r w:rsidRPr="00D23C0B">
              <w:t>6 dni</w:t>
            </w:r>
          </w:p>
        </w:tc>
      </w:tr>
      <w:tr w:rsidR="00690B1F" w:rsidRPr="00075CD0" w14:paraId="745E1CD4" w14:textId="77777777" w:rsidTr="00690B1F">
        <w:tc>
          <w:tcPr>
            <w:tcW w:w="709" w:type="dxa"/>
            <w:shd w:val="clear" w:color="auto" w:fill="auto"/>
            <w:vAlign w:val="center"/>
          </w:tcPr>
          <w:p w14:paraId="5C923BD0" w14:textId="77777777" w:rsidR="00690B1F" w:rsidRPr="00CB5EDB" w:rsidRDefault="00690B1F" w:rsidP="00690B1F">
            <w:pPr>
              <w:jc w:val="center"/>
            </w:pPr>
            <w:r w:rsidRPr="00D23C0B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D7034" w14:textId="77777777" w:rsidR="00690B1F" w:rsidRPr="00CB5EDB" w:rsidRDefault="00690B1F" w:rsidP="00690B1F">
            <w:pPr>
              <w:jc w:val="center"/>
            </w:pPr>
            <w:r w:rsidRPr="00D23C0B">
              <w:t>10</w:t>
            </w:r>
          </w:p>
        </w:tc>
        <w:tc>
          <w:tcPr>
            <w:tcW w:w="2268" w:type="dxa"/>
            <w:shd w:val="clear" w:color="auto" w:fill="auto"/>
          </w:tcPr>
          <w:p w14:paraId="2B966C55" w14:textId="77777777" w:rsidR="00690B1F" w:rsidRPr="00CB5EDB" w:rsidRDefault="00690B1F" w:rsidP="00690B1F">
            <w:r w:rsidRPr="00D23C0B">
              <w:t>Toruńskie Zakłady Materiałów Opatrunkowych S.A. w Toruniu</w:t>
            </w:r>
          </w:p>
          <w:p w14:paraId="44C6D305" w14:textId="77777777" w:rsidR="00690B1F" w:rsidRPr="00CB5EDB" w:rsidRDefault="00690B1F" w:rsidP="00690B1F">
            <w:r w:rsidRPr="00D23C0B">
              <w:t>Żółkiewskiego</w:t>
            </w:r>
            <w:r w:rsidRPr="00CB5EDB">
              <w:t xml:space="preserve"> </w:t>
            </w:r>
            <w:r w:rsidRPr="00D23C0B">
              <w:t>20/26</w:t>
            </w:r>
            <w:r w:rsidRPr="00CB5EDB">
              <w:t xml:space="preserve"> </w:t>
            </w:r>
          </w:p>
          <w:p w14:paraId="1A9A2E00" w14:textId="77777777" w:rsidR="00690B1F" w:rsidRPr="00CB5EDB" w:rsidRDefault="00690B1F" w:rsidP="00690B1F">
            <w:r w:rsidRPr="00D23C0B">
              <w:t>87-100</w:t>
            </w:r>
            <w:r w:rsidRPr="00CB5EDB">
              <w:t xml:space="preserve"> </w:t>
            </w:r>
            <w:r w:rsidRPr="00D23C0B">
              <w:t>Toruń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E37EE8" w14:textId="77777777" w:rsidR="00690B1F" w:rsidRPr="00CB5EDB" w:rsidRDefault="00690B1F" w:rsidP="00690B1F">
            <w:pPr>
              <w:jc w:val="center"/>
            </w:pPr>
            <w:r w:rsidRPr="00D23C0B">
              <w:t>200 119.50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885A01" w14:textId="77777777" w:rsidR="00690B1F" w:rsidRPr="00CB5EDB" w:rsidRDefault="00690B1F" w:rsidP="00690B1F">
            <w:pPr>
              <w:jc w:val="center"/>
            </w:pPr>
            <w:r w:rsidRPr="00D23C0B">
              <w:t>12 miesięcy od daty zawarcia umowy</w:t>
            </w:r>
          </w:p>
        </w:tc>
        <w:tc>
          <w:tcPr>
            <w:tcW w:w="1276" w:type="dxa"/>
          </w:tcPr>
          <w:p w14:paraId="76D0FBB8" w14:textId="77777777" w:rsidR="00690B1F" w:rsidRDefault="00690B1F" w:rsidP="00690B1F">
            <w:pPr>
              <w:jc w:val="center"/>
            </w:pPr>
          </w:p>
          <w:p w14:paraId="747C0AD2" w14:textId="77777777" w:rsidR="00690B1F" w:rsidRDefault="00690B1F" w:rsidP="00690B1F">
            <w:pPr>
              <w:jc w:val="center"/>
            </w:pPr>
          </w:p>
          <w:p w14:paraId="4A55B71B" w14:textId="5618121F" w:rsidR="00690B1F" w:rsidRDefault="00690B1F" w:rsidP="00690B1F">
            <w:pPr>
              <w:jc w:val="center"/>
            </w:pPr>
            <w:r>
              <w:t>max. 72h</w:t>
            </w:r>
          </w:p>
          <w:p w14:paraId="35FB17B7" w14:textId="77777777" w:rsidR="00690B1F" w:rsidRPr="00D23C0B" w:rsidRDefault="00690B1F" w:rsidP="00690B1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F1BC64" w14:textId="1942E294" w:rsidR="00690B1F" w:rsidRPr="00CB5EDB" w:rsidRDefault="00690B1F" w:rsidP="00690B1F">
            <w:pPr>
              <w:jc w:val="center"/>
            </w:pPr>
            <w:r w:rsidRPr="00D23C0B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D534FA" w14:textId="77777777" w:rsidR="00690B1F" w:rsidRPr="00CB5EDB" w:rsidRDefault="00690B1F" w:rsidP="00690B1F">
            <w:pPr>
              <w:jc w:val="center"/>
            </w:pPr>
            <w:r w:rsidRPr="00D23C0B">
              <w:t>60 dni</w:t>
            </w:r>
          </w:p>
        </w:tc>
      </w:tr>
    </w:tbl>
    <w:p w14:paraId="5984F231" w14:textId="77777777" w:rsidR="0069085C" w:rsidRDefault="0069085C" w:rsidP="00690B1F">
      <w:pPr>
        <w:jc w:val="both"/>
        <w:rPr>
          <w:sz w:val="24"/>
        </w:rPr>
      </w:pPr>
    </w:p>
    <w:p w14:paraId="5C4C2155" w14:textId="3FAFEF68" w:rsidR="00A80738" w:rsidRDefault="00A80738" w:rsidP="00690B1F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B8030C9" w14:textId="77777777" w:rsidR="00586810" w:rsidRDefault="00586810" w:rsidP="00690B1F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091F739D" w14:textId="77777777" w:rsidR="00586810" w:rsidRDefault="00586810" w:rsidP="0058681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6A2F4A0" w14:textId="77777777" w:rsidR="00586810" w:rsidRDefault="00586810" w:rsidP="0058681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48F6682" w14:textId="77777777" w:rsidR="00586810" w:rsidRDefault="00586810" w:rsidP="00586810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2D6F3337" w14:textId="77777777" w:rsidR="00586810" w:rsidRDefault="00586810" w:rsidP="00690B1F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6FA7AA6B" w14:textId="77777777" w:rsidR="00A80738" w:rsidRDefault="00A80738" w:rsidP="00690B1F">
      <w:pPr>
        <w:jc w:val="right"/>
        <w:rPr>
          <w:sz w:val="24"/>
        </w:rPr>
      </w:pPr>
    </w:p>
    <w:p w14:paraId="0C15B54B" w14:textId="77777777" w:rsidR="00C236D3" w:rsidRDefault="00C236D3" w:rsidP="00690B1F"/>
    <w:sectPr w:rsidR="00C236D3" w:rsidSect="00690B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6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A68194" w14:textId="77777777" w:rsidR="000534CA" w:rsidRDefault="000534CA">
      <w:r>
        <w:separator/>
      </w:r>
    </w:p>
  </w:endnote>
  <w:endnote w:type="continuationSeparator" w:id="0">
    <w:p w14:paraId="4D7A1403" w14:textId="77777777" w:rsidR="000534CA" w:rsidRDefault="0005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C9730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60EB86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5B9F8" w14:textId="77777777" w:rsidR="00C94D43" w:rsidRDefault="000534C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4CEDAC">
        <v:line id="_x0000_s2049" style="position:absolute;left:0;text-align:left;z-index:1" from="-3.85pt,8.7pt" to="455.15pt,8.7pt"/>
      </w:pict>
    </w:r>
  </w:p>
  <w:p w14:paraId="405C212E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C42DA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5D54EC" w14:textId="77777777" w:rsidR="00C94D43" w:rsidRDefault="00C94D43">
    <w:pPr>
      <w:pStyle w:val="Stopka"/>
      <w:tabs>
        <w:tab w:val="clear" w:pos="4536"/>
      </w:tabs>
      <w:jc w:val="center"/>
    </w:pPr>
  </w:p>
  <w:p w14:paraId="028FD6A0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1F1BF" w14:textId="77777777" w:rsidR="000534CA" w:rsidRDefault="000534CA">
      <w:r>
        <w:separator/>
      </w:r>
    </w:p>
  </w:footnote>
  <w:footnote w:type="continuationSeparator" w:id="0">
    <w:p w14:paraId="680A2B3D" w14:textId="77777777" w:rsidR="000534CA" w:rsidRDefault="00053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D93DD" w14:textId="77777777" w:rsidR="00D23C0B" w:rsidRDefault="00D23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DF4BC" w14:textId="77777777" w:rsidR="00D23C0B" w:rsidRDefault="00D23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59430" w14:textId="77777777" w:rsidR="00D23C0B" w:rsidRDefault="00D23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299"/>
    <w:rsid w:val="0001764B"/>
    <w:rsid w:val="0003529D"/>
    <w:rsid w:val="000534CA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86810"/>
    <w:rsid w:val="00617D11"/>
    <w:rsid w:val="00647371"/>
    <w:rsid w:val="00651764"/>
    <w:rsid w:val="00666480"/>
    <w:rsid w:val="0069085C"/>
    <w:rsid w:val="00690B1F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14299"/>
    <w:rsid w:val="00D23C0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BE5C0"/>
  <w15:chartTrackingRefBased/>
  <w15:docId w15:val="{6B07B96C-2064-4723-87AB-9FBCB6A2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58681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2021-02-08T12:06:00Z</cp:lastPrinted>
  <dcterms:created xsi:type="dcterms:W3CDTF">2021-02-08T12:08:00Z</dcterms:created>
  <dcterms:modified xsi:type="dcterms:W3CDTF">2021-02-08T12:08:00Z</dcterms:modified>
</cp:coreProperties>
</file>