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4FB7F" w14:textId="3F6F243B"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46D6E" w:rsidRPr="00346D6E">
        <w:rPr>
          <w:rFonts w:ascii="Verdana" w:hAnsi="Verdana"/>
          <w:sz w:val="16"/>
          <w:szCs w:val="16"/>
        </w:rPr>
        <w:t>KC-zp.272-710/20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46D6E" w:rsidRPr="00346D6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46D6E" w:rsidRPr="00346D6E">
        <w:rPr>
          <w:rFonts w:ascii="Verdana" w:hAnsi="Verdana"/>
          <w:sz w:val="16"/>
          <w:szCs w:val="16"/>
        </w:rPr>
        <w:t>2021-02-05</w:t>
      </w:r>
    </w:p>
    <w:p w14:paraId="24613697" w14:textId="77777777" w:rsidR="00AB4D2B" w:rsidRDefault="00AB4D2B" w:rsidP="00AB4D2B">
      <w:pPr>
        <w:rPr>
          <w:sz w:val="22"/>
        </w:rPr>
      </w:pPr>
    </w:p>
    <w:p w14:paraId="407817A5" w14:textId="77777777"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14:paraId="5A2FF825" w14:textId="77777777"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14:paraId="7D4F9029" w14:textId="77777777" w:rsidR="00346D6E" w:rsidRPr="00346D6E" w:rsidRDefault="00346D6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46D6E">
        <w:rPr>
          <w:rFonts w:ascii="Verdana" w:hAnsi="Verdana"/>
          <w:b/>
          <w:sz w:val="20"/>
          <w:szCs w:val="20"/>
        </w:rPr>
        <w:t>Akademia Górniczo - Hutnicza</w:t>
      </w:r>
    </w:p>
    <w:p w14:paraId="705A643C" w14:textId="77777777" w:rsidR="00346D6E" w:rsidRPr="00346D6E" w:rsidRDefault="00346D6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46D6E">
        <w:rPr>
          <w:rFonts w:ascii="Verdana" w:hAnsi="Verdana"/>
          <w:b/>
          <w:sz w:val="20"/>
          <w:szCs w:val="20"/>
        </w:rPr>
        <w:t>im. Stanisława Staszica w Krakowie</w:t>
      </w:r>
    </w:p>
    <w:p w14:paraId="56C44F00" w14:textId="01974440" w:rsidR="00AB4D2B" w:rsidRPr="00504F58" w:rsidRDefault="00346D6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46D6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346D6E">
        <w:rPr>
          <w:rFonts w:ascii="Verdana" w:hAnsi="Verdana"/>
          <w:sz w:val="20"/>
          <w:szCs w:val="20"/>
        </w:rPr>
        <w:t>przetarg</w:t>
      </w:r>
      <w:r w:rsidR="00443F63">
        <w:rPr>
          <w:rFonts w:ascii="Verdana" w:hAnsi="Verdana"/>
          <w:sz w:val="20"/>
          <w:szCs w:val="20"/>
        </w:rPr>
        <w:t>u</w:t>
      </w:r>
      <w:r w:rsidRPr="00346D6E">
        <w:rPr>
          <w:rFonts w:ascii="Verdana" w:hAnsi="Verdana"/>
          <w:sz w:val="20"/>
          <w:szCs w:val="20"/>
        </w:rPr>
        <w:t xml:space="preserve"> nieograniczon</w:t>
      </w:r>
      <w:r w:rsidR="00443F63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443F63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287D99" w:rsidRPr="00443F63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346D6E">
        <w:rPr>
          <w:rFonts w:ascii="Verdana" w:hAnsi="Verdana"/>
          <w:sz w:val="20"/>
          <w:szCs w:val="20"/>
        </w:rPr>
        <w:t>28/11/2020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43F63">
        <w:rPr>
          <w:rFonts w:ascii="Verdana" w:hAnsi="Verdana"/>
          <w:sz w:val="20"/>
          <w:szCs w:val="20"/>
        </w:rPr>
        <w:t>2020/S 248-616543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346D6E">
        <w:rPr>
          <w:rFonts w:ascii="Verdana" w:hAnsi="Verdana"/>
          <w:b/>
          <w:sz w:val="20"/>
          <w:szCs w:val="20"/>
        </w:rPr>
        <w:t>Dostawa 3 szt. przenośnych komputerów (laptopów) w komplecie ze stacją dokującą (</w:t>
      </w:r>
      <w:proofErr w:type="spellStart"/>
      <w:r w:rsidRPr="00346D6E">
        <w:rPr>
          <w:rFonts w:ascii="Verdana" w:hAnsi="Verdana"/>
          <w:b/>
          <w:sz w:val="20"/>
          <w:szCs w:val="20"/>
        </w:rPr>
        <w:t>replikatorem</w:t>
      </w:r>
      <w:proofErr w:type="spellEnd"/>
      <w:r w:rsidRPr="00346D6E">
        <w:rPr>
          <w:rFonts w:ascii="Verdana" w:hAnsi="Verdana"/>
          <w:b/>
          <w:sz w:val="20"/>
          <w:szCs w:val="20"/>
        </w:rPr>
        <w:t xml:space="preserve"> portów) oraz myszką bezprzewodową na potrzeby </w:t>
      </w:r>
      <w:proofErr w:type="spellStart"/>
      <w:r w:rsidRPr="00346D6E">
        <w:rPr>
          <w:rFonts w:ascii="Verdana" w:hAnsi="Verdana"/>
          <w:b/>
          <w:sz w:val="20"/>
          <w:szCs w:val="20"/>
        </w:rPr>
        <w:t>WIMiR</w:t>
      </w:r>
      <w:proofErr w:type="spellEnd"/>
      <w:r w:rsidRPr="00346D6E">
        <w:rPr>
          <w:rFonts w:ascii="Verdana" w:hAnsi="Verdana"/>
          <w:b/>
          <w:sz w:val="20"/>
          <w:szCs w:val="20"/>
        </w:rPr>
        <w:t xml:space="preserve"> w ramach projektu POWR.03.05.00-Z309/18</w:t>
      </w:r>
    </w:p>
    <w:p w14:paraId="4417A0EB" w14:textId="77777777"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46D6E" w:rsidRPr="00504F58" w14:paraId="6CFAD474" w14:textId="77777777" w:rsidTr="004D4EDA">
        <w:trPr>
          <w:cantSplit/>
        </w:trPr>
        <w:tc>
          <w:tcPr>
            <w:tcW w:w="9210" w:type="dxa"/>
            <w:shd w:val="clear" w:color="auto" w:fill="auto"/>
          </w:tcPr>
          <w:p w14:paraId="5985431E" w14:textId="77777777" w:rsidR="00346D6E" w:rsidRPr="00504F58" w:rsidRDefault="00346D6E" w:rsidP="004D4ED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346D6E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14:paraId="686CB761" w14:textId="77777777" w:rsidR="00346D6E" w:rsidRPr="00504F58" w:rsidRDefault="00346D6E" w:rsidP="004D4ED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46D6E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14:paraId="2DC3EA24" w14:textId="77777777" w:rsidR="00346D6E" w:rsidRPr="00504F58" w:rsidRDefault="00346D6E" w:rsidP="004D4ED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346D6E">
              <w:rPr>
                <w:rFonts w:ascii="Verdana" w:hAnsi="Verdana"/>
                <w:color w:val="000000"/>
                <w:sz w:val="20"/>
                <w:szCs w:val="20"/>
              </w:rPr>
              <w:t>27 508.95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4FFA421E" w14:textId="77777777" w:rsidR="00346D6E" w:rsidRPr="00504F58" w:rsidRDefault="00346D6E" w:rsidP="004D4ED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46D6E">
              <w:rPr>
                <w:rFonts w:ascii="Verdana" w:hAnsi="Verdana"/>
                <w:color w:val="000000"/>
                <w:sz w:val="20"/>
                <w:szCs w:val="20"/>
              </w:rPr>
              <w:t>27 508.95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14:paraId="4EC746F9" w14:textId="77777777" w:rsidR="00346D6E" w:rsidRPr="00504F58" w:rsidRDefault="00346D6E" w:rsidP="004D4ED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14:paraId="4DFAA2A3" w14:textId="77777777" w:rsidR="00346D6E" w:rsidRPr="00504F58" w:rsidRDefault="00346D6E" w:rsidP="004D4ED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6D6E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14:paraId="233E1B70" w14:textId="77777777" w:rsidR="00346D6E" w:rsidRPr="00504F58" w:rsidRDefault="00346D6E" w:rsidP="004D4ED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6D6E">
              <w:rPr>
                <w:rFonts w:ascii="Verdana" w:hAnsi="Verdana"/>
                <w:b/>
                <w:sz w:val="20"/>
                <w:szCs w:val="20"/>
              </w:rPr>
              <w:t>Al. Mickiewicza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46D6E">
              <w:rPr>
                <w:rFonts w:ascii="Verdana" w:hAnsi="Verdana"/>
                <w:b/>
                <w:sz w:val="20"/>
                <w:szCs w:val="20"/>
              </w:rPr>
              <w:t>27</w:t>
            </w:r>
          </w:p>
          <w:p w14:paraId="20AF5176" w14:textId="77777777" w:rsidR="00346D6E" w:rsidRPr="00504F58" w:rsidRDefault="00346D6E" w:rsidP="004D4ED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46D6E">
              <w:rPr>
                <w:rFonts w:ascii="Verdana" w:hAnsi="Verdana"/>
                <w:b/>
                <w:sz w:val="20"/>
                <w:szCs w:val="20"/>
              </w:rPr>
              <w:t>31-120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46D6E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14:paraId="00D4D112" w14:textId="77777777" w:rsidR="00346D6E" w:rsidRPr="00504F58" w:rsidRDefault="00346D6E" w:rsidP="004D4ED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F6551AA" w14:textId="77777777" w:rsidR="00346D6E" w:rsidRPr="00504F58" w:rsidRDefault="00346D6E" w:rsidP="004D4ED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346D6E">
              <w:rPr>
                <w:rFonts w:ascii="Verdana" w:hAnsi="Verdana"/>
                <w:b/>
                <w:sz w:val="20"/>
                <w:szCs w:val="20"/>
              </w:rPr>
              <w:t>27 508.95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14:paraId="6DB54885" w14:textId="77777777"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443F6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14:paraId="4B3A61AA" w14:textId="77777777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EAC0330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8031F6F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14:paraId="7AD99460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081E29C7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0835775C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0630C384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17C9502F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14:paraId="2115DB84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5E931285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14:paraId="1A1ED8D3" w14:textId="77777777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C19F6F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340E35A6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202CF05B" w14:textId="77777777" w:rsidR="00E671A8" w:rsidRPr="00504F58" w:rsidRDefault="00346D6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770D9EBC" w14:textId="77777777" w:rsidR="00E671A8" w:rsidRPr="00504F58" w:rsidRDefault="00346D6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 xml:space="preserve">Okres gwarancji za całość przedmiotu </w:t>
            </w:r>
            <w:r w:rsidRPr="00346D6E">
              <w:rPr>
                <w:rFonts w:ascii="Verdana" w:hAnsi="Verdana" w:cs="Times New Roman"/>
              </w:rPr>
              <w:lastRenderedPageBreak/>
              <w:t>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608F7DAB" w14:textId="77777777" w:rsidR="00E671A8" w:rsidRPr="00504F58" w:rsidRDefault="00346D6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lastRenderedPageBreak/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7BD4EE32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14:paraId="32C2F5A4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7C56699E" w14:textId="77777777"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46D6E" w:rsidRPr="00504F58" w14:paraId="2500FC54" w14:textId="77777777" w:rsidTr="004D4EDA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C70C509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D43AE73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46D6E">
              <w:rPr>
                <w:rFonts w:ascii="Verdana" w:hAnsi="Verdana" w:cs="Times New Roman"/>
                <w:bCs/>
              </w:rPr>
              <w:t>PROGRESS Systemy Komputerowe Sp. z o.o.</w:t>
            </w:r>
          </w:p>
          <w:p w14:paraId="28887D38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46D6E">
              <w:rPr>
                <w:rFonts w:ascii="Verdana" w:hAnsi="Verdana" w:cs="Times New Roman"/>
                <w:bCs/>
              </w:rPr>
              <w:t>Al. Mickiewicza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46D6E">
              <w:rPr>
                <w:rFonts w:ascii="Verdana" w:hAnsi="Verdana" w:cs="Times New Roman"/>
                <w:bCs/>
              </w:rPr>
              <w:t>27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14:paraId="1738A889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46D6E">
              <w:rPr>
                <w:rFonts w:ascii="Verdana" w:hAnsi="Verdana" w:cs="Times New Roman"/>
                <w:bCs/>
              </w:rPr>
              <w:t>31-120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46D6E">
              <w:rPr>
                <w:rFonts w:ascii="Verdana" w:hAnsi="Verdana" w:cs="Times New Roman"/>
                <w:bCs/>
              </w:rPr>
              <w:t>Kraków</w:t>
            </w:r>
          </w:p>
          <w:p w14:paraId="73A6456A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346D6E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4CC1F5CF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47FFDB3E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3D8AB995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0DFE5DBA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14:paraId="725E5ED1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2968653F" w14:textId="77777777" w:rsidR="00346D6E" w:rsidRPr="00504F58" w:rsidRDefault="00346D6E" w:rsidP="004D4ED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46D6E">
              <w:rPr>
                <w:rFonts w:ascii="Verdana" w:hAnsi="Verdana" w:cs="Times New Roman"/>
              </w:rPr>
              <w:t xml:space="preserve">  100,00</w:t>
            </w:r>
          </w:p>
        </w:tc>
      </w:tr>
    </w:tbl>
    <w:p w14:paraId="31DCDF35" w14:textId="77777777"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14:paraId="016BD30B" w14:textId="77777777" w:rsidR="00E671A8" w:rsidRPr="00443F6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43F6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43F63">
        <w:rPr>
          <w:rFonts w:ascii="Verdana" w:hAnsi="Verdana"/>
          <w:color w:val="000000"/>
          <w:sz w:val="20"/>
          <w:szCs w:val="20"/>
        </w:rPr>
        <w:t>.</w:t>
      </w:r>
    </w:p>
    <w:p w14:paraId="18FC31A9" w14:textId="77777777" w:rsidR="00E671A8" w:rsidRPr="00443F6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1E09E029" w14:textId="77777777" w:rsidR="00E671A8" w:rsidRPr="00443F6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43F63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43F63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14:paraId="007ECCA1" w14:textId="77777777"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14:paraId="3DD65B31" w14:textId="77777777"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14:paraId="637548D8" w14:textId="677D53B5"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443F63">
        <w:rPr>
          <w:rFonts w:ascii="Verdana" w:hAnsi="Verdana"/>
          <w:sz w:val="20"/>
          <w:szCs w:val="20"/>
        </w:rPr>
        <w:t>05/02/2021 r.</w:t>
      </w:r>
    </w:p>
    <w:p w14:paraId="25786721" w14:textId="77777777"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p w14:paraId="27DAF284" w14:textId="77777777"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2B2C2E" w14:textId="77777777" w:rsidR="000E5547" w:rsidRDefault="000E5547">
      <w:r>
        <w:separator/>
      </w:r>
    </w:p>
  </w:endnote>
  <w:endnote w:type="continuationSeparator" w:id="0">
    <w:p w14:paraId="650B6C10" w14:textId="77777777" w:rsidR="000E5547" w:rsidRDefault="000E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02771" w14:textId="77777777"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7AF5E859" w14:textId="77777777"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14:paraId="46DF976B" w14:textId="77777777"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0AC0ABBB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1C88DFD4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9FF9903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33D82" w14:textId="77777777" w:rsidR="000E5547" w:rsidRDefault="000E5547">
      <w:r>
        <w:separator/>
      </w:r>
    </w:p>
  </w:footnote>
  <w:footnote w:type="continuationSeparator" w:id="0">
    <w:p w14:paraId="59E2D835" w14:textId="77777777" w:rsidR="000E5547" w:rsidRDefault="000E5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27A95" w14:textId="77777777"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E3466C">
      <w:pict w14:anchorId="24F285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75F565F7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255ABA4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BA6969C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0ECA4F5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1810D04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D4400" w14:textId="77777777"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E3466C">
      <w:rPr>
        <w:rFonts w:ascii="Verdana" w:hAnsi="Verdana"/>
        <w:noProof/>
        <w:sz w:val="26"/>
        <w:szCs w:val="26"/>
      </w:rPr>
      <w:pict w14:anchorId="06E629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0106AE10" w14:textId="77777777"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8504B2A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14:paraId="3B6082AB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0081BB9B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C06E8DA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01FA7E0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77EF9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2F405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C36CC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830996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B7919F2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E52E7B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6350F27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C934FA4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A6325CF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8AE714E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6B523FD" w14:textId="77777777" w:rsidR="00E3466C" w:rsidRDefault="00E3466C" w:rsidP="00E3466C">
    <w:r>
      <w:rPr>
        <w:noProof/>
      </w:rPr>
      <w:pict w14:anchorId="13B3E06B">
        <v:shape id="_x0000_i1027" type="#_x0000_t75" alt="http://www.power3.5.agh.edu.pl/fileadmin/default/templates/css/j/power3.5/system/pliki/Log_POWER_kolorowy.jpg" style="width:438.75pt;height:40.5pt;visibility:visible">
          <v:imagedata r:id="rId2" o:title="Log_POWER_kolorowy"/>
        </v:shape>
      </w:pict>
    </w:r>
  </w:p>
  <w:p w14:paraId="04DEC053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084E44D" w14:textId="77777777" w:rsidR="00DE346C" w:rsidRPr="001001FE" w:rsidRDefault="00DE346C" w:rsidP="00DE346C">
    <w:pPr>
      <w:pStyle w:val="Nagwek"/>
      <w:rPr>
        <w:sz w:val="16"/>
        <w:szCs w:val="16"/>
      </w:rPr>
    </w:pPr>
  </w:p>
  <w:p w14:paraId="353747FF" w14:textId="77777777"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547"/>
    <w:rsid w:val="00084559"/>
    <w:rsid w:val="00093F4D"/>
    <w:rsid w:val="000D1E93"/>
    <w:rsid w:val="000E5547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46D6E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43F63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466C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BCE849B"/>
  <w15:chartTrackingRefBased/>
  <w15:docId w15:val="{B0B3D4CE-0672-4C27-A2AC-AEE1DF245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2021-02-05T09:56:00Z</cp:lastPrinted>
  <dcterms:created xsi:type="dcterms:W3CDTF">2021-02-05T09:58:00Z</dcterms:created>
  <dcterms:modified xsi:type="dcterms:W3CDTF">2021-02-05T09:58:00Z</dcterms:modified>
</cp:coreProperties>
</file>