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C536C" w14:textId="77777777" w:rsidR="00007727" w:rsidRPr="00122043" w:rsidRDefault="005660A1" w:rsidP="00007727">
      <w:pPr>
        <w:jc w:val="right"/>
        <w:rPr>
          <w:b/>
          <w:bCs/>
        </w:rPr>
      </w:pPr>
      <w:r w:rsidRPr="005660A1">
        <w:t>Kraków</w:t>
      </w:r>
      <w:r w:rsidR="00007727" w:rsidRPr="00122043">
        <w:t xml:space="preserve"> dnia: </w:t>
      </w:r>
      <w:r w:rsidRPr="005660A1">
        <w:t>2021-02-04</w:t>
      </w:r>
    </w:p>
    <w:p w14:paraId="67F94E6B" w14:textId="77777777" w:rsidR="00007727" w:rsidRPr="00122043" w:rsidRDefault="00007727" w:rsidP="00A80738">
      <w:pPr>
        <w:rPr>
          <w:b/>
          <w:bCs/>
          <w:sz w:val="22"/>
        </w:rPr>
      </w:pPr>
    </w:p>
    <w:p w14:paraId="62424632" w14:textId="77777777" w:rsidR="005660A1" w:rsidRPr="005660A1" w:rsidRDefault="005660A1" w:rsidP="00173B20">
      <w:pPr>
        <w:spacing w:after="40"/>
        <w:rPr>
          <w:b/>
          <w:bCs/>
          <w:sz w:val="22"/>
        </w:rPr>
      </w:pPr>
      <w:r w:rsidRPr="005660A1">
        <w:rPr>
          <w:b/>
          <w:bCs/>
          <w:sz w:val="22"/>
        </w:rPr>
        <w:t>Akademia Górniczo - Hutnicza</w:t>
      </w:r>
    </w:p>
    <w:p w14:paraId="238BD883" w14:textId="77777777" w:rsidR="005660A1" w:rsidRPr="005660A1" w:rsidRDefault="005660A1" w:rsidP="00173B20">
      <w:pPr>
        <w:spacing w:after="40"/>
        <w:rPr>
          <w:b/>
          <w:bCs/>
          <w:sz w:val="22"/>
        </w:rPr>
      </w:pPr>
      <w:r w:rsidRPr="005660A1">
        <w:rPr>
          <w:b/>
          <w:bCs/>
          <w:sz w:val="22"/>
        </w:rPr>
        <w:t>im. Stanisława Staszica w Krakowie</w:t>
      </w:r>
    </w:p>
    <w:p w14:paraId="46FDE617" w14:textId="77777777" w:rsidR="00A80738" w:rsidRPr="00122043" w:rsidRDefault="005660A1" w:rsidP="00173B20">
      <w:pPr>
        <w:spacing w:after="40"/>
        <w:rPr>
          <w:b/>
          <w:bCs/>
          <w:sz w:val="22"/>
        </w:rPr>
      </w:pPr>
      <w:r w:rsidRPr="005660A1">
        <w:rPr>
          <w:b/>
          <w:bCs/>
          <w:sz w:val="22"/>
        </w:rPr>
        <w:t>Dział Zamówień Publicznych</w:t>
      </w:r>
    </w:p>
    <w:p w14:paraId="1570EBA8" w14:textId="77777777" w:rsidR="00A80738" w:rsidRPr="00122043" w:rsidRDefault="005660A1" w:rsidP="00A80738">
      <w:pPr>
        <w:rPr>
          <w:bCs/>
          <w:sz w:val="22"/>
        </w:rPr>
      </w:pPr>
      <w:r w:rsidRPr="005660A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660A1">
        <w:rPr>
          <w:bCs/>
          <w:sz w:val="22"/>
        </w:rPr>
        <w:t>30</w:t>
      </w:r>
    </w:p>
    <w:p w14:paraId="280D43B4" w14:textId="77777777" w:rsidR="00A80738" w:rsidRPr="00122043" w:rsidRDefault="005660A1" w:rsidP="00A80738">
      <w:pPr>
        <w:rPr>
          <w:bCs/>
          <w:sz w:val="22"/>
        </w:rPr>
      </w:pPr>
      <w:r w:rsidRPr="005660A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660A1">
        <w:rPr>
          <w:bCs/>
          <w:sz w:val="22"/>
        </w:rPr>
        <w:t>Kraków</w:t>
      </w:r>
    </w:p>
    <w:p w14:paraId="1FEB28A9" w14:textId="77777777"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14:paraId="1B838DD3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660A1" w:rsidRPr="005660A1">
        <w:rPr>
          <w:b/>
          <w:sz w:val="22"/>
          <w:szCs w:val="24"/>
        </w:rPr>
        <w:t>KC-zp.272-729/20</w:t>
      </w:r>
      <w:r w:rsidR="00A80738">
        <w:rPr>
          <w:sz w:val="24"/>
        </w:rPr>
        <w:tab/>
        <w:t xml:space="preserve"> </w:t>
      </w:r>
    </w:p>
    <w:p w14:paraId="20E494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21927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FDDB1E" w14:textId="6F49D6EB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660A1" w:rsidRPr="005660A1">
        <w:rPr>
          <w:sz w:val="24"/>
          <w:szCs w:val="28"/>
        </w:rPr>
        <w:t>przetarg</w:t>
      </w:r>
      <w:r w:rsidR="008D2258">
        <w:rPr>
          <w:sz w:val="24"/>
          <w:szCs w:val="28"/>
        </w:rPr>
        <w:t>u</w:t>
      </w:r>
      <w:r w:rsidR="005660A1" w:rsidRPr="005660A1">
        <w:rPr>
          <w:sz w:val="24"/>
          <w:szCs w:val="28"/>
        </w:rPr>
        <w:t xml:space="preserve"> nieograniczon</w:t>
      </w:r>
      <w:r w:rsidR="008D2258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BCBE4BD" w14:textId="2CF6B1B5" w:rsidR="00A80738" w:rsidRPr="00490DC0" w:rsidRDefault="005660A1" w:rsidP="00C659E2">
      <w:pPr>
        <w:pStyle w:val="Tekstpodstawowywcity"/>
        <w:spacing w:before="120" w:after="240"/>
        <w:ind w:firstLine="0"/>
        <w:jc w:val="center"/>
      </w:pPr>
      <w:r w:rsidRPr="005660A1">
        <w:rPr>
          <w:b/>
        </w:rPr>
        <w:t>Dostaw</w:t>
      </w:r>
      <w:r w:rsidR="008D2258">
        <w:rPr>
          <w:b/>
        </w:rPr>
        <w:t>ę</w:t>
      </w:r>
      <w:r w:rsidRPr="005660A1">
        <w:rPr>
          <w:b/>
        </w:rPr>
        <w:t xml:space="preserve"> 1 szt. stacjonarnego komputera specjalistycznego do obliczeń dla KE </w:t>
      </w:r>
      <w:proofErr w:type="spellStart"/>
      <w:r w:rsidRPr="005660A1">
        <w:rPr>
          <w:b/>
        </w:rPr>
        <w:t>WIEiT</w:t>
      </w:r>
      <w:proofErr w:type="spellEnd"/>
    </w:p>
    <w:p w14:paraId="38131481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8D2258">
        <w:rPr>
          <w:sz w:val="24"/>
          <w:szCs w:val="24"/>
        </w:rPr>
        <w:t xml:space="preserve">Zamawiający na podstawie art. 86 ust. 5 </w:t>
      </w:r>
      <w:r w:rsidR="004C7E9B" w:rsidRPr="008D2258">
        <w:rPr>
          <w:bCs/>
          <w:sz w:val="24"/>
          <w:szCs w:val="24"/>
        </w:rPr>
        <w:t xml:space="preserve">ustawy z dnia </w:t>
      </w:r>
      <w:r w:rsidR="004C7E9B" w:rsidRPr="008D2258">
        <w:rPr>
          <w:sz w:val="24"/>
          <w:szCs w:val="24"/>
        </w:rPr>
        <w:t xml:space="preserve">29 stycznia 2004 roku Prawo Zamówień Publicznych </w:t>
      </w:r>
      <w:r w:rsidR="00C941B3" w:rsidRPr="008D2258">
        <w:rPr>
          <w:sz w:val="24"/>
          <w:szCs w:val="24"/>
        </w:rPr>
        <w:t>(Dz. U. z 201</w:t>
      </w:r>
      <w:r w:rsidR="00560D33" w:rsidRPr="008D2258">
        <w:rPr>
          <w:sz w:val="24"/>
          <w:szCs w:val="24"/>
        </w:rPr>
        <w:t>9</w:t>
      </w:r>
      <w:r w:rsidR="00C941B3" w:rsidRPr="008D2258">
        <w:rPr>
          <w:sz w:val="24"/>
          <w:szCs w:val="24"/>
        </w:rPr>
        <w:t xml:space="preserve"> r. poz. </w:t>
      </w:r>
      <w:r w:rsidR="00560D33" w:rsidRPr="008D2258">
        <w:rPr>
          <w:sz w:val="24"/>
          <w:szCs w:val="24"/>
        </w:rPr>
        <w:t>1843</w:t>
      </w:r>
      <w:r w:rsidR="00C941B3" w:rsidRPr="008D2258">
        <w:rPr>
          <w:sz w:val="24"/>
          <w:szCs w:val="24"/>
        </w:rPr>
        <w:t xml:space="preserve"> ze zm.)</w:t>
      </w:r>
      <w:r w:rsidR="00490DC0" w:rsidRPr="008D2258">
        <w:rPr>
          <w:sz w:val="24"/>
          <w:szCs w:val="24"/>
        </w:rPr>
        <w:t xml:space="preserve"> przekazuje</w:t>
      </w:r>
      <w:r w:rsidR="00F95C33" w:rsidRPr="008D2258">
        <w:rPr>
          <w:sz w:val="24"/>
          <w:szCs w:val="24"/>
        </w:rPr>
        <w:t xml:space="preserve"> </w:t>
      </w:r>
      <w:r w:rsidR="004C7E9B" w:rsidRPr="008D2258">
        <w:rPr>
          <w:sz w:val="24"/>
          <w:szCs w:val="24"/>
        </w:rPr>
        <w:t>informacje</w:t>
      </w:r>
      <w:r w:rsidR="00035488" w:rsidRPr="008D2258">
        <w:rPr>
          <w:sz w:val="24"/>
          <w:szCs w:val="24"/>
        </w:rPr>
        <w:t xml:space="preserve"> z otwarcia ofert:</w:t>
      </w:r>
    </w:p>
    <w:p w14:paraId="4F067DA4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660A1" w:rsidRPr="005660A1">
        <w:rPr>
          <w:sz w:val="24"/>
          <w:szCs w:val="24"/>
        </w:rPr>
        <w:t>04/02/2021</w:t>
      </w:r>
      <w:r w:rsidR="00FF4AB1" w:rsidRPr="00FF4AB1">
        <w:rPr>
          <w:sz w:val="24"/>
          <w:szCs w:val="24"/>
        </w:rPr>
        <w:t xml:space="preserve"> o godz. </w:t>
      </w:r>
      <w:r w:rsidR="005660A1" w:rsidRPr="005660A1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14:paraId="470EE22E" w14:textId="77777777"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2107E43E" w14:textId="77777777"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14:paraId="46CBD6B8" w14:textId="1753135E" w:rsidR="00A80738" w:rsidRPr="00560D33" w:rsidRDefault="008D2258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25</w:t>
      </w:r>
      <w:r w:rsidR="005660A1" w:rsidRPr="005660A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="005660A1" w:rsidRPr="005660A1">
        <w:rPr>
          <w:b/>
          <w:sz w:val="24"/>
          <w:szCs w:val="24"/>
        </w:rPr>
        <w:t>00.00</w:t>
      </w:r>
      <w:r w:rsidR="00FF4AB1" w:rsidRPr="00560D33">
        <w:rPr>
          <w:b/>
          <w:sz w:val="24"/>
          <w:szCs w:val="24"/>
        </w:rPr>
        <w:t xml:space="preserve"> zł brutto.</w:t>
      </w:r>
    </w:p>
    <w:p w14:paraId="14F93387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134"/>
        <w:gridCol w:w="1701"/>
      </w:tblGrid>
      <w:tr w:rsidR="0069085C" w:rsidRPr="00493F8C" w14:paraId="1D6B30A1" w14:textId="77777777" w:rsidTr="008D2258">
        <w:tc>
          <w:tcPr>
            <w:tcW w:w="706" w:type="dxa"/>
            <w:shd w:val="clear" w:color="auto" w:fill="auto"/>
            <w:vAlign w:val="center"/>
          </w:tcPr>
          <w:p w14:paraId="373A7DFD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5A001260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4FCDC0F2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6FD61D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75D3FB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51F591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4663AF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660A1" w:rsidRPr="00493F8C" w14:paraId="348A477E" w14:textId="77777777" w:rsidTr="008D2258">
        <w:tc>
          <w:tcPr>
            <w:tcW w:w="706" w:type="dxa"/>
            <w:shd w:val="clear" w:color="auto" w:fill="auto"/>
            <w:vAlign w:val="center"/>
          </w:tcPr>
          <w:p w14:paraId="3435544D" w14:textId="77777777" w:rsidR="005660A1" w:rsidRPr="00490DC0" w:rsidRDefault="005660A1" w:rsidP="00F365FA">
            <w:pPr>
              <w:spacing w:before="120" w:after="120"/>
              <w:jc w:val="center"/>
            </w:pPr>
            <w:r w:rsidRPr="005660A1">
              <w:t>1</w:t>
            </w:r>
          </w:p>
        </w:tc>
        <w:tc>
          <w:tcPr>
            <w:tcW w:w="2696" w:type="dxa"/>
            <w:shd w:val="clear" w:color="auto" w:fill="auto"/>
          </w:tcPr>
          <w:p w14:paraId="7CEFD035" w14:textId="77777777" w:rsidR="005660A1" w:rsidRPr="00490DC0" w:rsidRDefault="005660A1" w:rsidP="00F365FA">
            <w:pPr>
              <w:spacing w:before="40"/>
            </w:pPr>
            <w:proofErr w:type="spellStart"/>
            <w:r w:rsidRPr="005660A1">
              <w:t>Syriana</w:t>
            </w:r>
            <w:proofErr w:type="spellEnd"/>
            <w:r w:rsidRPr="005660A1">
              <w:t xml:space="preserve"> Joanna Fisher</w:t>
            </w:r>
          </w:p>
          <w:p w14:paraId="171370FA" w14:textId="77777777" w:rsidR="005660A1" w:rsidRPr="00490DC0" w:rsidRDefault="005660A1" w:rsidP="00F365FA">
            <w:r w:rsidRPr="005660A1">
              <w:t>Porębskiego</w:t>
            </w:r>
            <w:r w:rsidRPr="00490DC0">
              <w:t xml:space="preserve"> </w:t>
            </w:r>
            <w:r w:rsidRPr="005660A1">
              <w:t>28/17</w:t>
            </w:r>
            <w:r w:rsidRPr="00490DC0">
              <w:t xml:space="preserve"> </w:t>
            </w:r>
          </w:p>
          <w:p w14:paraId="5FE1D3B3" w14:textId="77777777" w:rsidR="005660A1" w:rsidRPr="00490DC0" w:rsidRDefault="005660A1" w:rsidP="00F365FA">
            <w:pPr>
              <w:spacing w:after="40"/>
              <w:jc w:val="both"/>
            </w:pPr>
            <w:r w:rsidRPr="005660A1">
              <w:t>80-180</w:t>
            </w:r>
            <w:r w:rsidRPr="00490DC0">
              <w:t xml:space="preserve"> </w:t>
            </w:r>
            <w:r w:rsidRPr="005660A1">
              <w:t>GDANSK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8372A9" w14:textId="77777777" w:rsidR="005660A1" w:rsidRPr="00490DC0" w:rsidRDefault="005660A1" w:rsidP="00F365FA">
            <w:pPr>
              <w:spacing w:before="120" w:after="120"/>
              <w:jc w:val="both"/>
            </w:pPr>
            <w:r w:rsidRPr="005660A1">
              <w:t>36 063.60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D2A82B" w14:textId="067B0AA8" w:rsidR="005660A1" w:rsidRPr="00490DC0" w:rsidRDefault="005660A1" w:rsidP="00F365FA">
            <w:pPr>
              <w:spacing w:before="120" w:after="120"/>
              <w:jc w:val="both"/>
            </w:pPr>
            <w:r w:rsidRPr="005660A1">
              <w:t>4 dni</w:t>
            </w:r>
            <w:r w:rsidR="008D2258">
              <w:t xml:space="preserve"> os daty otrzymania zamówienia potwierdzonego przez </w:t>
            </w:r>
            <w:proofErr w:type="spellStart"/>
            <w:r w:rsidR="008D2258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28A4D52" w14:textId="32EBF10F" w:rsidR="005660A1" w:rsidRPr="00490DC0" w:rsidRDefault="005660A1" w:rsidP="00F365FA">
            <w:pPr>
              <w:spacing w:before="120" w:after="120"/>
              <w:jc w:val="both"/>
            </w:pPr>
            <w:r w:rsidRPr="005660A1">
              <w:t>48 miesi</w:t>
            </w:r>
            <w:r w:rsidR="008D2258">
              <w:t>ę</w:t>
            </w:r>
            <w:r w:rsidRPr="005660A1">
              <w:t>c</w:t>
            </w:r>
            <w:r w:rsidR="008D2258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C4F226" w14:textId="6714189A" w:rsidR="005660A1" w:rsidRPr="00490DC0" w:rsidRDefault="008D2258" w:rsidP="00F365FA">
            <w:pPr>
              <w:spacing w:before="120" w:after="120"/>
              <w:jc w:val="both"/>
            </w:pPr>
            <w:r>
              <w:t xml:space="preserve">do </w:t>
            </w:r>
            <w:r w:rsidRPr="005660A1">
              <w:t>21 dni</w:t>
            </w:r>
            <w:r>
              <w:t xml:space="preserve"> od daty otrzymania faktury przez Zamawiającego</w:t>
            </w:r>
          </w:p>
        </w:tc>
      </w:tr>
      <w:tr w:rsidR="008D2258" w:rsidRPr="00493F8C" w14:paraId="4954903B" w14:textId="77777777" w:rsidTr="007122BC">
        <w:tc>
          <w:tcPr>
            <w:tcW w:w="706" w:type="dxa"/>
            <w:shd w:val="clear" w:color="auto" w:fill="auto"/>
            <w:vAlign w:val="center"/>
          </w:tcPr>
          <w:p w14:paraId="37E57348" w14:textId="77777777" w:rsidR="008D2258" w:rsidRPr="00490DC0" w:rsidRDefault="008D2258" w:rsidP="008D2258">
            <w:pPr>
              <w:spacing w:before="120" w:after="120"/>
              <w:jc w:val="center"/>
            </w:pPr>
            <w:r w:rsidRPr="005660A1">
              <w:t>2</w:t>
            </w:r>
          </w:p>
        </w:tc>
        <w:tc>
          <w:tcPr>
            <w:tcW w:w="2696" w:type="dxa"/>
            <w:shd w:val="clear" w:color="auto" w:fill="auto"/>
          </w:tcPr>
          <w:p w14:paraId="78846812" w14:textId="77777777" w:rsidR="008D2258" w:rsidRPr="00490DC0" w:rsidRDefault="008D2258" w:rsidP="008D2258">
            <w:pPr>
              <w:spacing w:before="40"/>
            </w:pPr>
            <w:r w:rsidRPr="005660A1">
              <w:t xml:space="preserve">BINO COMPUTERS  S. Bobek, </w:t>
            </w:r>
            <w:proofErr w:type="spellStart"/>
            <w:r w:rsidRPr="005660A1">
              <w:t>B.Bielak</w:t>
            </w:r>
            <w:proofErr w:type="spellEnd"/>
            <w:r w:rsidRPr="005660A1">
              <w:t xml:space="preserve">, </w:t>
            </w:r>
            <w:proofErr w:type="spellStart"/>
            <w:r w:rsidRPr="005660A1">
              <w:t>S.Bara</w:t>
            </w:r>
            <w:proofErr w:type="spellEnd"/>
            <w:r w:rsidRPr="005660A1">
              <w:t xml:space="preserve"> S.J.</w:t>
            </w:r>
          </w:p>
          <w:p w14:paraId="0A996F5B" w14:textId="77777777" w:rsidR="008D2258" w:rsidRPr="00490DC0" w:rsidRDefault="008D2258" w:rsidP="008D2258">
            <w:r w:rsidRPr="005660A1">
              <w:t>Wrząsowice</w:t>
            </w:r>
            <w:r w:rsidRPr="00490DC0">
              <w:t xml:space="preserve"> </w:t>
            </w:r>
            <w:r w:rsidRPr="005660A1">
              <w:t>182</w:t>
            </w:r>
            <w:r w:rsidRPr="00490DC0">
              <w:t xml:space="preserve"> </w:t>
            </w:r>
          </w:p>
          <w:p w14:paraId="3B51B06E" w14:textId="77777777" w:rsidR="008D2258" w:rsidRPr="00490DC0" w:rsidRDefault="008D2258" w:rsidP="008D2258">
            <w:pPr>
              <w:spacing w:after="40"/>
              <w:jc w:val="both"/>
            </w:pPr>
            <w:r w:rsidRPr="005660A1">
              <w:t>32-040</w:t>
            </w:r>
            <w:r w:rsidRPr="00490DC0">
              <w:t xml:space="preserve"> </w:t>
            </w:r>
            <w:r w:rsidRPr="005660A1">
              <w:t>Świątniki Górne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EA328B" w14:textId="77777777" w:rsidR="008D2258" w:rsidRPr="00490DC0" w:rsidRDefault="008D2258" w:rsidP="008D2258">
            <w:pPr>
              <w:spacing w:before="120" w:after="120"/>
              <w:jc w:val="both"/>
            </w:pPr>
            <w:r w:rsidRPr="005660A1">
              <w:t>29 174.37 zł</w:t>
            </w:r>
          </w:p>
        </w:tc>
        <w:tc>
          <w:tcPr>
            <w:tcW w:w="1559" w:type="dxa"/>
            <w:shd w:val="clear" w:color="auto" w:fill="auto"/>
          </w:tcPr>
          <w:p w14:paraId="7EA1DC61" w14:textId="45482B48" w:rsidR="008D2258" w:rsidRPr="00490DC0" w:rsidRDefault="008D2258" w:rsidP="008D2258">
            <w:pPr>
              <w:spacing w:before="120" w:after="120"/>
              <w:jc w:val="both"/>
            </w:pPr>
            <w:r w:rsidRPr="005D739B">
              <w:t xml:space="preserve">4 dni os daty otrzymania zamówienia potwierdzonego przez </w:t>
            </w:r>
            <w:proofErr w:type="spellStart"/>
            <w:r w:rsidRPr="005D739B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29065EF" w14:textId="74EC497B" w:rsidR="008D2258" w:rsidRPr="00490DC0" w:rsidRDefault="008D2258" w:rsidP="008D2258">
            <w:pPr>
              <w:spacing w:before="120" w:after="120"/>
              <w:jc w:val="both"/>
            </w:pPr>
            <w:r w:rsidRPr="005660A1">
              <w:t xml:space="preserve">36 </w:t>
            </w:r>
            <w:r w:rsidRPr="005660A1">
              <w:t>miesi</w:t>
            </w:r>
            <w:r>
              <w:t>ę</w:t>
            </w:r>
            <w:r w:rsidRPr="005660A1">
              <w:t>c</w:t>
            </w:r>
            <w:r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A33C7F" w14:textId="42DB23EF" w:rsidR="008D2258" w:rsidRPr="00490DC0" w:rsidRDefault="008D2258" w:rsidP="008D2258">
            <w:pPr>
              <w:spacing w:before="120" w:after="120"/>
              <w:jc w:val="both"/>
            </w:pPr>
            <w:r>
              <w:t xml:space="preserve">do </w:t>
            </w:r>
            <w:r w:rsidRPr="005660A1">
              <w:t>21 dni</w:t>
            </w:r>
            <w:r>
              <w:t xml:space="preserve"> od daty otrzymania faktury przez Zamawiającego</w:t>
            </w:r>
          </w:p>
        </w:tc>
      </w:tr>
      <w:tr w:rsidR="008D2258" w:rsidRPr="00493F8C" w14:paraId="57B39E06" w14:textId="77777777" w:rsidTr="007122BC">
        <w:tc>
          <w:tcPr>
            <w:tcW w:w="706" w:type="dxa"/>
            <w:shd w:val="clear" w:color="auto" w:fill="auto"/>
            <w:vAlign w:val="center"/>
          </w:tcPr>
          <w:p w14:paraId="4C2DF4D6" w14:textId="77777777" w:rsidR="008D2258" w:rsidRPr="00490DC0" w:rsidRDefault="008D2258" w:rsidP="008D2258">
            <w:pPr>
              <w:spacing w:before="120" w:after="120"/>
              <w:jc w:val="center"/>
            </w:pPr>
            <w:r w:rsidRPr="005660A1">
              <w:t>3</w:t>
            </w:r>
          </w:p>
        </w:tc>
        <w:tc>
          <w:tcPr>
            <w:tcW w:w="2696" w:type="dxa"/>
            <w:shd w:val="clear" w:color="auto" w:fill="auto"/>
          </w:tcPr>
          <w:p w14:paraId="1A168192" w14:textId="77777777" w:rsidR="008D2258" w:rsidRPr="00490DC0" w:rsidRDefault="008D2258" w:rsidP="008D2258">
            <w:pPr>
              <w:spacing w:before="40"/>
            </w:pPr>
            <w:r w:rsidRPr="005660A1">
              <w:t xml:space="preserve">NKK SYSTEM Nowak, Kukułka, </w:t>
            </w:r>
            <w:proofErr w:type="spellStart"/>
            <w:r w:rsidRPr="005660A1">
              <w:t>Kornijasz</w:t>
            </w:r>
            <w:proofErr w:type="spellEnd"/>
            <w:r w:rsidRPr="005660A1">
              <w:t xml:space="preserve"> Spółka Jawna</w:t>
            </w:r>
          </w:p>
          <w:p w14:paraId="6C7590FB" w14:textId="77777777" w:rsidR="008D2258" w:rsidRPr="00490DC0" w:rsidRDefault="008D2258" w:rsidP="008D2258">
            <w:r w:rsidRPr="005660A1">
              <w:t>ul. Tatarska</w:t>
            </w:r>
            <w:r w:rsidRPr="00490DC0">
              <w:t xml:space="preserve"> </w:t>
            </w:r>
            <w:r w:rsidRPr="005660A1">
              <w:t>5</w:t>
            </w:r>
            <w:r w:rsidRPr="00490DC0">
              <w:t xml:space="preserve"> </w:t>
            </w:r>
          </w:p>
          <w:p w14:paraId="7547F04E" w14:textId="77777777" w:rsidR="008D2258" w:rsidRPr="00490DC0" w:rsidRDefault="008D2258" w:rsidP="008D2258">
            <w:pPr>
              <w:spacing w:after="40"/>
              <w:jc w:val="both"/>
            </w:pPr>
            <w:r w:rsidRPr="005660A1">
              <w:t>30-103</w:t>
            </w:r>
            <w:r w:rsidRPr="00490DC0">
              <w:t xml:space="preserve"> </w:t>
            </w:r>
            <w:r w:rsidRPr="005660A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DADBBE" w14:textId="77777777" w:rsidR="008D2258" w:rsidRPr="00490DC0" w:rsidRDefault="008D2258" w:rsidP="008D2258">
            <w:pPr>
              <w:spacing w:before="120" w:after="120"/>
              <w:jc w:val="both"/>
            </w:pPr>
            <w:r w:rsidRPr="005660A1">
              <w:t>28 288.77 zł</w:t>
            </w:r>
          </w:p>
        </w:tc>
        <w:tc>
          <w:tcPr>
            <w:tcW w:w="1559" w:type="dxa"/>
            <w:shd w:val="clear" w:color="auto" w:fill="auto"/>
          </w:tcPr>
          <w:p w14:paraId="5E2CE828" w14:textId="399768F6" w:rsidR="008D2258" w:rsidRPr="00490DC0" w:rsidRDefault="008D2258" w:rsidP="008D2258">
            <w:pPr>
              <w:spacing w:before="120" w:after="120"/>
              <w:jc w:val="both"/>
            </w:pPr>
            <w:r w:rsidRPr="005D739B">
              <w:t xml:space="preserve">4 dni os daty otrzymania zamówienia potwierdzonego przez </w:t>
            </w:r>
            <w:proofErr w:type="spellStart"/>
            <w:r w:rsidRPr="005D739B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7BD32217" w14:textId="579FCE78" w:rsidR="008D2258" w:rsidRPr="00490DC0" w:rsidRDefault="008D2258" w:rsidP="008D2258">
            <w:pPr>
              <w:spacing w:before="120" w:after="120"/>
              <w:jc w:val="both"/>
            </w:pPr>
            <w:r w:rsidRPr="005660A1">
              <w:t xml:space="preserve">36 </w:t>
            </w:r>
            <w:r w:rsidRPr="005660A1">
              <w:t>miesi</w:t>
            </w:r>
            <w:r>
              <w:t>ę</w:t>
            </w:r>
            <w:r w:rsidRPr="005660A1">
              <w:t>c</w:t>
            </w:r>
            <w:r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CFCB35" w14:textId="7957DC84" w:rsidR="008D2258" w:rsidRPr="00490DC0" w:rsidRDefault="008D2258" w:rsidP="008D2258">
            <w:pPr>
              <w:spacing w:before="120" w:after="120"/>
              <w:jc w:val="both"/>
            </w:pPr>
            <w:r>
              <w:t xml:space="preserve">do </w:t>
            </w:r>
            <w:r w:rsidRPr="005660A1">
              <w:t>21 dni</w:t>
            </w:r>
            <w:r>
              <w:t xml:space="preserve"> od daty otrzymania faktury przez Zamawiającego</w:t>
            </w:r>
          </w:p>
        </w:tc>
      </w:tr>
      <w:tr w:rsidR="008D2258" w:rsidRPr="00493F8C" w14:paraId="51DAAEDB" w14:textId="77777777" w:rsidTr="007122BC">
        <w:tc>
          <w:tcPr>
            <w:tcW w:w="706" w:type="dxa"/>
            <w:shd w:val="clear" w:color="auto" w:fill="auto"/>
            <w:vAlign w:val="center"/>
          </w:tcPr>
          <w:p w14:paraId="20C22A11" w14:textId="77777777" w:rsidR="008D2258" w:rsidRPr="00490DC0" w:rsidRDefault="008D2258" w:rsidP="008D2258">
            <w:pPr>
              <w:spacing w:before="120" w:after="120"/>
              <w:jc w:val="center"/>
            </w:pPr>
            <w:r w:rsidRPr="005660A1">
              <w:t>4</w:t>
            </w:r>
          </w:p>
        </w:tc>
        <w:tc>
          <w:tcPr>
            <w:tcW w:w="2696" w:type="dxa"/>
            <w:shd w:val="clear" w:color="auto" w:fill="auto"/>
          </w:tcPr>
          <w:p w14:paraId="53D49881" w14:textId="77777777" w:rsidR="008D2258" w:rsidRPr="00490DC0" w:rsidRDefault="008D2258" w:rsidP="008D2258">
            <w:pPr>
              <w:spacing w:before="40"/>
            </w:pPr>
            <w:r w:rsidRPr="005660A1">
              <w:t xml:space="preserve">MK SYSTEM L. Majewski, Z. </w:t>
            </w:r>
            <w:proofErr w:type="spellStart"/>
            <w:r w:rsidRPr="005660A1">
              <w:t>Kadzik</w:t>
            </w:r>
            <w:proofErr w:type="spellEnd"/>
            <w:r w:rsidRPr="005660A1">
              <w:t xml:space="preserve"> spółka jawna</w:t>
            </w:r>
          </w:p>
          <w:p w14:paraId="1DEB6DE6" w14:textId="77777777" w:rsidR="008D2258" w:rsidRPr="00490DC0" w:rsidRDefault="008D2258" w:rsidP="008D2258">
            <w:r w:rsidRPr="005660A1">
              <w:t>os. 2 Pułku Lotniczego</w:t>
            </w:r>
            <w:r w:rsidRPr="00490DC0">
              <w:t xml:space="preserve"> </w:t>
            </w:r>
            <w:r w:rsidRPr="005660A1">
              <w:t>16/9</w:t>
            </w:r>
            <w:r w:rsidRPr="00490DC0">
              <w:t xml:space="preserve"> </w:t>
            </w:r>
          </w:p>
          <w:p w14:paraId="6BE3CCA5" w14:textId="77777777" w:rsidR="008D2258" w:rsidRPr="00490DC0" w:rsidRDefault="008D2258" w:rsidP="008D2258">
            <w:pPr>
              <w:spacing w:after="40"/>
              <w:jc w:val="both"/>
            </w:pPr>
            <w:r w:rsidRPr="005660A1">
              <w:t>31-868</w:t>
            </w:r>
            <w:r w:rsidRPr="00490DC0">
              <w:t xml:space="preserve"> </w:t>
            </w:r>
            <w:r w:rsidRPr="005660A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EC9B5" w14:textId="77777777" w:rsidR="008D2258" w:rsidRPr="00490DC0" w:rsidRDefault="008D2258" w:rsidP="008D2258">
            <w:pPr>
              <w:spacing w:before="120" w:after="120"/>
              <w:jc w:val="both"/>
            </w:pPr>
            <w:r w:rsidRPr="005660A1">
              <w:t>29 620.86 zł</w:t>
            </w:r>
          </w:p>
        </w:tc>
        <w:tc>
          <w:tcPr>
            <w:tcW w:w="1559" w:type="dxa"/>
            <w:shd w:val="clear" w:color="auto" w:fill="auto"/>
          </w:tcPr>
          <w:p w14:paraId="26FCF0A8" w14:textId="749AEA10" w:rsidR="008D2258" w:rsidRPr="00490DC0" w:rsidRDefault="008D2258" w:rsidP="008D2258">
            <w:pPr>
              <w:spacing w:before="120" w:after="120"/>
              <w:jc w:val="both"/>
            </w:pPr>
            <w:r w:rsidRPr="005D739B">
              <w:t xml:space="preserve">4 dni os daty otrzymania zamówienia potwierdzonego przez </w:t>
            </w:r>
            <w:proofErr w:type="spellStart"/>
            <w:r w:rsidRPr="005D739B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0A936F2" w14:textId="020D780B" w:rsidR="008D2258" w:rsidRPr="00490DC0" w:rsidRDefault="008D2258" w:rsidP="008D2258">
            <w:pPr>
              <w:spacing w:before="120" w:after="120"/>
              <w:jc w:val="both"/>
            </w:pPr>
            <w:r w:rsidRPr="005660A1">
              <w:t xml:space="preserve">36 </w:t>
            </w:r>
            <w:r w:rsidRPr="005660A1">
              <w:t>miesi</w:t>
            </w:r>
            <w:r>
              <w:t>ę</w:t>
            </w:r>
            <w:r w:rsidRPr="005660A1">
              <w:t>c</w:t>
            </w:r>
            <w:r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ADBA8F" w14:textId="194D08B7" w:rsidR="008D2258" w:rsidRPr="00490DC0" w:rsidRDefault="008D2258" w:rsidP="008D2258">
            <w:pPr>
              <w:spacing w:before="120" w:after="120"/>
              <w:jc w:val="both"/>
            </w:pPr>
            <w:r>
              <w:t xml:space="preserve">do </w:t>
            </w:r>
            <w:r w:rsidRPr="005660A1">
              <w:t>21 dni</w:t>
            </w:r>
            <w:r>
              <w:t xml:space="preserve"> od daty otrzymania faktury przez Zamawiającego</w:t>
            </w:r>
          </w:p>
        </w:tc>
      </w:tr>
      <w:tr w:rsidR="005660A1" w:rsidRPr="00493F8C" w14:paraId="7A1BDEEB" w14:textId="77777777" w:rsidTr="008D2258">
        <w:tc>
          <w:tcPr>
            <w:tcW w:w="706" w:type="dxa"/>
            <w:shd w:val="clear" w:color="auto" w:fill="auto"/>
            <w:vAlign w:val="center"/>
          </w:tcPr>
          <w:p w14:paraId="4D72D628" w14:textId="77777777" w:rsidR="005660A1" w:rsidRPr="00490DC0" w:rsidRDefault="005660A1" w:rsidP="00F365FA">
            <w:pPr>
              <w:spacing w:before="120" w:after="120"/>
              <w:jc w:val="center"/>
            </w:pPr>
            <w:r w:rsidRPr="005660A1">
              <w:t>5</w:t>
            </w:r>
          </w:p>
        </w:tc>
        <w:tc>
          <w:tcPr>
            <w:tcW w:w="2696" w:type="dxa"/>
            <w:shd w:val="clear" w:color="auto" w:fill="auto"/>
          </w:tcPr>
          <w:p w14:paraId="498EAB20" w14:textId="77777777" w:rsidR="005660A1" w:rsidRPr="00490DC0" w:rsidRDefault="005660A1" w:rsidP="00F365FA">
            <w:pPr>
              <w:spacing w:before="40"/>
            </w:pPr>
            <w:r w:rsidRPr="005660A1">
              <w:t>PROGRESS Systemy Komputerowe Sp. z o.o.</w:t>
            </w:r>
          </w:p>
          <w:p w14:paraId="0147C85D" w14:textId="77777777" w:rsidR="005660A1" w:rsidRPr="00490DC0" w:rsidRDefault="005660A1" w:rsidP="00F365FA">
            <w:r w:rsidRPr="005660A1">
              <w:lastRenderedPageBreak/>
              <w:t>Al. Mickiewicza</w:t>
            </w:r>
            <w:r w:rsidRPr="00490DC0">
              <w:t xml:space="preserve"> </w:t>
            </w:r>
            <w:r w:rsidRPr="005660A1">
              <w:t>27</w:t>
            </w:r>
            <w:r w:rsidRPr="00490DC0">
              <w:t xml:space="preserve"> </w:t>
            </w:r>
          </w:p>
          <w:p w14:paraId="39DE542E" w14:textId="77777777" w:rsidR="005660A1" w:rsidRPr="00490DC0" w:rsidRDefault="005660A1" w:rsidP="00F365FA">
            <w:pPr>
              <w:spacing w:after="40"/>
              <w:jc w:val="both"/>
            </w:pPr>
            <w:r w:rsidRPr="005660A1">
              <w:t>31-120</w:t>
            </w:r>
            <w:r w:rsidRPr="00490DC0">
              <w:t xml:space="preserve"> </w:t>
            </w:r>
            <w:r w:rsidRPr="005660A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502BA0" w14:textId="77777777" w:rsidR="005660A1" w:rsidRPr="00490DC0" w:rsidRDefault="005660A1" w:rsidP="00F365FA">
            <w:pPr>
              <w:spacing w:before="120" w:after="120"/>
              <w:jc w:val="both"/>
            </w:pPr>
            <w:r w:rsidRPr="005660A1">
              <w:lastRenderedPageBreak/>
              <w:t>30 737.72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A65FEF" w14:textId="37E024C3" w:rsidR="005660A1" w:rsidRPr="00490DC0" w:rsidRDefault="008D2258" w:rsidP="00F365FA">
            <w:pPr>
              <w:spacing w:before="120" w:after="120"/>
              <w:jc w:val="both"/>
            </w:pPr>
            <w:r w:rsidRPr="005660A1">
              <w:t>4 dni</w:t>
            </w:r>
            <w:r>
              <w:t xml:space="preserve"> os daty otrzymania </w:t>
            </w:r>
            <w:r>
              <w:lastRenderedPageBreak/>
              <w:t xml:space="preserve">zamówienia potwierdzonego przez </w:t>
            </w:r>
            <w:proofErr w:type="spellStart"/>
            <w:r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8BB2040" w14:textId="27BC14DD" w:rsidR="005660A1" w:rsidRPr="00490DC0" w:rsidRDefault="005660A1" w:rsidP="00F365FA">
            <w:pPr>
              <w:spacing w:before="120" w:after="120"/>
              <w:jc w:val="both"/>
            </w:pPr>
            <w:r w:rsidRPr="005660A1">
              <w:lastRenderedPageBreak/>
              <w:t xml:space="preserve">48 </w:t>
            </w:r>
            <w:r w:rsidR="008D2258" w:rsidRPr="005660A1">
              <w:lastRenderedPageBreak/>
              <w:t>miesi</w:t>
            </w:r>
            <w:r w:rsidR="008D2258">
              <w:t>ę</w:t>
            </w:r>
            <w:r w:rsidR="008D2258" w:rsidRPr="005660A1">
              <w:t>c</w:t>
            </w:r>
            <w:r w:rsidR="008D2258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D11B95" w14:textId="2293EA3D" w:rsidR="005660A1" w:rsidRPr="00490DC0" w:rsidRDefault="008D2258" w:rsidP="00F365FA">
            <w:pPr>
              <w:spacing w:before="120" w:after="120"/>
              <w:jc w:val="both"/>
            </w:pPr>
            <w:r>
              <w:lastRenderedPageBreak/>
              <w:t xml:space="preserve">do </w:t>
            </w:r>
            <w:r w:rsidRPr="005660A1">
              <w:t>21 dni</w:t>
            </w:r>
            <w:r>
              <w:t xml:space="preserve"> od daty otrzymania </w:t>
            </w:r>
            <w:r>
              <w:lastRenderedPageBreak/>
              <w:t>faktury przez Zamawiającego</w:t>
            </w:r>
          </w:p>
        </w:tc>
      </w:tr>
      <w:tr w:rsidR="005660A1" w:rsidRPr="00493F8C" w14:paraId="51478659" w14:textId="77777777" w:rsidTr="008D2258">
        <w:tc>
          <w:tcPr>
            <w:tcW w:w="706" w:type="dxa"/>
            <w:shd w:val="clear" w:color="auto" w:fill="auto"/>
            <w:vAlign w:val="center"/>
          </w:tcPr>
          <w:p w14:paraId="1A43DBA1" w14:textId="77777777" w:rsidR="005660A1" w:rsidRPr="00490DC0" w:rsidRDefault="005660A1" w:rsidP="00F365FA">
            <w:pPr>
              <w:spacing w:before="120" w:after="120"/>
              <w:jc w:val="center"/>
            </w:pPr>
            <w:r w:rsidRPr="005660A1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14:paraId="384D6583" w14:textId="77777777" w:rsidR="005660A1" w:rsidRPr="00490DC0" w:rsidRDefault="005660A1" w:rsidP="00F365FA">
            <w:pPr>
              <w:spacing w:before="40"/>
            </w:pPr>
            <w:r w:rsidRPr="005660A1">
              <w:t>WAM Wojciech Smolak</w:t>
            </w:r>
          </w:p>
          <w:p w14:paraId="0C3C2B02" w14:textId="77777777" w:rsidR="005660A1" w:rsidRPr="00490DC0" w:rsidRDefault="005660A1" w:rsidP="00F365FA">
            <w:r w:rsidRPr="005660A1">
              <w:t>Świlcza</w:t>
            </w:r>
            <w:r w:rsidRPr="00490DC0">
              <w:t xml:space="preserve"> </w:t>
            </w:r>
            <w:r w:rsidRPr="005660A1">
              <w:t>147K</w:t>
            </w:r>
            <w:r w:rsidRPr="00490DC0">
              <w:t xml:space="preserve"> </w:t>
            </w:r>
          </w:p>
          <w:p w14:paraId="7B4AAC16" w14:textId="77777777" w:rsidR="005660A1" w:rsidRPr="00490DC0" w:rsidRDefault="005660A1" w:rsidP="00F365FA">
            <w:pPr>
              <w:spacing w:after="40"/>
              <w:jc w:val="both"/>
            </w:pPr>
            <w:r w:rsidRPr="005660A1">
              <w:t>36-072</w:t>
            </w:r>
            <w:r w:rsidRPr="00490DC0">
              <w:t xml:space="preserve"> </w:t>
            </w:r>
            <w:r w:rsidRPr="005660A1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B8C951" w14:textId="77777777" w:rsidR="005660A1" w:rsidRPr="00490DC0" w:rsidRDefault="005660A1" w:rsidP="00F365FA">
            <w:pPr>
              <w:spacing w:before="120" w:after="120"/>
              <w:jc w:val="both"/>
            </w:pPr>
            <w:r w:rsidRPr="005660A1">
              <w:t>39 427.65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10160C" w14:textId="207878CD" w:rsidR="005660A1" w:rsidRPr="00490DC0" w:rsidRDefault="008D2258" w:rsidP="00F365FA">
            <w:pPr>
              <w:spacing w:before="120" w:after="120"/>
              <w:jc w:val="both"/>
            </w:pPr>
            <w:r>
              <w:t>1</w:t>
            </w:r>
            <w:r w:rsidRPr="005660A1">
              <w:t>4 dni</w:t>
            </w:r>
            <w:r>
              <w:t xml:space="preserve"> os daty otrzymania zamówienia potwierdzonego przez </w:t>
            </w:r>
            <w:proofErr w:type="spellStart"/>
            <w:r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6A2A9A4E" w14:textId="45F075B6" w:rsidR="005660A1" w:rsidRPr="00490DC0" w:rsidRDefault="005660A1" w:rsidP="00F365FA">
            <w:pPr>
              <w:spacing w:before="120" w:after="120"/>
              <w:jc w:val="both"/>
            </w:pPr>
            <w:r w:rsidRPr="005660A1">
              <w:t xml:space="preserve">48 </w:t>
            </w:r>
            <w:r w:rsidR="008D2258" w:rsidRPr="005660A1">
              <w:t>miesi</w:t>
            </w:r>
            <w:r w:rsidR="008D2258">
              <w:t>ę</w:t>
            </w:r>
            <w:r w:rsidR="008D2258" w:rsidRPr="005660A1">
              <w:t>c</w:t>
            </w:r>
            <w:r w:rsidR="008D2258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6E9B44" w14:textId="20BAAA31" w:rsidR="005660A1" w:rsidRPr="00490DC0" w:rsidRDefault="008D2258" w:rsidP="00F365FA">
            <w:pPr>
              <w:spacing w:before="120" w:after="120"/>
              <w:jc w:val="both"/>
            </w:pPr>
            <w:r>
              <w:t xml:space="preserve">do </w:t>
            </w:r>
            <w:r w:rsidRPr="005660A1">
              <w:t>21 dni</w:t>
            </w:r>
            <w:r>
              <w:t xml:space="preserve"> od daty otrzymania faktury przez Zamawiającego</w:t>
            </w:r>
          </w:p>
        </w:tc>
      </w:tr>
    </w:tbl>
    <w:p w14:paraId="1EA15676" w14:textId="341FCAA8" w:rsidR="00C236D3" w:rsidRDefault="00C236D3" w:rsidP="00173B20">
      <w:pPr>
        <w:jc w:val="right"/>
        <w:rPr>
          <w:sz w:val="22"/>
        </w:rPr>
      </w:pPr>
    </w:p>
    <w:p w14:paraId="2E7EBD1E" w14:textId="77777777" w:rsidR="00E21788" w:rsidRDefault="00E21788" w:rsidP="00173B20">
      <w:pPr>
        <w:jc w:val="right"/>
      </w:pPr>
    </w:p>
    <w:p w14:paraId="4F29EFFB" w14:textId="77777777"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8D2258">
        <w:rPr>
          <w:b/>
          <w:sz w:val="22"/>
          <w:szCs w:val="22"/>
        </w:rPr>
        <w:t>przynależności do tej samej grupy kapitałowej</w:t>
      </w:r>
      <w:r w:rsidRPr="008D2258">
        <w:rPr>
          <w:sz w:val="22"/>
          <w:szCs w:val="22"/>
        </w:rPr>
        <w:t xml:space="preserve">, o której mowa w art. 24 ust. 1 pkt 23 ustawy </w:t>
      </w:r>
      <w:proofErr w:type="spellStart"/>
      <w:r w:rsidRPr="008D2258">
        <w:rPr>
          <w:sz w:val="22"/>
          <w:szCs w:val="22"/>
        </w:rPr>
        <w:t>Pzp</w:t>
      </w:r>
      <w:proofErr w:type="spellEnd"/>
      <w:r w:rsidRPr="008D2258">
        <w:rPr>
          <w:sz w:val="22"/>
          <w:szCs w:val="22"/>
        </w:rPr>
        <w:t>.</w:t>
      </w:r>
      <w:r w:rsidR="007278C0" w:rsidRPr="008D2258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8D2258">
          <w:rPr>
            <w:rStyle w:val="Hipercze"/>
            <w:sz w:val="22"/>
            <w:szCs w:val="22"/>
          </w:rPr>
          <w:t>https://e-propublico.pl/</w:t>
        </w:r>
      </w:hyperlink>
      <w:r w:rsidR="007278C0" w:rsidRPr="008D2258">
        <w:rPr>
          <w:sz w:val="22"/>
          <w:szCs w:val="22"/>
        </w:rPr>
        <w:t xml:space="preserve"> lub przesłać na skrzynkę e-mail: </w:t>
      </w:r>
      <w:hyperlink r:id="rId7" w:history="1">
        <w:r w:rsidR="007278C0" w:rsidRPr="008D2258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14:paraId="16E83FFC" w14:textId="77777777"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92FA1" w14:textId="77777777" w:rsidR="00AF2AAD" w:rsidRDefault="00AF2AAD">
      <w:r>
        <w:separator/>
      </w:r>
    </w:p>
  </w:endnote>
  <w:endnote w:type="continuationSeparator" w:id="0">
    <w:p w14:paraId="4EFD976A" w14:textId="77777777" w:rsidR="00AF2AAD" w:rsidRDefault="00AF2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AAF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01CE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A8B6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9BB188">
        <v:line id="_x0000_s2049" style="position:absolute;left:0;text-align:left;z-index:251657728" from="-3.85pt,8.7pt" to="455.15pt,8.7pt"/>
      </w:pict>
    </w:r>
  </w:p>
  <w:p w14:paraId="14E3C2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B56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8B8B34" w14:textId="77777777" w:rsidR="009F189D" w:rsidRDefault="009F189D">
    <w:pPr>
      <w:pStyle w:val="Stopka"/>
      <w:tabs>
        <w:tab w:val="clear" w:pos="4536"/>
      </w:tabs>
      <w:jc w:val="center"/>
    </w:pPr>
  </w:p>
  <w:p w14:paraId="6F6839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7853A" w14:textId="77777777" w:rsidR="00AF2AAD" w:rsidRDefault="00AF2AAD">
      <w:r>
        <w:separator/>
      </w:r>
    </w:p>
  </w:footnote>
  <w:footnote w:type="continuationSeparator" w:id="0">
    <w:p w14:paraId="7C0D0B0E" w14:textId="77777777" w:rsidR="00AF2AAD" w:rsidRDefault="00AF2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54FBD" w14:textId="77777777" w:rsidR="005660A1" w:rsidRDefault="00566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4466D" w14:textId="77777777" w:rsidR="005660A1" w:rsidRDefault="00566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E88DB" w14:textId="77777777" w:rsidR="005660A1" w:rsidRDefault="005660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2AA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660A1"/>
    <w:rsid w:val="0069085C"/>
    <w:rsid w:val="00722D76"/>
    <w:rsid w:val="007278C0"/>
    <w:rsid w:val="00843263"/>
    <w:rsid w:val="00861E75"/>
    <w:rsid w:val="0087304B"/>
    <w:rsid w:val="00894E7A"/>
    <w:rsid w:val="008D2258"/>
    <w:rsid w:val="009D19BD"/>
    <w:rsid w:val="009F189D"/>
    <w:rsid w:val="00A45542"/>
    <w:rsid w:val="00A80738"/>
    <w:rsid w:val="00AF2AAD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7340EB"/>
  <w15:chartTrackingRefBased/>
  <w15:docId w15:val="{F35B6525-6F5D-4CF7-89CA-2AD55BA27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445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3202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2021-02-04T10:57:00Z</cp:lastPrinted>
  <dcterms:created xsi:type="dcterms:W3CDTF">2021-02-04T10:58:00Z</dcterms:created>
  <dcterms:modified xsi:type="dcterms:W3CDTF">2021-02-04T10:58:00Z</dcterms:modified>
</cp:coreProperties>
</file>