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511" w:rsidRPr="00122043" w:rsidRDefault="00790511" w:rsidP="00790511">
      <w:pPr>
        <w:jc w:val="right"/>
        <w:rPr>
          <w:b/>
          <w:bCs/>
        </w:rPr>
      </w:pPr>
      <w:r w:rsidRPr="00444491">
        <w:t>Kraków</w:t>
      </w:r>
      <w:r w:rsidRPr="00122043">
        <w:t xml:space="preserve"> dnia: </w:t>
      </w:r>
      <w:r w:rsidRPr="00444491">
        <w:t>2021-0</w:t>
      </w:r>
      <w:r>
        <w:t>2</w:t>
      </w:r>
      <w:r w:rsidRPr="00444491">
        <w:t>-</w:t>
      </w:r>
      <w:r>
        <w:t>01</w:t>
      </w:r>
    </w:p>
    <w:p w:rsidR="00790511" w:rsidRPr="00122043" w:rsidRDefault="00790511" w:rsidP="00790511">
      <w:pPr>
        <w:rPr>
          <w:b/>
          <w:bCs/>
          <w:sz w:val="22"/>
        </w:rPr>
      </w:pPr>
    </w:p>
    <w:p w:rsidR="00790511" w:rsidRPr="00444491" w:rsidRDefault="00790511" w:rsidP="00790511">
      <w:pPr>
        <w:spacing w:after="40"/>
        <w:rPr>
          <w:b/>
          <w:bCs/>
          <w:sz w:val="22"/>
        </w:rPr>
      </w:pPr>
      <w:r w:rsidRPr="00444491">
        <w:rPr>
          <w:b/>
          <w:bCs/>
          <w:sz w:val="22"/>
        </w:rPr>
        <w:t>Akademia Górniczo - Hutnicza</w:t>
      </w:r>
    </w:p>
    <w:p w:rsidR="00790511" w:rsidRPr="00444491" w:rsidRDefault="00790511" w:rsidP="00790511">
      <w:pPr>
        <w:spacing w:after="40"/>
        <w:rPr>
          <w:b/>
          <w:bCs/>
          <w:sz w:val="22"/>
        </w:rPr>
      </w:pPr>
      <w:r w:rsidRPr="00444491">
        <w:rPr>
          <w:b/>
          <w:bCs/>
          <w:sz w:val="22"/>
        </w:rPr>
        <w:t>im. Stanisława Staszica w Krakowie</w:t>
      </w:r>
    </w:p>
    <w:p w:rsidR="00790511" w:rsidRPr="00122043" w:rsidRDefault="00790511" w:rsidP="00790511">
      <w:pPr>
        <w:spacing w:after="40"/>
        <w:rPr>
          <w:b/>
          <w:bCs/>
          <w:sz w:val="22"/>
        </w:rPr>
      </w:pPr>
      <w:r w:rsidRPr="00444491">
        <w:rPr>
          <w:b/>
          <w:bCs/>
          <w:sz w:val="22"/>
        </w:rPr>
        <w:t>Dział Zamówień Publicznych</w:t>
      </w:r>
    </w:p>
    <w:p w:rsidR="00790511" w:rsidRPr="00122043" w:rsidRDefault="00790511" w:rsidP="00790511">
      <w:pPr>
        <w:rPr>
          <w:bCs/>
          <w:sz w:val="22"/>
        </w:rPr>
      </w:pPr>
      <w:r w:rsidRPr="00444491">
        <w:rPr>
          <w:bCs/>
          <w:sz w:val="22"/>
        </w:rPr>
        <w:t>Al. Mickiewicza</w:t>
      </w:r>
      <w:r w:rsidRPr="00122043">
        <w:rPr>
          <w:bCs/>
          <w:sz w:val="22"/>
        </w:rPr>
        <w:t xml:space="preserve"> </w:t>
      </w:r>
      <w:r w:rsidRPr="00444491">
        <w:rPr>
          <w:bCs/>
          <w:sz w:val="22"/>
        </w:rPr>
        <w:t>30</w:t>
      </w:r>
    </w:p>
    <w:p w:rsidR="00790511" w:rsidRPr="00122043" w:rsidRDefault="00790511" w:rsidP="00790511">
      <w:pPr>
        <w:rPr>
          <w:bCs/>
          <w:sz w:val="22"/>
        </w:rPr>
      </w:pPr>
      <w:r w:rsidRPr="00444491">
        <w:rPr>
          <w:bCs/>
          <w:sz w:val="22"/>
        </w:rPr>
        <w:t>30-059</w:t>
      </w:r>
      <w:r w:rsidRPr="00122043">
        <w:rPr>
          <w:bCs/>
          <w:sz w:val="22"/>
        </w:rPr>
        <w:t xml:space="preserve"> </w:t>
      </w:r>
      <w:r w:rsidRPr="00444491">
        <w:rPr>
          <w:bCs/>
          <w:sz w:val="22"/>
        </w:rPr>
        <w:t>Kraków</w:t>
      </w:r>
    </w:p>
    <w:p w:rsidR="00790511" w:rsidRPr="00122043" w:rsidRDefault="00790511" w:rsidP="00790511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790511" w:rsidRDefault="00790511" w:rsidP="00790511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Pr="00444491">
        <w:rPr>
          <w:b/>
          <w:sz w:val="22"/>
          <w:szCs w:val="24"/>
        </w:rPr>
        <w:t>KC-zp.272-</w:t>
      </w:r>
      <w:r>
        <w:rPr>
          <w:b/>
          <w:sz w:val="22"/>
          <w:szCs w:val="24"/>
        </w:rPr>
        <w:t>734</w:t>
      </w:r>
      <w:r w:rsidRPr="00444491">
        <w:rPr>
          <w:b/>
          <w:sz w:val="22"/>
          <w:szCs w:val="24"/>
        </w:rPr>
        <w:t>/20</w:t>
      </w:r>
      <w:r>
        <w:rPr>
          <w:sz w:val="24"/>
        </w:rPr>
        <w:tab/>
        <w:t xml:space="preserve"> </w:t>
      </w:r>
    </w:p>
    <w:p w:rsidR="00790511" w:rsidRDefault="00790511" w:rsidP="0079051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90511" w:rsidRPr="00A80738" w:rsidRDefault="00790511" w:rsidP="0079051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790511" w:rsidRPr="00C659E2" w:rsidRDefault="00790511" w:rsidP="00790511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Pr="0044449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790511" w:rsidRPr="00490DC0" w:rsidRDefault="00790511" w:rsidP="00790511">
      <w:pPr>
        <w:pStyle w:val="Tekstpodstawowywcity"/>
        <w:spacing w:before="120" w:after="240"/>
        <w:ind w:firstLine="0"/>
        <w:jc w:val="center"/>
      </w:pPr>
      <w:r>
        <w:rPr>
          <w:b/>
        </w:rPr>
        <w:t>malowanie wszystkich pomieszczeń oraz wymiana opraw oświetleniowych w Domu Studenckim DS.-6 Bratek przy ul. Rostafińskiego 6 w Krakowie</w:t>
      </w:r>
      <w:r w:rsidRPr="00444491">
        <w:rPr>
          <w:b/>
        </w:rPr>
        <w:t xml:space="preserve"> - KC-zp.272-73</w:t>
      </w:r>
      <w:r>
        <w:rPr>
          <w:b/>
        </w:rPr>
        <w:t>4</w:t>
      </w:r>
      <w:r w:rsidRPr="00444491">
        <w:rPr>
          <w:b/>
        </w:rPr>
        <w:t>/20</w:t>
      </w:r>
    </w:p>
    <w:p w:rsidR="00790511" w:rsidRPr="009C48B2" w:rsidRDefault="00790511" w:rsidP="00790511">
      <w:pPr>
        <w:spacing w:before="120"/>
        <w:jc w:val="both"/>
        <w:rPr>
          <w:sz w:val="24"/>
          <w:szCs w:val="24"/>
        </w:rPr>
      </w:pPr>
      <w:r w:rsidRPr="009C48B2">
        <w:rPr>
          <w:sz w:val="24"/>
          <w:szCs w:val="24"/>
        </w:rPr>
        <w:t xml:space="preserve">Zamawiający na podstawie art. 86 ust. 5 </w:t>
      </w:r>
      <w:r w:rsidRPr="009C48B2">
        <w:rPr>
          <w:bCs/>
          <w:sz w:val="24"/>
          <w:szCs w:val="24"/>
        </w:rPr>
        <w:t xml:space="preserve">ustawy z dnia </w:t>
      </w:r>
      <w:r w:rsidRPr="009C48B2">
        <w:rPr>
          <w:sz w:val="24"/>
          <w:szCs w:val="24"/>
        </w:rPr>
        <w:t>29 stycznia 2004 roku Prawo Zamówień Publicznych (Dz. U. z 2019 r. poz. 1843 ze zm.) przekazuje informacje z otwarcia ofert:</w:t>
      </w:r>
    </w:p>
    <w:p w:rsidR="00790511" w:rsidRPr="00FF4AB1" w:rsidRDefault="00790511" w:rsidP="00790511">
      <w:pPr>
        <w:spacing w:before="120" w:after="120"/>
        <w:jc w:val="both"/>
        <w:rPr>
          <w:sz w:val="24"/>
          <w:szCs w:val="24"/>
        </w:rPr>
      </w:pPr>
      <w:r w:rsidRPr="009C48B2">
        <w:rPr>
          <w:sz w:val="24"/>
          <w:szCs w:val="24"/>
        </w:rPr>
        <w:t>Otwarcie ofert</w:t>
      </w:r>
      <w:r w:rsidRPr="00FF4AB1">
        <w:rPr>
          <w:sz w:val="24"/>
          <w:szCs w:val="24"/>
        </w:rPr>
        <w:t xml:space="preserve"> odbyło się w dniu </w:t>
      </w:r>
      <w:r>
        <w:rPr>
          <w:sz w:val="24"/>
          <w:szCs w:val="24"/>
        </w:rPr>
        <w:t>01/02</w:t>
      </w:r>
      <w:r w:rsidRPr="00444491">
        <w:rPr>
          <w:sz w:val="24"/>
          <w:szCs w:val="24"/>
        </w:rPr>
        <w:t>/2021</w:t>
      </w:r>
      <w:r w:rsidRPr="00FF4AB1">
        <w:rPr>
          <w:sz w:val="24"/>
          <w:szCs w:val="24"/>
        </w:rPr>
        <w:t xml:space="preserve"> o godz. </w:t>
      </w:r>
      <w:r w:rsidRPr="00444491">
        <w:rPr>
          <w:sz w:val="24"/>
          <w:szCs w:val="24"/>
        </w:rPr>
        <w:t>0</w:t>
      </w:r>
      <w:r>
        <w:rPr>
          <w:sz w:val="24"/>
          <w:szCs w:val="24"/>
        </w:rPr>
        <w:t>9</w:t>
      </w:r>
      <w:r w:rsidRPr="00444491">
        <w:rPr>
          <w:sz w:val="24"/>
          <w:szCs w:val="24"/>
        </w:rPr>
        <w:t>:</w:t>
      </w:r>
      <w:r>
        <w:rPr>
          <w:sz w:val="24"/>
          <w:szCs w:val="24"/>
        </w:rPr>
        <w:t>0</w:t>
      </w:r>
      <w:r w:rsidRPr="00444491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:rsidR="00790511" w:rsidRPr="00790511" w:rsidRDefault="00790511" w:rsidP="00790511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</w:t>
      </w:r>
      <w:r w:rsidRPr="00790511">
        <w:rPr>
          <w:sz w:val="24"/>
          <w:szCs w:val="24"/>
        </w:rPr>
        <w:t xml:space="preserve">zamierza przeznaczyć na sfinansowanie zamówienia wynosi: </w:t>
      </w:r>
    </w:p>
    <w:p w:rsidR="00790511" w:rsidRPr="00560D33" w:rsidRDefault="00790511" w:rsidP="00790511">
      <w:pPr>
        <w:spacing w:before="120" w:after="120"/>
        <w:jc w:val="both"/>
        <w:rPr>
          <w:b/>
          <w:sz w:val="24"/>
          <w:szCs w:val="24"/>
        </w:rPr>
      </w:pPr>
      <w:r w:rsidRPr="00790511">
        <w:rPr>
          <w:b/>
          <w:sz w:val="24"/>
          <w:szCs w:val="24"/>
        </w:rPr>
        <w:t>785 000,00</w:t>
      </w:r>
      <w:r w:rsidRPr="00790511">
        <w:rPr>
          <w:b/>
          <w:sz w:val="24"/>
          <w:szCs w:val="24"/>
        </w:rPr>
        <w:t xml:space="preserve"> zł brutto.</w:t>
      </w:r>
    </w:p>
    <w:p w:rsidR="00790511" w:rsidRDefault="00790511" w:rsidP="00790511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704"/>
        <w:gridCol w:w="1559"/>
        <w:gridCol w:w="2127"/>
        <w:gridCol w:w="1984"/>
        <w:gridCol w:w="992"/>
      </w:tblGrid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90511" w:rsidRPr="00490DC0" w:rsidRDefault="00790511" w:rsidP="00061CD7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1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>REJA-POL Krzysztof Lewandowski</w:t>
            </w:r>
          </w:p>
          <w:p w:rsidR="00790511" w:rsidRDefault="00790511" w:rsidP="00061CD7">
            <w:pPr>
              <w:spacing w:before="40"/>
              <w:jc w:val="center"/>
            </w:pPr>
            <w:r>
              <w:t>Ul. Cybernetyki 15 lok 45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02-677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>549 698,00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- 60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2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>PHU Magnum Ciupa Agnieszka</w:t>
            </w:r>
          </w:p>
          <w:p w:rsidR="00790511" w:rsidRDefault="00790511" w:rsidP="00061CD7">
            <w:pPr>
              <w:spacing w:before="40"/>
              <w:jc w:val="center"/>
            </w:pPr>
            <w:r>
              <w:t>Ul. Rynkowa 12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08-110 Siedlce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>598 320,00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- 60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>Zakład Remontowo-Budowlany</w:t>
            </w:r>
          </w:p>
          <w:p w:rsidR="00790511" w:rsidRDefault="00790511" w:rsidP="00061CD7">
            <w:pPr>
              <w:spacing w:before="40"/>
              <w:jc w:val="center"/>
            </w:pPr>
            <w:r>
              <w:t xml:space="preserve">Maciej </w:t>
            </w:r>
            <w:proofErr w:type="spellStart"/>
            <w:r>
              <w:t>Knutel</w:t>
            </w:r>
            <w:proofErr w:type="spellEnd"/>
          </w:p>
          <w:p w:rsidR="00790511" w:rsidRDefault="00790511" w:rsidP="00061CD7">
            <w:pPr>
              <w:spacing w:before="40"/>
              <w:jc w:val="center"/>
            </w:pPr>
            <w:r>
              <w:t>Ul. Barbary 14/167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30-838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>1 015 112,40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Pr="00790511" w:rsidRDefault="00790511" w:rsidP="00061CD7">
            <w:pPr>
              <w:spacing w:before="120" w:after="120"/>
              <w:jc w:val="both"/>
            </w:pPr>
            <w:r w:rsidRPr="00790511">
              <w:t>- 48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 w:rsidRPr="00790511">
              <w:t>- 84 miesiące na oprawy</w:t>
            </w:r>
            <w:r>
              <w:t xml:space="preserve">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lastRenderedPageBreak/>
              <w:t>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 xml:space="preserve">Robert </w:t>
            </w:r>
            <w:proofErr w:type="spellStart"/>
            <w:r>
              <w:t>Powałka</w:t>
            </w:r>
            <w:proofErr w:type="spellEnd"/>
            <w:r>
              <w:t xml:space="preserve"> ROBINSTAL</w:t>
            </w:r>
          </w:p>
          <w:p w:rsidR="00790511" w:rsidRDefault="00790511" w:rsidP="00061CD7">
            <w:pPr>
              <w:spacing w:before="40"/>
              <w:jc w:val="center"/>
            </w:pPr>
            <w:r>
              <w:t>Sionna 30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08-130 Kotuń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 xml:space="preserve">477 360,00 zł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- 60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>Elektro-</w:t>
            </w:r>
            <w:proofErr w:type="spellStart"/>
            <w:r>
              <w:t>Montex</w:t>
            </w:r>
            <w:proofErr w:type="spellEnd"/>
            <w:r>
              <w:t xml:space="preserve"> sp. z o.o.</w:t>
            </w:r>
          </w:p>
          <w:p w:rsidR="00790511" w:rsidRDefault="00790511" w:rsidP="00061CD7">
            <w:pPr>
              <w:spacing w:before="40"/>
              <w:jc w:val="center"/>
            </w:pPr>
            <w:r>
              <w:t>Nieznanice</w:t>
            </w:r>
          </w:p>
          <w:p w:rsidR="00790511" w:rsidRDefault="00790511" w:rsidP="00061CD7">
            <w:pPr>
              <w:spacing w:before="40"/>
              <w:jc w:val="center"/>
            </w:pPr>
            <w:r>
              <w:t>Ul. Sobieskiego 441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42-270 Kłomnice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>1 060 265,75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- 48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6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>MALBUD Firma Remontowo Budowlana</w:t>
            </w:r>
          </w:p>
          <w:p w:rsidR="00790511" w:rsidRDefault="00790511" w:rsidP="00061CD7">
            <w:pPr>
              <w:spacing w:before="40"/>
              <w:jc w:val="center"/>
            </w:pPr>
            <w:r>
              <w:t>Malarstwo Tapicerstwo Rafał Kwak</w:t>
            </w:r>
          </w:p>
          <w:p w:rsidR="00790511" w:rsidRDefault="00790511" w:rsidP="00061CD7">
            <w:pPr>
              <w:spacing w:before="40"/>
              <w:jc w:val="center"/>
            </w:pPr>
            <w:r>
              <w:t>Stryszawa 154 B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34-205 Stryszawa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>440 000,00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- 60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7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>M-Bud Monika Duda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 xml:space="preserve">33-152 </w:t>
            </w:r>
            <w:proofErr w:type="spellStart"/>
            <w:r>
              <w:t>Podgó®ska</w:t>
            </w:r>
            <w:proofErr w:type="spellEnd"/>
            <w:r>
              <w:t xml:space="preserve"> Wola 37c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>1 026 291,78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- 48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8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>Szczepan Gądek</w:t>
            </w:r>
          </w:p>
          <w:p w:rsidR="00790511" w:rsidRDefault="00790511" w:rsidP="00061CD7">
            <w:pPr>
              <w:spacing w:before="40"/>
              <w:jc w:val="center"/>
            </w:pPr>
            <w:r>
              <w:t>Pojałowice 10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32-200 Miechów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>629 640,00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- 48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9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>INARE sp. z o.o. sp.k.</w:t>
            </w:r>
          </w:p>
          <w:p w:rsidR="00790511" w:rsidRDefault="00790511" w:rsidP="00061CD7">
            <w:pPr>
              <w:spacing w:before="40"/>
              <w:jc w:val="center"/>
            </w:pPr>
            <w:r>
              <w:t>Ul. Łabędzia 9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30-651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>537 883,20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- 60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10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proofErr w:type="spellStart"/>
            <w:r>
              <w:t>Bergel</w:t>
            </w:r>
            <w:proofErr w:type="spellEnd"/>
            <w:r>
              <w:t xml:space="preserve"> sp. z o.o.</w:t>
            </w:r>
          </w:p>
          <w:p w:rsidR="00790511" w:rsidRDefault="00790511" w:rsidP="00061CD7">
            <w:pPr>
              <w:spacing w:before="40"/>
              <w:jc w:val="center"/>
            </w:pPr>
            <w:r>
              <w:t>Ul. Kilińskiego 60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32-410 Dobczyce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>712 021,89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- 48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lastRenderedPageBreak/>
              <w:t>11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>Gips-Bud sp. z o.o.</w:t>
            </w:r>
          </w:p>
          <w:p w:rsidR="00790511" w:rsidRDefault="00790511" w:rsidP="00061CD7">
            <w:pPr>
              <w:spacing w:before="40"/>
              <w:jc w:val="center"/>
            </w:pPr>
            <w:r>
              <w:t>Ul. Wielicka 25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30-552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 xml:space="preserve">1 395 623,80 zł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- 48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- 60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12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 xml:space="preserve">P.M. Elektro-Max Piotr </w:t>
            </w:r>
            <w:proofErr w:type="spellStart"/>
            <w:r>
              <w:t>Moroński</w:t>
            </w:r>
            <w:proofErr w:type="spellEnd"/>
          </w:p>
          <w:p w:rsidR="00790511" w:rsidRDefault="00790511" w:rsidP="00061CD7">
            <w:pPr>
              <w:spacing w:before="40"/>
              <w:jc w:val="center"/>
            </w:pPr>
            <w:r>
              <w:t>Raciborowice</w:t>
            </w:r>
          </w:p>
          <w:p w:rsidR="00790511" w:rsidRDefault="00790511" w:rsidP="00061CD7">
            <w:pPr>
              <w:spacing w:before="40"/>
              <w:jc w:val="center"/>
            </w:pPr>
            <w:r>
              <w:t>Ul. Pod Akacjami 6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32-091 Michałowice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>667 854,87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- 48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40"/>
              <w:jc w:val="center"/>
            </w:pPr>
            <w:r>
              <w:t>13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790511" w:rsidRDefault="00790511" w:rsidP="00061CD7">
            <w:pPr>
              <w:spacing w:before="40"/>
              <w:jc w:val="center"/>
            </w:pPr>
            <w:r>
              <w:t xml:space="preserve">WIBA Baran </w:t>
            </w:r>
            <w:proofErr w:type="spellStart"/>
            <w:r>
              <w:t>Wirciak</w:t>
            </w:r>
            <w:proofErr w:type="spellEnd"/>
            <w:r>
              <w:t xml:space="preserve"> </w:t>
            </w:r>
            <w:proofErr w:type="spellStart"/>
            <w:r>
              <w:t>Bochacki</w:t>
            </w:r>
            <w:proofErr w:type="spellEnd"/>
            <w:r>
              <w:t xml:space="preserve"> s.c.</w:t>
            </w:r>
          </w:p>
          <w:p w:rsidR="00790511" w:rsidRDefault="00790511" w:rsidP="00061CD7">
            <w:pPr>
              <w:spacing w:before="40"/>
              <w:jc w:val="center"/>
            </w:pPr>
            <w:r>
              <w:t>Ul. Gałczyńskiego 7</w:t>
            </w:r>
          </w:p>
          <w:p w:rsidR="00790511" w:rsidRPr="00490DC0" w:rsidRDefault="00790511" w:rsidP="00061CD7">
            <w:pPr>
              <w:spacing w:before="40"/>
              <w:jc w:val="center"/>
            </w:pPr>
            <w:r>
              <w:t>32-400 Myślenice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after="40"/>
              <w:jc w:val="center"/>
            </w:pPr>
            <w:r>
              <w:t xml:space="preserve">892 897,16 zł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- 24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- 60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790511" w:rsidRPr="00493F8C" w:rsidTr="00061CD7">
        <w:tc>
          <w:tcPr>
            <w:tcW w:w="706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center"/>
            </w:pPr>
            <w:r w:rsidRPr="00444491">
              <w:t>1</w:t>
            </w:r>
            <w:r>
              <w:t>4</w:t>
            </w:r>
          </w:p>
        </w:tc>
        <w:tc>
          <w:tcPr>
            <w:tcW w:w="1704" w:type="dxa"/>
            <w:shd w:val="clear" w:color="auto" w:fill="auto"/>
          </w:tcPr>
          <w:p w:rsidR="00790511" w:rsidRDefault="00790511" w:rsidP="00061CD7">
            <w:pPr>
              <w:spacing w:after="40"/>
              <w:jc w:val="both"/>
            </w:pPr>
            <w:r>
              <w:t>Zakład Usług Remont</w:t>
            </w:r>
            <w:r>
              <w:t>o</w:t>
            </w:r>
            <w:bookmarkStart w:id="0" w:name="_GoBack"/>
            <w:bookmarkEnd w:id="0"/>
            <w:r>
              <w:t>wych Piotr Buras</w:t>
            </w:r>
          </w:p>
          <w:p w:rsidR="00790511" w:rsidRDefault="00790511" w:rsidP="00061CD7">
            <w:pPr>
              <w:spacing w:after="40"/>
              <w:jc w:val="both"/>
            </w:pPr>
            <w:r>
              <w:t>Os. Przy Arce 16/46</w:t>
            </w:r>
          </w:p>
          <w:p w:rsidR="00790511" w:rsidRPr="00490DC0" w:rsidRDefault="00790511" w:rsidP="00061CD7">
            <w:pPr>
              <w:spacing w:after="40"/>
              <w:jc w:val="both"/>
            </w:pPr>
            <w:r>
              <w:t>31-845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944 262,42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>
              <w:t>Do 45 dni od daty przekazania frontu robót, ale nie wcześniej niż od dnia 12/07/2021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0511" w:rsidRDefault="00790511" w:rsidP="00061CD7">
            <w:pPr>
              <w:spacing w:before="120" w:after="120"/>
              <w:jc w:val="both"/>
            </w:pPr>
            <w:r>
              <w:t>- 48 miesięcy na roboty objęte przedmiotem zamówienia</w:t>
            </w:r>
          </w:p>
          <w:p w:rsidR="00790511" w:rsidRPr="00490DC0" w:rsidRDefault="00790511" w:rsidP="00061CD7">
            <w:pPr>
              <w:spacing w:before="120" w:after="120"/>
              <w:jc w:val="both"/>
            </w:pPr>
            <w:r>
              <w:t>- 84 miesiące na oprawy oświetleniowe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511" w:rsidRPr="00490DC0" w:rsidRDefault="00790511" w:rsidP="00061CD7">
            <w:pPr>
              <w:spacing w:before="120" w:after="120"/>
              <w:jc w:val="both"/>
            </w:pPr>
            <w:r w:rsidRPr="00444491">
              <w:t>21 dni</w:t>
            </w:r>
          </w:p>
        </w:tc>
      </w:tr>
    </w:tbl>
    <w:p w:rsidR="00790511" w:rsidRDefault="00790511" w:rsidP="00790511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:rsidR="00790511" w:rsidRDefault="00790511" w:rsidP="00790511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E21788" w:rsidRPr="00790511" w:rsidRDefault="00E21788" w:rsidP="00790511"/>
    <w:sectPr w:rsidR="00E21788" w:rsidRPr="007905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9F1" w:rsidRDefault="003B09F1">
      <w:r>
        <w:separator/>
      </w:r>
    </w:p>
  </w:endnote>
  <w:endnote w:type="continuationSeparator" w:id="0">
    <w:p w:rsidR="003B09F1" w:rsidRDefault="003B0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9F1" w:rsidRDefault="003B09F1">
      <w:r>
        <w:separator/>
      </w:r>
    </w:p>
  </w:footnote>
  <w:footnote w:type="continuationSeparator" w:id="0">
    <w:p w:rsidR="003B09F1" w:rsidRDefault="003B0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095" w:rsidRDefault="00156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095" w:rsidRDefault="00156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095" w:rsidRDefault="001560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9F1"/>
    <w:rsid w:val="00007727"/>
    <w:rsid w:val="00017720"/>
    <w:rsid w:val="00035488"/>
    <w:rsid w:val="000C2857"/>
    <w:rsid w:val="000D7F25"/>
    <w:rsid w:val="000E00E5"/>
    <w:rsid w:val="0011683B"/>
    <w:rsid w:val="00122043"/>
    <w:rsid w:val="00156095"/>
    <w:rsid w:val="00173B20"/>
    <w:rsid w:val="001C69FF"/>
    <w:rsid w:val="0023318D"/>
    <w:rsid w:val="0029221E"/>
    <w:rsid w:val="003B09F1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90511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EC7BF7"/>
  <w15:chartTrackingRefBased/>
  <w15:docId w15:val="{EEFA961F-1921-451F-A3A1-0F1428B91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90511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851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5384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2021-02-01T10:55:00Z</dcterms:created>
  <dcterms:modified xsi:type="dcterms:W3CDTF">2021-02-01T10:57:00Z</dcterms:modified>
</cp:coreProperties>
</file>