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F41A91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F41A91">
        <w:rPr>
          <w:rFonts w:ascii="Times New Roman" w:hAnsi="Times New Roman"/>
          <w:b w:val="0"/>
          <w:sz w:val="24"/>
        </w:rPr>
        <w:t xml:space="preserve">Załącznik nr </w:t>
      </w:r>
      <w:r w:rsidR="002E4F75">
        <w:rPr>
          <w:rFonts w:ascii="Times New Roman" w:hAnsi="Times New Roman"/>
          <w:b w:val="0"/>
          <w:sz w:val="24"/>
        </w:rPr>
        <w:t>4</w:t>
      </w:r>
    </w:p>
    <w:p w:rsidR="00821C80" w:rsidRDefault="00821C80">
      <w:pPr>
        <w:rPr>
          <w:sz w:val="22"/>
        </w:rPr>
      </w:pPr>
    </w:p>
    <w:p w:rsidR="00821C80" w:rsidRPr="00F41A91" w:rsidRDefault="00150D7E" w:rsidP="00F41A91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06AFE">
        <w:rPr>
          <w:sz w:val="24"/>
          <w:szCs w:val="24"/>
        </w:rPr>
        <w:t>NA/P/3/2021</w:t>
      </w:r>
    </w:p>
    <w:p w:rsidR="00F41A91" w:rsidRDefault="00F41A91" w:rsidP="00F41A91">
      <w:pPr>
        <w:jc w:val="center"/>
        <w:rPr>
          <w:b/>
          <w:bCs/>
          <w:sz w:val="32"/>
          <w:szCs w:val="24"/>
          <w:u w:val="single"/>
        </w:rPr>
      </w:pPr>
      <w:r>
        <w:rPr>
          <w:b/>
          <w:bCs/>
          <w:sz w:val="32"/>
          <w:szCs w:val="24"/>
          <w:u w:val="single"/>
        </w:rPr>
        <w:t>WYKAZ NARZĘDZI</w:t>
      </w:r>
    </w:p>
    <w:p w:rsidR="00F41A91" w:rsidRDefault="00F41A91" w:rsidP="00F41A91">
      <w:pPr>
        <w:jc w:val="center"/>
        <w:rPr>
          <w:b/>
          <w:bCs/>
          <w:sz w:val="32"/>
          <w:szCs w:val="24"/>
          <w:u w:val="single"/>
        </w:rPr>
      </w:pPr>
      <w:r>
        <w:rPr>
          <w:b/>
          <w:bCs/>
          <w:sz w:val="32"/>
          <w:szCs w:val="24"/>
          <w:u w:val="single"/>
        </w:rPr>
        <w:t>NIEZBĘDNYCH DO REALIZACJI ZADANIA</w:t>
      </w:r>
    </w:p>
    <w:p w:rsidR="00F41A91" w:rsidRPr="00F41A91" w:rsidRDefault="00F41A91" w:rsidP="00F41A91">
      <w:pPr>
        <w:jc w:val="center"/>
        <w:rPr>
          <w:b/>
          <w:bCs/>
          <w:sz w:val="16"/>
          <w:szCs w:val="16"/>
          <w:u w:val="single"/>
        </w:rPr>
      </w:pPr>
    </w:p>
    <w:p w:rsidR="00150D7E" w:rsidRPr="00F41A91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</w:t>
      </w:r>
      <w:r w:rsidRPr="00F41A91">
        <w:rPr>
          <w:sz w:val="24"/>
        </w:rPr>
        <w:t xml:space="preserve">w trybie </w:t>
      </w:r>
      <w:r w:rsidR="00F001C5" w:rsidRPr="007E5095">
        <w:rPr>
          <w:bCs/>
          <w:sz w:val="24"/>
          <w:szCs w:val="24"/>
        </w:rPr>
        <w:t>podstawowym bez negocjacji</w:t>
      </w:r>
      <w:r w:rsidR="00F001C5" w:rsidRPr="007E5095">
        <w:rPr>
          <w:sz w:val="24"/>
          <w:szCs w:val="24"/>
        </w:rPr>
        <w:t xml:space="preserve"> </w:t>
      </w:r>
      <w:r>
        <w:rPr>
          <w:sz w:val="24"/>
        </w:rPr>
        <w:t>na:</w:t>
      </w:r>
      <w:r w:rsidR="00F41A91">
        <w:rPr>
          <w:sz w:val="24"/>
        </w:rPr>
        <w:t xml:space="preserve"> </w:t>
      </w:r>
      <w:r w:rsidR="00B575A6" w:rsidRPr="00B575A6">
        <w:rPr>
          <w:b/>
          <w:sz w:val="24"/>
          <w:szCs w:val="24"/>
        </w:rPr>
        <w:t xml:space="preserve">Odbiór </w:t>
      </w:r>
      <w:r w:rsidR="00F41A91">
        <w:rPr>
          <w:b/>
          <w:sz w:val="24"/>
          <w:szCs w:val="24"/>
        </w:rPr>
        <w:br/>
      </w:r>
      <w:r w:rsidR="00B575A6" w:rsidRPr="00B575A6">
        <w:rPr>
          <w:b/>
          <w:sz w:val="24"/>
          <w:szCs w:val="24"/>
        </w:rPr>
        <w:t>i zagospodarowanie odpadów komunalnych z budynków Politechniki Rzeszowskiej</w:t>
      </w:r>
    </w:p>
    <w:p w:rsidR="00F41A91" w:rsidRDefault="00F41A91" w:rsidP="0060654D">
      <w:pPr>
        <w:pStyle w:val="Tekstpodstawowy2"/>
      </w:pPr>
    </w:p>
    <w:p w:rsidR="006D6F44" w:rsidRDefault="00F41A91" w:rsidP="0060654D">
      <w:pPr>
        <w:pStyle w:val="Tekstpodstawowy2"/>
      </w:pPr>
      <w:r>
        <w:t>OŚWIADCZAM(Y), że do</w:t>
      </w:r>
      <w:r w:rsidR="00150D7E">
        <w:t xml:space="preserve"> wykonani</w:t>
      </w:r>
      <w:r>
        <w:t>a</w:t>
      </w:r>
      <w:r w:rsidR="00150D7E">
        <w:t xml:space="preserve"> niniejszego zamówienia </w:t>
      </w:r>
      <w:r>
        <w:rPr>
          <w:szCs w:val="24"/>
        </w:rPr>
        <w:t xml:space="preserve"> dysponujemy lub będziemy dysponować następującym sprzętem, niezbędnym do jego realizacji</w:t>
      </w:r>
      <w:r w:rsidR="00150D7E">
        <w:t>:</w:t>
      </w:r>
    </w:p>
    <w:p w:rsidR="006D6F44" w:rsidRDefault="006D6F44" w:rsidP="006D6F44">
      <w:pPr>
        <w:jc w:val="both"/>
        <w:rPr>
          <w:sz w:val="22"/>
        </w:rPr>
      </w:pPr>
    </w:p>
    <w:tbl>
      <w:tblPr>
        <w:tblW w:w="1422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7380"/>
        <w:gridCol w:w="1800"/>
        <w:gridCol w:w="4500"/>
      </w:tblGrid>
      <w:tr w:rsidR="006D6F44" w:rsidTr="006D6F44">
        <w:trPr>
          <w:trHeight w:val="62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F44" w:rsidRDefault="006D6F44">
            <w:pPr>
              <w:jc w:val="center"/>
            </w:pPr>
            <w:r>
              <w:t>LP.</w:t>
            </w:r>
          </w:p>
          <w:p w:rsidR="006D6F44" w:rsidRDefault="006D6F44">
            <w:pPr>
              <w:jc w:val="center"/>
              <w:rPr>
                <w:bCs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Default="006D6F44" w:rsidP="006D6F44">
            <w:pPr>
              <w:pStyle w:val="Nagwek2"/>
              <w:jc w:val="center"/>
              <w:rPr>
                <w:sz w:val="24"/>
              </w:rPr>
            </w:pPr>
            <w:r>
              <w:t>Wykaz narzędzi</w:t>
            </w:r>
          </w:p>
          <w:p w:rsidR="006D6F44" w:rsidRDefault="006D6F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(rodzaj, parametry,)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F44" w:rsidRDefault="006D6F4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liczba</w:t>
            </w:r>
          </w:p>
          <w:p w:rsidR="006D6F44" w:rsidRDefault="006D6F44">
            <w:pPr>
              <w:jc w:val="center"/>
              <w:rPr>
                <w:b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F44" w:rsidRDefault="006D6F44">
            <w:pPr>
              <w:jc w:val="center"/>
              <w:rPr>
                <w:b/>
                <w:sz w:val="10"/>
                <w:szCs w:val="10"/>
              </w:rPr>
            </w:pPr>
          </w:p>
          <w:p w:rsidR="006D6F44" w:rsidRDefault="006D6F4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Informacja o podstawie do dysponowania wskazanym sprzętem*</w:t>
            </w:r>
          </w:p>
          <w:p w:rsidR="006D6F44" w:rsidRDefault="006D6F44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>
              <w:t>(forma dysponowania np. własność, umowa leasingu, umowa użyczenia itp.)</w:t>
            </w:r>
          </w:p>
        </w:tc>
      </w:tr>
      <w:tr w:rsidR="006D6F44" w:rsidTr="006D6F44">
        <w:trPr>
          <w:trHeight w:val="26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Default="006D6F44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Default="006D6F44">
            <w:pPr>
              <w:jc w:val="center"/>
            </w:pPr>
            <w: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Default="006D6F44">
            <w:pPr>
              <w:jc w:val="center"/>
            </w:pPr>
            <w:r>
              <w:t>3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F44" w:rsidRDefault="006D6F44">
            <w:pPr>
              <w:jc w:val="center"/>
            </w:pPr>
            <w:r>
              <w:t>4</w:t>
            </w:r>
          </w:p>
        </w:tc>
      </w:tr>
      <w:tr w:rsidR="006D6F44" w:rsidTr="006D6F44">
        <w:trPr>
          <w:trHeight w:val="135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F44" w:rsidRDefault="006D6F44">
            <w:pPr>
              <w:rPr>
                <w:b/>
                <w:bCs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F44" w:rsidRDefault="006D6F44">
            <w:pPr>
              <w:jc w:val="center"/>
              <w:rPr>
                <w:b/>
                <w:bCs/>
              </w:rPr>
            </w:pPr>
          </w:p>
          <w:p w:rsidR="006D6F44" w:rsidRDefault="006D6F44">
            <w:pPr>
              <w:jc w:val="center"/>
              <w:rPr>
                <w:b/>
                <w:bCs/>
              </w:rPr>
            </w:pPr>
          </w:p>
          <w:p w:rsidR="006D6F44" w:rsidRDefault="006D6F44">
            <w:pPr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F44" w:rsidRDefault="006D6F44" w:rsidP="006D6F44">
            <w:pPr>
              <w:rPr>
                <w:b/>
                <w:bCs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F44" w:rsidRDefault="006D6F44" w:rsidP="006D6F44">
            <w:pPr>
              <w:rPr>
                <w:b/>
                <w:bCs/>
              </w:rPr>
            </w:pPr>
          </w:p>
        </w:tc>
      </w:tr>
    </w:tbl>
    <w:p w:rsidR="006D6F44" w:rsidRDefault="006D6F44" w:rsidP="006D6F44">
      <w:pPr>
        <w:jc w:val="both"/>
        <w:rPr>
          <w:sz w:val="22"/>
          <w:szCs w:val="24"/>
        </w:rPr>
      </w:pPr>
    </w:p>
    <w:p w:rsidR="006D6F44" w:rsidRDefault="006D6F44" w:rsidP="006D6F44">
      <w:pPr>
        <w:jc w:val="both"/>
        <w:rPr>
          <w:b/>
          <w:lang w:eastAsia="ar-SA"/>
        </w:rPr>
      </w:pPr>
      <w:r>
        <w:rPr>
          <w:b/>
        </w:rPr>
        <w:t>* W przypadku, gdy Wykonawca będzie polegał na narzędziach, innych</w:t>
      </w:r>
      <w:r w:rsidR="002332C8">
        <w:rPr>
          <w:b/>
        </w:rPr>
        <w:t xml:space="preserve"> podmiotów, zobowiązany jest</w:t>
      </w:r>
      <w:r>
        <w:rPr>
          <w:b/>
        </w:rPr>
        <w:t xml:space="preserve">  </w:t>
      </w:r>
      <w:r>
        <w:rPr>
          <w:b/>
          <w:lang w:eastAsia="ar-SA"/>
        </w:rPr>
        <w:t xml:space="preserve">do  wypełnienia </w:t>
      </w:r>
      <w:r w:rsidR="00F001C5">
        <w:rPr>
          <w:b/>
          <w:lang w:eastAsia="ar-SA"/>
        </w:rPr>
        <w:t>wymogów wynikających z S</w:t>
      </w:r>
      <w:bookmarkStart w:id="0" w:name="_GoBack"/>
      <w:bookmarkEnd w:id="0"/>
      <w:r>
        <w:rPr>
          <w:b/>
          <w:lang w:eastAsia="ar-SA"/>
        </w:rPr>
        <w:t>WZ</w:t>
      </w:r>
    </w:p>
    <w:p w:rsidR="006D6F44" w:rsidRDefault="006D6F44" w:rsidP="0060654D">
      <w:pPr>
        <w:pStyle w:val="Tekstpodstawowy2"/>
      </w:pPr>
    </w:p>
    <w:p w:rsidR="00217FEC" w:rsidRDefault="00217FEC" w:rsidP="00217FEC">
      <w:pPr>
        <w:spacing w:before="120"/>
        <w:rPr>
          <w:sz w:val="24"/>
          <w:szCs w:val="24"/>
        </w:rPr>
      </w:pPr>
    </w:p>
    <w:p w:rsidR="00217FEC" w:rsidRDefault="00217FEC" w:rsidP="00217FEC">
      <w:pPr>
        <w:spacing w:before="120"/>
        <w:rPr>
          <w:sz w:val="24"/>
          <w:szCs w:val="24"/>
        </w:rPr>
      </w:pPr>
      <w:r>
        <w:rPr>
          <w:sz w:val="24"/>
          <w:szCs w:val="24"/>
        </w:rPr>
        <w:t>Data:..................................</w:t>
      </w:r>
    </w:p>
    <w:p w:rsidR="00217FEC" w:rsidRDefault="00217FEC" w:rsidP="00217FEC">
      <w:pPr>
        <w:spacing w:before="120"/>
        <w:rPr>
          <w:sz w:val="24"/>
          <w:szCs w:val="24"/>
        </w:rPr>
      </w:pPr>
    </w:p>
    <w:p w:rsidR="00821C80" w:rsidRPr="00217FEC" w:rsidRDefault="00217FEC" w:rsidP="00217FEC">
      <w:pPr>
        <w:jc w:val="center"/>
        <w:rPr>
          <w:sz w:val="22"/>
          <w:szCs w:val="22"/>
        </w:rPr>
      </w:pPr>
      <w:r>
        <w:rPr>
          <w:sz w:val="22"/>
          <w:szCs w:val="22"/>
        </w:rPr>
        <w:t>Dokument podpisany kwalifikowanym podpisem elektronicznym/podpisem zaufanym/podpisem osobistym</w:t>
      </w:r>
    </w:p>
    <w:sectPr w:rsidR="00821C80" w:rsidRPr="00217FEC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CEF" w:rsidRDefault="00871CEF">
      <w:r>
        <w:separator/>
      </w:r>
    </w:p>
  </w:endnote>
  <w:endnote w:type="continuationSeparator" w:id="0">
    <w:p w:rsidR="00871CEF" w:rsidRDefault="00871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1C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1C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001C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CEF" w:rsidRDefault="00871CEF">
      <w:r>
        <w:separator/>
      </w:r>
    </w:p>
  </w:footnote>
  <w:footnote w:type="continuationSeparator" w:id="0">
    <w:p w:rsidR="00871CEF" w:rsidRDefault="00871C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5A6" w:rsidRDefault="00B575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5A6" w:rsidRDefault="00B575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8D9"/>
    <w:rsid w:val="00150D7E"/>
    <w:rsid w:val="00167DCC"/>
    <w:rsid w:val="00217FEC"/>
    <w:rsid w:val="002332C8"/>
    <w:rsid w:val="002E4F75"/>
    <w:rsid w:val="004E070D"/>
    <w:rsid w:val="0060654D"/>
    <w:rsid w:val="00606AFE"/>
    <w:rsid w:val="006D6F44"/>
    <w:rsid w:val="007064BA"/>
    <w:rsid w:val="00821C80"/>
    <w:rsid w:val="00871CEF"/>
    <w:rsid w:val="00936CFB"/>
    <w:rsid w:val="00980415"/>
    <w:rsid w:val="009C437A"/>
    <w:rsid w:val="00AA594F"/>
    <w:rsid w:val="00AF4221"/>
    <w:rsid w:val="00B11EA3"/>
    <w:rsid w:val="00B41A5F"/>
    <w:rsid w:val="00B551AF"/>
    <w:rsid w:val="00B575A6"/>
    <w:rsid w:val="00C95FB5"/>
    <w:rsid w:val="00D52F5E"/>
    <w:rsid w:val="00D918D9"/>
    <w:rsid w:val="00E819CF"/>
    <w:rsid w:val="00F001C5"/>
    <w:rsid w:val="00F4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0630A6"/>
  <w15:chartTrackingRefBased/>
  <w15:docId w15:val="{3E0F9E1C-C5BA-4653-ACE3-092F7D18B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link w:val="Nagwek"/>
    <w:rsid w:val="00F41A91"/>
  </w:style>
  <w:style w:type="paragraph" w:styleId="Tekstdymka">
    <w:name w:val="Balloon Text"/>
    <w:basedOn w:val="Normalny"/>
    <w:link w:val="TekstdymkaZnak"/>
    <w:rsid w:val="002332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332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2021-01-29T11:10:00Z</cp:lastPrinted>
  <dcterms:created xsi:type="dcterms:W3CDTF">2021-01-29T11:10:00Z</dcterms:created>
  <dcterms:modified xsi:type="dcterms:W3CDTF">2021-01-29T11:10:00Z</dcterms:modified>
</cp:coreProperties>
</file>