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3723ED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9A4DA4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b/>
          <w:sz w:val="24"/>
          <w:szCs w:val="24"/>
        </w:rPr>
      </w:pPr>
      <w:r w:rsidRPr="00FF5D69">
        <w:rPr>
          <w:b/>
          <w:sz w:val="24"/>
          <w:szCs w:val="24"/>
        </w:rPr>
        <w:t xml:space="preserve">Znak sprawy: </w:t>
      </w:r>
      <w:r w:rsidR="009A4DA4">
        <w:rPr>
          <w:b/>
          <w:sz w:val="24"/>
          <w:szCs w:val="24"/>
        </w:rPr>
        <w:t>ZP/ZO-01/21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150D7E" w:rsidRDefault="00870214" w:rsidP="0060654D">
      <w:pPr>
        <w:pStyle w:val="Tekstpodstawowy2"/>
      </w:pPr>
      <w:r>
        <w:rPr>
          <w:szCs w:val="24"/>
        </w:rPr>
        <w:t>wykaz osób</w:t>
      </w:r>
      <w:r w:rsidRPr="008E7DA6">
        <w:rPr>
          <w:szCs w:val="24"/>
        </w:rPr>
        <w:t xml:space="preserve"> skierowanych przez wykonawcę do rea</w:t>
      </w:r>
      <w:r>
        <w:rPr>
          <w:szCs w:val="24"/>
        </w:rPr>
        <w:t xml:space="preserve">lizacji zamówienia publicznego </w:t>
      </w:r>
      <w:r w:rsidRPr="008E7DA6">
        <w:rPr>
          <w:szCs w:val="24"/>
        </w:rPr>
        <w:t>wraz z informacjami na temat ich kwalifikacji zawodowych, upraw</w:t>
      </w:r>
      <w:r>
        <w:rPr>
          <w:szCs w:val="24"/>
        </w:rPr>
        <w:t xml:space="preserve">nień i </w:t>
      </w:r>
      <w:r w:rsidRPr="008E7DA6">
        <w:rPr>
          <w:szCs w:val="24"/>
        </w:rPr>
        <w:t>doświadczenia niezbędnych do wykonania zamówienia publicznego</w:t>
      </w:r>
    </w:p>
    <w:p w:rsidR="00CA03B5" w:rsidRDefault="00150D7E" w:rsidP="00150D7E">
      <w:pPr>
        <w:jc w:val="both"/>
        <w:rPr>
          <w:bCs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="00870214">
        <w:rPr>
          <w:sz w:val="24"/>
        </w:rPr>
        <w:t xml:space="preserve">na: </w:t>
      </w:r>
      <w:r w:rsidR="009A4DA4" w:rsidRPr="009A4DA4">
        <w:rPr>
          <w:b/>
          <w:bCs/>
          <w:sz w:val="24"/>
          <w:szCs w:val="24"/>
        </w:rPr>
        <w:t>Pełnienie nadzoru inwestorskiego nad realizacją zadania: ,,Przebudowa budynku na potrzeby Archiwum Politechniki Częstochowskiej"</w:t>
      </w:r>
      <w:r w:rsidR="00870214">
        <w:rPr>
          <w:b/>
          <w:bCs/>
          <w:sz w:val="24"/>
          <w:szCs w:val="24"/>
        </w:rPr>
        <w:t xml:space="preserve">, </w:t>
      </w:r>
      <w:r w:rsidR="00870214" w:rsidRPr="00870214">
        <w:rPr>
          <w:bCs/>
          <w:sz w:val="24"/>
          <w:szCs w:val="24"/>
        </w:rPr>
        <w:t>prowadzonego przez</w:t>
      </w:r>
      <w:r w:rsidR="00870214">
        <w:rPr>
          <w:bCs/>
          <w:sz w:val="24"/>
          <w:szCs w:val="24"/>
        </w:rPr>
        <w:t>:</w:t>
      </w:r>
      <w:r w:rsidR="00870214" w:rsidRPr="00870214">
        <w:rPr>
          <w:bCs/>
          <w:sz w:val="24"/>
          <w:szCs w:val="24"/>
        </w:rPr>
        <w:t xml:space="preserve"> Politechnika Częstochowska</w:t>
      </w:r>
    </w:p>
    <w:p w:rsidR="00870214" w:rsidRDefault="00870214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0206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268"/>
        <w:gridCol w:w="2268"/>
        <w:gridCol w:w="3260"/>
      </w:tblGrid>
      <w:tr w:rsidR="00CA03B5" w:rsidTr="002C12ED">
        <w:trPr>
          <w:cantSplit/>
          <w:trHeight w:val="600"/>
        </w:trPr>
        <w:tc>
          <w:tcPr>
            <w:tcW w:w="2410" w:type="dxa"/>
            <w:vAlign w:val="center"/>
          </w:tcPr>
          <w:p w:rsidR="00CA03B5" w:rsidRPr="002C12ED" w:rsidRDefault="002C12ED" w:rsidP="0060654D">
            <w:pPr>
              <w:jc w:val="center"/>
            </w:pPr>
            <w:r w:rsidRPr="002C12ED">
              <w:t xml:space="preserve">Rodzaj specjalności </w:t>
            </w:r>
          </w:p>
        </w:tc>
        <w:tc>
          <w:tcPr>
            <w:tcW w:w="2268" w:type="dxa"/>
            <w:vAlign w:val="center"/>
          </w:tcPr>
          <w:p w:rsidR="00CA03B5" w:rsidRPr="002C12ED" w:rsidRDefault="002C12E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2C12ED">
              <w:t xml:space="preserve">Imiona i nazwiska osób, które będą pełnić funkcję inspektorów nadzoru </w:t>
            </w:r>
          </w:p>
        </w:tc>
        <w:tc>
          <w:tcPr>
            <w:tcW w:w="2268" w:type="dxa"/>
            <w:vAlign w:val="center"/>
          </w:tcPr>
          <w:p w:rsidR="00CA03B5" w:rsidRPr="002C12ED" w:rsidRDefault="002C12E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Numer uprawnień </w:t>
            </w:r>
          </w:p>
        </w:tc>
        <w:tc>
          <w:tcPr>
            <w:tcW w:w="3260" w:type="dxa"/>
            <w:vAlign w:val="center"/>
          </w:tcPr>
          <w:p w:rsidR="00CA03B5" w:rsidRPr="002C12ED" w:rsidRDefault="002C12ED" w:rsidP="0060654D">
            <w:pPr>
              <w:jc w:val="center"/>
            </w:pPr>
            <w:r>
              <w:t xml:space="preserve">Doświadczenie </w:t>
            </w:r>
          </w:p>
        </w:tc>
      </w:tr>
      <w:tr w:rsidR="00CA03B5" w:rsidTr="002C12ED">
        <w:trPr>
          <w:cantSplit/>
          <w:trHeight w:hRule="exact" w:val="1079"/>
        </w:trPr>
        <w:tc>
          <w:tcPr>
            <w:tcW w:w="2410" w:type="dxa"/>
          </w:tcPr>
          <w:p w:rsidR="00CA03B5" w:rsidRPr="002C12ED" w:rsidRDefault="002C12ED">
            <w:pPr>
              <w:spacing w:before="120" w:line="360" w:lineRule="auto"/>
            </w:pPr>
            <w:r w:rsidRPr="002C12ED">
              <w:t>Konstrukcyjno –</w:t>
            </w:r>
            <w:r>
              <w:t xml:space="preserve"> budowlana </w:t>
            </w:r>
            <w:r w:rsidRPr="002C12ED">
              <w:t>bez ograniczeń</w:t>
            </w: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</w:tr>
      <w:tr w:rsidR="00CA03B5" w:rsidTr="002C12ED">
        <w:trPr>
          <w:cantSplit/>
          <w:trHeight w:hRule="exact" w:val="2265"/>
        </w:trPr>
        <w:tc>
          <w:tcPr>
            <w:tcW w:w="2410" w:type="dxa"/>
          </w:tcPr>
          <w:p w:rsidR="00CA03B5" w:rsidRPr="002C12ED" w:rsidRDefault="002C12ED">
            <w:pPr>
              <w:spacing w:before="120" w:line="360" w:lineRule="auto"/>
            </w:pPr>
            <w:r w:rsidRPr="002C12ED">
              <w:t xml:space="preserve">Instalacyjna w zakresie instalacji i urządzeń cieplnych, wentylacyjnych, wodociągowych i kanalizacyjnych bez ograniczeń </w:t>
            </w: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</w:tr>
      <w:tr w:rsidR="00CA03B5" w:rsidTr="002C12ED">
        <w:trPr>
          <w:cantSplit/>
          <w:trHeight w:hRule="exact" w:val="1844"/>
        </w:trPr>
        <w:tc>
          <w:tcPr>
            <w:tcW w:w="2410" w:type="dxa"/>
          </w:tcPr>
          <w:p w:rsidR="00CA03B5" w:rsidRPr="002C12ED" w:rsidRDefault="002C12ED">
            <w:pPr>
              <w:spacing w:before="120" w:line="360" w:lineRule="auto"/>
            </w:pPr>
            <w:r>
              <w:t>Instalacyjna w zakresie instalacji i urządzeń ele</w:t>
            </w:r>
            <w:r w:rsidR="00405D13">
              <w:t>ktrycznych i elektroenergetycznych</w:t>
            </w:r>
            <w:bookmarkStart w:id="0" w:name="_GoBack"/>
            <w:bookmarkEnd w:id="0"/>
            <w:r>
              <w:t xml:space="preserve"> bez ograniczeń </w:t>
            </w: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</w:tr>
    </w:tbl>
    <w:p w:rsidR="00CA03B5" w:rsidRDefault="002C12ED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>…………….dnia …</w:t>
      </w:r>
      <w:r w:rsidR="00AA594F">
        <w:rPr>
          <w:sz w:val="24"/>
        </w:rPr>
        <w:t xml:space="preserve">…………. </w:t>
      </w:r>
      <w:r w:rsidR="00821C80">
        <w:rPr>
          <w:sz w:val="24"/>
        </w:rPr>
        <w:tab/>
      </w:r>
    </w:p>
    <w:p w:rsidR="00821C80" w:rsidRDefault="00AA594F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 xml:space="preserve">                                     </w:t>
      </w:r>
      <w:r w:rsidR="00CA03B5">
        <w:rPr>
          <w:sz w:val="24"/>
        </w:rPr>
        <w:t xml:space="preserve">                                            </w:t>
      </w:r>
      <w:r>
        <w:rPr>
          <w:sz w:val="24"/>
        </w:rPr>
        <w:t>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CA03B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C46" w:rsidRDefault="00493C46">
      <w:r>
        <w:separator/>
      </w:r>
    </w:p>
  </w:endnote>
  <w:endnote w:type="continuationSeparator" w:id="0">
    <w:p w:rsidR="00493C46" w:rsidRDefault="004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36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C46" w:rsidRDefault="00493C46">
      <w:r>
        <w:separator/>
      </w:r>
    </w:p>
  </w:footnote>
  <w:footnote w:type="continuationSeparator" w:id="0">
    <w:p w:rsidR="00493C46" w:rsidRDefault="00493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B5" w:rsidRDefault="00CA03B5">
    <w:pPr>
      <w:pStyle w:val="Nagwek"/>
    </w:pPr>
  </w:p>
  <w:p w:rsidR="00CA03B5" w:rsidRDefault="00CA03B5" w:rsidP="00CA03B5">
    <w:pPr>
      <w:pStyle w:val="Nagwek"/>
      <w:jc w:val="center"/>
    </w:pPr>
  </w:p>
  <w:p w:rsidR="00CA03B5" w:rsidRDefault="00CA03B5">
    <w:pPr>
      <w:pStyle w:val="Nagwek"/>
    </w:pPr>
  </w:p>
  <w:p w:rsidR="00CA03B5" w:rsidRDefault="00CA03B5">
    <w:pPr>
      <w:pStyle w:val="Nagwek"/>
    </w:pPr>
  </w:p>
  <w:p w:rsidR="00CA03B5" w:rsidRDefault="00CA0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AD"/>
    <w:rsid w:val="00150D7E"/>
    <w:rsid w:val="00167DCC"/>
    <w:rsid w:val="002C12ED"/>
    <w:rsid w:val="003723ED"/>
    <w:rsid w:val="003D303D"/>
    <w:rsid w:val="00405D13"/>
    <w:rsid w:val="00493C46"/>
    <w:rsid w:val="004D4421"/>
    <w:rsid w:val="004E070D"/>
    <w:rsid w:val="0060654D"/>
    <w:rsid w:val="00610765"/>
    <w:rsid w:val="00613D74"/>
    <w:rsid w:val="007064BA"/>
    <w:rsid w:val="0081521F"/>
    <w:rsid w:val="00821C80"/>
    <w:rsid w:val="00870214"/>
    <w:rsid w:val="008C36AD"/>
    <w:rsid w:val="00936CFB"/>
    <w:rsid w:val="00980415"/>
    <w:rsid w:val="009A4DA4"/>
    <w:rsid w:val="009C437A"/>
    <w:rsid w:val="009D6AF6"/>
    <w:rsid w:val="009E4974"/>
    <w:rsid w:val="00AA594F"/>
    <w:rsid w:val="00B11EA3"/>
    <w:rsid w:val="00B41A5F"/>
    <w:rsid w:val="00B551AF"/>
    <w:rsid w:val="00CA03B5"/>
    <w:rsid w:val="00D52F5E"/>
    <w:rsid w:val="00DC6E15"/>
    <w:rsid w:val="00E819CF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187226"/>
  <w15:chartTrackingRefBased/>
  <w15:docId w15:val="{09FADA8B-BF21-497A-A550-B0D08832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6</cp:revision>
  <cp:lastPrinted>2000-12-12T17:01:00Z</cp:lastPrinted>
  <dcterms:created xsi:type="dcterms:W3CDTF">2020-09-25T12:02:00Z</dcterms:created>
  <dcterms:modified xsi:type="dcterms:W3CDTF">2021-01-28T13:50:00Z</dcterms:modified>
</cp:coreProperties>
</file>