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484B22" w14:textId="587FE389" w:rsidR="0086590A" w:rsidRPr="007F0CDC" w:rsidRDefault="0086590A" w:rsidP="0086590A">
      <w:pPr>
        <w:pStyle w:val="Nagwek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Powiat Limanowski</w:t>
      </w:r>
    </w:p>
    <w:p w14:paraId="007732FE" w14:textId="77777777" w:rsidR="0086590A" w:rsidRPr="007F0CDC" w:rsidRDefault="0086590A" w:rsidP="0086590A">
      <w:pPr>
        <w:pStyle w:val="Nagwek"/>
        <w:rPr>
          <w:rFonts w:ascii="Verdana" w:hAnsi="Verdana"/>
          <w:b/>
          <w:bCs/>
        </w:rPr>
      </w:pPr>
      <w:r w:rsidRPr="007F0CDC">
        <w:rPr>
          <w:rFonts w:ascii="Verdana" w:hAnsi="Verdana"/>
          <w:b/>
          <w:bCs/>
        </w:rPr>
        <w:t>ul. Józefa Marka 9</w:t>
      </w:r>
    </w:p>
    <w:p w14:paraId="77EBF35E" w14:textId="77777777" w:rsidR="0086590A" w:rsidRPr="007F0CDC" w:rsidRDefault="0086590A" w:rsidP="0086590A">
      <w:pPr>
        <w:pStyle w:val="Nagwek"/>
        <w:rPr>
          <w:rFonts w:ascii="Verdana" w:hAnsi="Verdana"/>
          <w:b/>
          <w:bCs/>
        </w:rPr>
      </w:pPr>
      <w:r w:rsidRPr="007F0CDC">
        <w:rPr>
          <w:rFonts w:ascii="Verdana" w:hAnsi="Verdana"/>
          <w:b/>
          <w:bCs/>
        </w:rPr>
        <w:t>34-600 Limanowa</w:t>
      </w:r>
    </w:p>
    <w:p w14:paraId="31E446BA" w14:textId="4A45F65A" w:rsidR="0086590A" w:rsidRPr="007F0CDC" w:rsidRDefault="0086590A" w:rsidP="0086590A">
      <w:pPr>
        <w:pStyle w:val="Nagwek"/>
        <w:rPr>
          <w:rFonts w:ascii="Verdana" w:hAnsi="Verdana"/>
          <w:b/>
          <w:bCs/>
        </w:rPr>
      </w:pPr>
      <w:r w:rsidRPr="007F0CDC">
        <w:rPr>
          <w:rFonts w:ascii="Verdana" w:hAnsi="Verdana"/>
          <w:b/>
          <w:bCs/>
        </w:rPr>
        <w:t>Tel./ Fa</w:t>
      </w:r>
      <w:r>
        <w:rPr>
          <w:rFonts w:ascii="Verdana" w:hAnsi="Verdana"/>
          <w:b/>
          <w:bCs/>
        </w:rPr>
        <w:t>x</w:t>
      </w:r>
      <w:r w:rsidRPr="007F0CDC">
        <w:rPr>
          <w:rFonts w:ascii="Verdana" w:hAnsi="Verdana"/>
          <w:b/>
          <w:bCs/>
        </w:rPr>
        <w:t>: 18 33-37-800/ 18 33-37-880</w:t>
      </w:r>
    </w:p>
    <w:p w14:paraId="1D7A0A0A" w14:textId="77777777" w:rsidR="0086590A" w:rsidRPr="007F0CDC" w:rsidRDefault="0086590A" w:rsidP="0086590A">
      <w:pPr>
        <w:pStyle w:val="Nagwek"/>
        <w:rPr>
          <w:rFonts w:ascii="Verdana" w:hAnsi="Verdana"/>
          <w:b/>
          <w:bCs/>
        </w:rPr>
      </w:pPr>
      <w:r w:rsidRPr="007F0CDC">
        <w:rPr>
          <w:rFonts w:ascii="Verdana" w:hAnsi="Verdana"/>
          <w:b/>
          <w:bCs/>
        </w:rPr>
        <w:t xml:space="preserve">e-mail: </w:t>
      </w:r>
      <w:hyperlink r:id="rId6" w:history="1">
        <w:r w:rsidRPr="003329E1">
          <w:rPr>
            <w:rStyle w:val="Hipercze"/>
            <w:rFonts w:ascii="Verdana" w:hAnsi="Verdana"/>
            <w:b/>
            <w:bCs/>
          </w:rPr>
          <w:t>zamowienia@powiat.limanowski.pl</w:t>
        </w:r>
      </w:hyperlink>
      <w:r>
        <w:rPr>
          <w:rFonts w:ascii="Verdana" w:hAnsi="Verdana"/>
          <w:b/>
          <w:bCs/>
        </w:rPr>
        <w:t xml:space="preserve"> </w:t>
      </w:r>
    </w:p>
    <w:p w14:paraId="6DDFEB82" w14:textId="77777777" w:rsidR="0086590A" w:rsidRPr="007F0CDC" w:rsidRDefault="002311B5" w:rsidP="0086590A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  <w:hyperlink r:id="rId7" w:history="1">
        <w:r w:rsidR="0086590A" w:rsidRPr="003329E1">
          <w:rPr>
            <w:rStyle w:val="Hipercze"/>
            <w:rFonts w:ascii="Verdana" w:hAnsi="Verdana"/>
            <w:b/>
            <w:bCs/>
          </w:rPr>
          <w:t>www.powiat.limanowski.pl</w:t>
        </w:r>
      </w:hyperlink>
      <w:r w:rsidR="0086590A">
        <w:rPr>
          <w:rFonts w:ascii="Verdana" w:hAnsi="Verdana"/>
          <w:b/>
          <w:bCs/>
        </w:rPr>
        <w:t xml:space="preserve"> </w:t>
      </w:r>
    </w:p>
    <w:p w14:paraId="425ADE2D" w14:textId="77777777" w:rsidR="0086590A" w:rsidRPr="007F0CDC" w:rsidRDefault="0086590A" w:rsidP="0086590A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</w:rPr>
      </w:pPr>
    </w:p>
    <w:p w14:paraId="330A393E" w14:textId="594F7B0E" w:rsidR="0086590A" w:rsidRPr="007F0CDC" w:rsidRDefault="0086590A" w:rsidP="0086590A">
      <w:pPr>
        <w:jc w:val="both"/>
        <w:rPr>
          <w:rFonts w:ascii="Verdana" w:hAnsi="Verdana"/>
          <w:b/>
          <w:bCs/>
        </w:rPr>
      </w:pPr>
      <w:r w:rsidRPr="007F0CDC">
        <w:rPr>
          <w:rFonts w:ascii="Verdana" w:hAnsi="Verdana"/>
        </w:rPr>
        <w:t>Znak sprawy:</w:t>
      </w:r>
      <w:r w:rsidRPr="007F0CDC">
        <w:rPr>
          <w:rFonts w:ascii="Verdana" w:hAnsi="Verdana"/>
          <w:b/>
        </w:rPr>
        <w:t xml:space="preserve"> BZ.272.</w:t>
      </w:r>
      <w:r>
        <w:rPr>
          <w:rFonts w:ascii="Verdana" w:hAnsi="Verdana"/>
          <w:b/>
        </w:rPr>
        <w:t>41</w:t>
      </w:r>
      <w:r w:rsidRPr="007F0CDC">
        <w:rPr>
          <w:rFonts w:ascii="Verdana" w:hAnsi="Verdana"/>
          <w:b/>
        </w:rPr>
        <w:t>.2020</w:t>
      </w:r>
      <w:r w:rsidRPr="007F0CDC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                                                 </w:t>
      </w:r>
      <w:r w:rsidRPr="007F0CDC">
        <w:rPr>
          <w:rFonts w:ascii="Verdana" w:hAnsi="Verdana"/>
        </w:rPr>
        <w:t>Limanowa dnia: 202</w:t>
      </w:r>
      <w:r>
        <w:rPr>
          <w:rFonts w:ascii="Verdana" w:hAnsi="Verdana"/>
        </w:rPr>
        <w:t>1</w:t>
      </w:r>
      <w:r w:rsidRPr="007F0CDC">
        <w:rPr>
          <w:rFonts w:ascii="Verdana" w:hAnsi="Verdana"/>
        </w:rPr>
        <w:t>-</w:t>
      </w:r>
      <w:r>
        <w:rPr>
          <w:rFonts w:ascii="Verdana" w:hAnsi="Verdana"/>
        </w:rPr>
        <w:t>01</w:t>
      </w:r>
      <w:r w:rsidRPr="007F0CDC">
        <w:rPr>
          <w:rFonts w:ascii="Verdana" w:hAnsi="Verdana"/>
        </w:rPr>
        <w:t>-</w:t>
      </w:r>
      <w:r>
        <w:rPr>
          <w:rFonts w:ascii="Verdana" w:hAnsi="Verdana"/>
        </w:rPr>
        <w:t>20</w:t>
      </w:r>
    </w:p>
    <w:p w14:paraId="4EBA67BF" w14:textId="6B6657EF" w:rsidR="00A80738" w:rsidRPr="0086590A" w:rsidRDefault="00A80738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86590A">
        <w:rPr>
          <w:rFonts w:ascii="Verdana" w:hAnsi="Verdana"/>
        </w:rPr>
        <w:t xml:space="preserve"> </w:t>
      </w:r>
    </w:p>
    <w:p w14:paraId="685178F0" w14:textId="77777777" w:rsidR="00A80738" w:rsidRPr="0086590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8998846" w14:textId="77777777" w:rsidR="00A80738" w:rsidRPr="0086590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50DAD49" w14:textId="77777777" w:rsidR="00A80738" w:rsidRPr="0086590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86590A">
        <w:rPr>
          <w:rFonts w:ascii="Verdana" w:hAnsi="Verdana"/>
          <w:b/>
          <w:spacing w:val="20"/>
        </w:rPr>
        <w:t>INFORMACJA Z OTWARCIA OFERT</w:t>
      </w:r>
    </w:p>
    <w:p w14:paraId="08BDAAC8" w14:textId="77777777" w:rsidR="00A80738" w:rsidRPr="0086590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6F4D654A" w14:textId="52F4DE00" w:rsidR="00C659E2" w:rsidRPr="0086590A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86590A">
        <w:rPr>
          <w:rFonts w:ascii="Verdana" w:hAnsi="Verdana"/>
          <w:bCs/>
        </w:rPr>
        <w:t xml:space="preserve">Dotyczy </w:t>
      </w:r>
      <w:r w:rsidRPr="0086590A">
        <w:rPr>
          <w:rFonts w:ascii="Verdana" w:hAnsi="Verdana"/>
        </w:rPr>
        <w:t xml:space="preserve">postępowania o udzielenie zamówienia publicznego prowadzonego w trybie </w:t>
      </w:r>
      <w:r w:rsidR="00F15E4A" w:rsidRPr="0086590A">
        <w:rPr>
          <w:rFonts w:ascii="Verdana" w:hAnsi="Verdana"/>
        </w:rPr>
        <w:t>przetarg</w:t>
      </w:r>
      <w:r w:rsidR="0086590A">
        <w:rPr>
          <w:rFonts w:ascii="Verdana" w:hAnsi="Verdana"/>
        </w:rPr>
        <w:t>u</w:t>
      </w:r>
      <w:r w:rsidR="00F15E4A" w:rsidRPr="0086590A">
        <w:rPr>
          <w:rFonts w:ascii="Verdana" w:hAnsi="Verdana"/>
        </w:rPr>
        <w:t xml:space="preserve"> nieograniczo</w:t>
      </w:r>
      <w:r w:rsidR="0086590A">
        <w:rPr>
          <w:rFonts w:ascii="Verdana" w:hAnsi="Verdana"/>
        </w:rPr>
        <w:t>nego</w:t>
      </w:r>
      <w:r w:rsidRPr="0086590A">
        <w:rPr>
          <w:rFonts w:ascii="Verdana" w:hAnsi="Verdana"/>
        </w:rPr>
        <w:t xml:space="preserve"> na</w:t>
      </w:r>
      <w:r w:rsidR="0086590A">
        <w:rPr>
          <w:rFonts w:ascii="Verdana" w:hAnsi="Verdana"/>
        </w:rPr>
        <w:t xml:space="preserve"> zadanie pn.</w:t>
      </w:r>
      <w:r w:rsidRPr="0086590A">
        <w:rPr>
          <w:rFonts w:ascii="Verdana" w:hAnsi="Verdana"/>
        </w:rPr>
        <w:t xml:space="preserve">: </w:t>
      </w:r>
    </w:p>
    <w:p w14:paraId="0733AF4A" w14:textId="5E0C9335" w:rsidR="00A80738" w:rsidRPr="0086590A" w:rsidRDefault="0086590A" w:rsidP="00C659E2">
      <w:pPr>
        <w:pStyle w:val="Tekstpodstawowywcity"/>
        <w:spacing w:before="120" w:after="240"/>
        <w:ind w:firstLine="0"/>
        <w:jc w:val="center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„</w:t>
      </w:r>
      <w:r w:rsidR="00F15E4A" w:rsidRPr="0086590A">
        <w:rPr>
          <w:rFonts w:ascii="Verdana" w:hAnsi="Verdana"/>
          <w:b/>
          <w:sz w:val="20"/>
        </w:rPr>
        <w:t>Dostosowanie obiektu internatu przy Zespole Szkół nr 1 w Limanowej do potrzeb ewakuacyjnych, w związku z istniejącą sytuacją epidemiologiczną</w:t>
      </w:r>
      <w:r>
        <w:rPr>
          <w:rFonts w:ascii="Verdana" w:hAnsi="Verdana"/>
          <w:b/>
          <w:sz w:val="20"/>
        </w:rPr>
        <w:t>”</w:t>
      </w:r>
      <w:r w:rsidR="00AB2CB4">
        <w:rPr>
          <w:rFonts w:ascii="Verdana" w:hAnsi="Verdana"/>
          <w:b/>
          <w:sz w:val="20"/>
        </w:rPr>
        <w:t>.</w:t>
      </w:r>
    </w:p>
    <w:p w14:paraId="5993FA56" w14:textId="210CE6CA" w:rsidR="00A80738" w:rsidRDefault="00A80738" w:rsidP="0086590A">
      <w:pPr>
        <w:spacing w:before="120"/>
        <w:jc w:val="both"/>
        <w:rPr>
          <w:rFonts w:ascii="Verdana" w:hAnsi="Verdana"/>
        </w:rPr>
      </w:pPr>
      <w:r w:rsidRPr="0086590A">
        <w:rPr>
          <w:rFonts w:ascii="Verdana" w:hAnsi="Verdana"/>
        </w:rPr>
        <w:t xml:space="preserve">Zamawiający na podstawie art. 86 ust. 5 </w:t>
      </w:r>
      <w:r w:rsidR="004C7E9B" w:rsidRPr="0086590A">
        <w:rPr>
          <w:rFonts w:ascii="Verdana" w:hAnsi="Verdana"/>
          <w:bCs/>
        </w:rPr>
        <w:t xml:space="preserve">ustawy z dnia </w:t>
      </w:r>
      <w:r w:rsidR="004C7E9B" w:rsidRPr="0086590A">
        <w:rPr>
          <w:rFonts w:ascii="Verdana" w:hAnsi="Verdana"/>
        </w:rPr>
        <w:t xml:space="preserve">29 stycznia 2004 roku Prawo Zamówień Publicznych </w:t>
      </w:r>
      <w:r w:rsidR="00F15E4A" w:rsidRPr="0086590A">
        <w:rPr>
          <w:rFonts w:ascii="Verdana" w:hAnsi="Verdana"/>
        </w:rPr>
        <w:t>(</w:t>
      </w:r>
      <w:proofErr w:type="spellStart"/>
      <w:r w:rsidR="00F15E4A" w:rsidRPr="0086590A">
        <w:rPr>
          <w:rFonts w:ascii="Verdana" w:hAnsi="Verdana"/>
        </w:rPr>
        <w:t>t.j</w:t>
      </w:r>
      <w:proofErr w:type="spellEnd"/>
      <w:r w:rsidR="00F15E4A" w:rsidRPr="0086590A">
        <w:rPr>
          <w:rFonts w:ascii="Verdana" w:hAnsi="Verdana"/>
        </w:rPr>
        <w:t>. Dz.U. z 2019 r. poz. 1843</w:t>
      </w:r>
      <w:r w:rsidR="0086590A">
        <w:rPr>
          <w:rFonts w:ascii="Verdana" w:hAnsi="Verdana"/>
        </w:rPr>
        <w:t xml:space="preserve"> z </w:t>
      </w:r>
      <w:proofErr w:type="spellStart"/>
      <w:r w:rsidR="0086590A">
        <w:rPr>
          <w:rFonts w:ascii="Verdana" w:hAnsi="Verdana"/>
        </w:rPr>
        <w:t>późn</w:t>
      </w:r>
      <w:proofErr w:type="spellEnd"/>
      <w:r w:rsidR="0086590A">
        <w:rPr>
          <w:rFonts w:ascii="Verdana" w:hAnsi="Verdana"/>
        </w:rPr>
        <w:t>. zm.</w:t>
      </w:r>
      <w:r w:rsidR="00F15E4A" w:rsidRPr="0086590A">
        <w:rPr>
          <w:rFonts w:ascii="Verdana" w:hAnsi="Verdana"/>
        </w:rPr>
        <w:t>)</w:t>
      </w:r>
      <w:r w:rsidR="00490DC0" w:rsidRPr="0086590A">
        <w:rPr>
          <w:rFonts w:ascii="Verdana" w:hAnsi="Verdana"/>
        </w:rPr>
        <w:t xml:space="preserve"> przekazuje</w:t>
      </w:r>
      <w:r w:rsidR="00F95C33" w:rsidRPr="0086590A">
        <w:rPr>
          <w:rFonts w:ascii="Verdana" w:hAnsi="Verdana"/>
        </w:rPr>
        <w:t xml:space="preserve"> </w:t>
      </w:r>
      <w:r w:rsidR="004C7E9B" w:rsidRPr="0086590A">
        <w:rPr>
          <w:rFonts w:ascii="Verdana" w:hAnsi="Verdana"/>
        </w:rPr>
        <w:t>informacje</w:t>
      </w:r>
      <w:r w:rsidR="00035488" w:rsidRPr="0086590A">
        <w:rPr>
          <w:rFonts w:ascii="Verdana" w:hAnsi="Verdana"/>
        </w:rPr>
        <w:t xml:space="preserve"> </w:t>
      </w:r>
      <w:r w:rsidR="0086590A">
        <w:rPr>
          <w:rFonts w:ascii="Verdana" w:hAnsi="Verdana"/>
        </w:rPr>
        <w:br/>
      </w:r>
      <w:r w:rsidR="00035488" w:rsidRPr="0086590A">
        <w:rPr>
          <w:rFonts w:ascii="Verdana" w:hAnsi="Verdana"/>
        </w:rPr>
        <w:t>z otwarcia ofert</w:t>
      </w:r>
      <w:r w:rsidR="0086590A">
        <w:rPr>
          <w:rFonts w:ascii="Verdana" w:hAnsi="Verdana"/>
        </w:rPr>
        <w:t xml:space="preserve">, które </w:t>
      </w:r>
      <w:r w:rsidR="00FF4AB1" w:rsidRPr="0086590A">
        <w:rPr>
          <w:rFonts w:ascii="Verdana" w:hAnsi="Verdana"/>
        </w:rPr>
        <w:t xml:space="preserve">odbyło się w dniu </w:t>
      </w:r>
      <w:r w:rsidR="00F15E4A" w:rsidRPr="0086590A">
        <w:rPr>
          <w:rFonts w:ascii="Verdana" w:hAnsi="Verdana"/>
        </w:rPr>
        <w:t>20/01/2021</w:t>
      </w:r>
      <w:r w:rsidR="00FF4AB1" w:rsidRPr="0086590A">
        <w:rPr>
          <w:rFonts w:ascii="Verdana" w:hAnsi="Verdana"/>
        </w:rPr>
        <w:t xml:space="preserve"> o godz. </w:t>
      </w:r>
      <w:r w:rsidR="00F15E4A" w:rsidRPr="0086590A">
        <w:rPr>
          <w:rFonts w:ascii="Verdana" w:hAnsi="Verdana"/>
        </w:rPr>
        <w:t>11:00</w:t>
      </w:r>
      <w:r w:rsidR="00FF4AB1" w:rsidRPr="0086590A">
        <w:rPr>
          <w:rFonts w:ascii="Verdana" w:hAnsi="Verdana"/>
        </w:rPr>
        <w:t>.</w:t>
      </w:r>
    </w:p>
    <w:p w14:paraId="06FE933A" w14:textId="77777777" w:rsidR="0086590A" w:rsidRPr="0086590A" w:rsidRDefault="0086590A" w:rsidP="0086590A">
      <w:pPr>
        <w:jc w:val="both"/>
        <w:rPr>
          <w:rFonts w:ascii="Verdana" w:hAnsi="Verdana"/>
        </w:rPr>
      </w:pPr>
    </w:p>
    <w:p w14:paraId="1CF7A0EB" w14:textId="2CB0C56A" w:rsidR="00A80738" w:rsidRPr="0086590A" w:rsidRDefault="00C659E2" w:rsidP="00A80738">
      <w:pPr>
        <w:spacing w:before="120" w:after="120"/>
        <w:jc w:val="both"/>
        <w:rPr>
          <w:rFonts w:ascii="Verdana" w:hAnsi="Verdana"/>
        </w:rPr>
      </w:pPr>
      <w:r w:rsidRPr="0086590A">
        <w:rPr>
          <w:rFonts w:ascii="Verdana" w:hAnsi="Verdana"/>
        </w:rPr>
        <w:t>K</w:t>
      </w:r>
      <w:r w:rsidR="00A80738" w:rsidRPr="0086590A">
        <w:rPr>
          <w:rFonts w:ascii="Verdana" w:hAnsi="Verdana"/>
        </w:rPr>
        <w:t>wot</w:t>
      </w:r>
      <w:r w:rsidRPr="0086590A">
        <w:rPr>
          <w:rFonts w:ascii="Verdana" w:hAnsi="Verdana"/>
        </w:rPr>
        <w:t>a</w:t>
      </w:r>
      <w:r w:rsidR="00FF4AB1" w:rsidRPr="0086590A">
        <w:rPr>
          <w:rFonts w:ascii="Verdana" w:hAnsi="Verdana"/>
        </w:rPr>
        <w:t>, jaką</w:t>
      </w:r>
      <w:r w:rsidRPr="0086590A">
        <w:rPr>
          <w:rFonts w:ascii="Verdana" w:hAnsi="Verdana"/>
        </w:rPr>
        <w:t xml:space="preserve"> Zamawiający</w:t>
      </w:r>
      <w:r w:rsidR="00FF4AB1" w:rsidRPr="0086590A">
        <w:rPr>
          <w:rFonts w:ascii="Verdana" w:hAnsi="Verdana"/>
        </w:rPr>
        <w:t xml:space="preserve"> zamierza przeznac</w:t>
      </w:r>
      <w:r w:rsidRPr="0086590A">
        <w:rPr>
          <w:rFonts w:ascii="Verdana" w:hAnsi="Verdana"/>
        </w:rPr>
        <w:t>zyć na sfinansowanie zamówienia</w:t>
      </w:r>
      <w:r w:rsidR="00FF4AB1" w:rsidRPr="0086590A">
        <w:rPr>
          <w:rFonts w:ascii="Verdana" w:hAnsi="Verdana"/>
        </w:rPr>
        <w:t xml:space="preserve"> w</w:t>
      </w:r>
      <w:r w:rsidRPr="0086590A">
        <w:rPr>
          <w:rFonts w:ascii="Verdana" w:hAnsi="Verdana"/>
        </w:rPr>
        <w:t xml:space="preserve">ynosi: </w:t>
      </w:r>
      <w:r w:rsidR="0086590A">
        <w:rPr>
          <w:rFonts w:ascii="Verdana" w:hAnsi="Verdana"/>
        </w:rPr>
        <w:br/>
      </w:r>
      <w:r w:rsidR="00F15E4A" w:rsidRPr="0086590A">
        <w:rPr>
          <w:rFonts w:ascii="Verdana" w:hAnsi="Verdana"/>
        </w:rPr>
        <w:t>699 392.05</w:t>
      </w:r>
      <w:r w:rsidR="00FF4AB1" w:rsidRPr="0086590A">
        <w:rPr>
          <w:rFonts w:ascii="Verdana" w:hAnsi="Verdana"/>
        </w:rPr>
        <w:t xml:space="preserve"> zł brutto.</w:t>
      </w:r>
    </w:p>
    <w:p w14:paraId="62E50B85" w14:textId="77777777" w:rsidR="00A80738" w:rsidRPr="0086590A" w:rsidRDefault="00C659E2" w:rsidP="00A80738">
      <w:pPr>
        <w:spacing w:before="120" w:after="120"/>
        <w:jc w:val="both"/>
        <w:rPr>
          <w:rFonts w:ascii="Verdana" w:hAnsi="Verdana"/>
        </w:rPr>
      </w:pPr>
      <w:r w:rsidRPr="0086590A">
        <w:rPr>
          <w:rFonts w:ascii="Verdana" w:hAnsi="Verdana"/>
        </w:rPr>
        <w:t>W wyznaczonym terminie o</w:t>
      </w:r>
      <w:r w:rsidR="00A80738" w:rsidRPr="0086590A">
        <w:rPr>
          <w:rFonts w:ascii="Verdana" w:hAnsi="Verdana"/>
        </w:rPr>
        <w:t>ferty złożyli</w:t>
      </w:r>
      <w:r w:rsidRPr="0086590A">
        <w:rPr>
          <w:rFonts w:ascii="Verdana" w:hAnsi="Verdana"/>
        </w:rPr>
        <w:t xml:space="preserve"> następujący W</w:t>
      </w:r>
      <w:r w:rsidR="00490DC0" w:rsidRPr="0086590A">
        <w:rPr>
          <w:rFonts w:ascii="Verdana" w:hAnsi="Verdana"/>
        </w:rPr>
        <w:t>ykonawcy</w:t>
      </w:r>
      <w:r w:rsidR="00A80738" w:rsidRPr="0086590A">
        <w:rPr>
          <w:rFonts w:ascii="Verdana" w:hAnsi="Verdana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1985"/>
        <w:gridCol w:w="1842"/>
        <w:gridCol w:w="1701"/>
      </w:tblGrid>
      <w:tr w:rsidR="0086590A" w:rsidRPr="0086590A" w14:paraId="48F2C314" w14:textId="77777777" w:rsidTr="0086590A">
        <w:tc>
          <w:tcPr>
            <w:tcW w:w="993" w:type="dxa"/>
            <w:shd w:val="clear" w:color="auto" w:fill="auto"/>
            <w:vAlign w:val="center"/>
          </w:tcPr>
          <w:p w14:paraId="07F7D758" w14:textId="77777777" w:rsidR="0086590A" w:rsidRPr="0086590A" w:rsidRDefault="0086590A" w:rsidP="0023318D">
            <w:pPr>
              <w:spacing w:before="40"/>
              <w:jc w:val="center"/>
              <w:rPr>
                <w:rFonts w:ascii="Verdana" w:hAnsi="Verdana"/>
                <w:b/>
                <w:bCs/>
              </w:rPr>
            </w:pPr>
            <w:r w:rsidRPr="0086590A">
              <w:rPr>
                <w:rFonts w:ascii="Verdana" w:hAnsi="Verdana"/>
                <w:b/>
                <w:bCs/>
              </w:rPr>
              <w:t>Nr oferty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A0CFF45" w14:textId="77777777" w:rsidR="0086590A" w:rsidRPr="0086590A" w:rsidRDefault="0086590A" w:rsidP="0023318D">
            <w:pPr>
              <w:spacing w:before="40"/>
              <w:jc w:val="center"/>
              <w:rPr>
                <w:rFonts w:ascii="Verdana" w:hAnsi="Verdana"/>
                <w:b/>
                <w:bCs/>
              </w:rPr>
            </w:pPr>
            <w:r w:rsidRPr="0086590A">
              <w:rPr>
                <w:rFonts w:ascii="Verdana" w:hAnsi="Verdana"/>
                <w:b/>
                <w:bCs/>
              </w:rPr>
              <w:t xml:space="preserve">Nazwa (firma) </w:t>
            </w:r>
          </w:p>
          <w:p w14:paraId="6FA9CBA9" w14:textId="58F0ABB1" w:rsidR="0086590A" w:rsidRPr="0086590A" w:rsidRDefault="0086590A" w:rsidP="0023318D">
            <w:pPr>
              <w:spacing w:after="4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  <w:b/>
                <w:bCs/>
              </w:rPr>
              <w:t xml:space="preserve">i adres </w:t>
            </w:r>
            <w:r>
              <w:rPr>
                <w:rFonts w:ascii="Verdana" w:hAnsi="Verdana"/>
                <w:b/>
                <w:bCs/>
              </w:rPr>
              <w:t>W</w:t>
            </w:r>
            <w:r w:rsidRPr="0086590A">
              <w:rPr>
                <w:rFonts w:ascii="Verdana" w:hAnsi="Verdana"/>
                <w:b/>
                <w:bCs/>
              </w:rPr>
              <w:t>ykonawcy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FF70B2D" w14:textId="77777777" w:rsidR="0086590A" w:rsidRPr="0086590A" w:rsidRDefault="0086590A" w:rsidP="0023318D">
            <w:pPr>
              <w:spacing w:after="40"/>
              <w:jc w:val="center"/>
              <w:rPr>
                <w:rFonts w:ascii="Verdana" w:hAnsi="Verdana"/>
                <w:b/>
                <w:bCs/>
              </w:rPr>
            </w:pPr>
            <w:r w:rsidRPr="0086590A">
              <w:rPr>
                <w:rFonts w:ascii="Verdana" w:hAnsi="Verdana"/>
                <w:b/>
                <w:bCs/>
              </w:rPr>
              <w:t>Cena oferty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F7928D4" w14:textId="23D8EFCE" w:rsidR="0086590A" w:rsidRPr="0086590A" w:rsidRDefault="0086590A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7F0CDC">
              <w:rPr>
                <w:rFonts w:ascii="Verdana" w:hAnsi="Verdana"/>
                <w:b/>
                <w:bCs/>
                <w:sz w:val="18"/>
                <w:szCs w:val="18"/>
              </w:rPr>
              <w:t xml:space="preserve">Okres gwarancji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48 </w:t>
            </w:r>
            <w:r w:rsidRPr="007F0CDC">
              <w:rPr>
                <w:rFonts w:ascii="Verdana" w:hAnsi="Verdana"/>
                <w:b/>
                <w:bCs/>
                <w:sz w:val="18"/>
                <w:szCs w:val="18"/>
              </w:rPr>
              <w:t>miesięcy oraz dodatkowo na …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201C83" w14:textId="6B51138A" w:rsidR="0086590A" w:rsidRPr="0086590A" w:rsidRDefault="0086590A" w:rsidP="0023318D">
            <w:pPr>
              <w:spacing w:before="40" w:after="40"/>
              <w:jc w:val="center"/>
              <w:rPr>
                <w:rFonts w:ascii="Verdana" w:hAnsi="Verdana"/>
                <w:b/>
                <w:bCs/>
              </w:rPr>
            </w:pPr>
            <w:r w:rsidRPr="0086590A">
              <w:rPr>
                <w:rFonts w:ascii="Verdana" w:hAnsi="Verdana"/>
                <w:b/>
                <w:bCs/>
              </w:rPr>
              <w:t>Termin wykonania / Warunki płatności</w:t>
            </w:r>
          </w:p>
        </w:tc>
      </w:tr>
      <w:tr w:rsidR="0086590A" w:rsidRPr="0086590A" w14:paraId="520F2C47" w14:textId="77777777" w:rsidTr="0086590A">
        <w:tc>
          <w:tcPr>
            <w:tcW w:w="993" w:type="dxa"/>
            <w:shd w:val="clear" w:color="auto" w:fill="auto"/>
            <w:vAlign w:val="center"/>
          </w:tcPr>
          <w:p w14:paraId="2432A8EA" w14:textId="77777777" w:rsidR="0086590A" w:rsidRPr="0086590A" w:rsidRDefault="0086590A" w:rsidP="00441EBE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14:paraId="4686D9E5" w14:textId="77777777" w:rsidR="0086590A" w:rsidRPr="0086590A" w:rsidRDefault="0086590A" w:rsidP="00441EBE">
            <w:pPr>
              <w:spacing w:before="40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M-BUD Monika Duda</w:t>
            </w:r>
          </w:p>
          <w:p w14:paraId="3E620B92" w14:textId="77777777" w:rsidR="0086590A" w:rsidRPr="0086590A" w:rsidRDefault="0086590A" w:rsidP="00441EBE">
            <w:pPr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 xml:space="preserve">Pogórska Wola 37c </w:t>
            </w:r>
          </w:p>
          <w:p w14:paraId="5262B0A9" w14:textId="77777777" w:rsidR="0086590A" w:rsidRPr="0086590A" w:rsidRDefault="0086590A" w:rsidP="00441EBE">
            <w:pPr>
              <w:spacing w:after="40"/>
              <w:jc w:val="both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33-152 Pogórska Wola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F202E52" w14:textId="77777777" w:rsidR="0086590A" w:rsidRPr="0086590A" w:rsidRDefault="0086590A" w:rsidP="0086590A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757 884.03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E1B1C0E" w14:textId="38D9E61A" w:rsidR="0086590A" w:rsidRPr="0086590A" w:rsidRDefault="0086590A" w:rsidP="0086590A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+ 12 m</w:t>
            </w:r>
            <w:r w:rsidR="008E5949">
              <w:rPr>
                <w:rFonts w:ascii="Verdana" w:hAnsi="Verdana"/>
              </w:rPr>
              <w:t>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1101C01" w14:textId="77777777" w:rsidR="0086590A" w:rsidRPr="0086590A" w:rsidRDefault="0086590A" w:rsidP="0086590A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zgodnie z SIWZ</w:t>
            </w:r>
          </w:p>
        </w:tc>
      </w:tr>
      <w:tr w:rsidR="0086590A" w:rsidRPr="0086590A" w14:paraId="089562D5" w14:textId="77777777" w:rsidTr="0086590A">
        <w:tc>
          <w:tcPr>
            <w:tcW w:w="993" w:type="dxa"/>
            <w:shd w:val="clear" w:color="auto" w:fill="auto"/>
            <w:vAlign w:val="center"/>
          </w:tcPr>
          <w:p w14:paraId="2B22786F" w14:textId="77777777" w:rsidR="0086590A" w:rsidRPr="0086590A" w:rsidRDefault="0086590A" w:rsidP="00441EBE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14:paraId="57D5957B" w14:textId="6FAE7BC3" w:rsidR="00AB2CB4" w:rsidRDefault="0086590A" w:rsidP="00441EBE">
            <w:pPr>
              <w:spacing w:before="40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 xml:space="preserve">FHU KRUCZEK </w:t>
            </w:r>
          </w:p>
          <w:p w14:paraId="64730F97" w14:textId="23784401" w:rsidR="0086590A" w:rsidRPr="0086590A" w:rsidRDefault="0086590A" w:rsidP="00441EBE">
            <w:pPr>
              <w:spacing w:before="40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Wojciech Kruczek</w:t>
            </w:r>
          </w:p>
          <w:p w14:paraId="2D2A08D2" w14:textId="77777777" w:rsidR="0086590A" w:rsidRPr="0086590A" w:rsidRDefault="0086590A" w:rsidP="00441EBE">
            <w:pPr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 xml:space="preserve">ul. Kołłątaja 18/13 </w:t>
            </w:r>
          </w:p>
          <w:p w14:paraId="40A12885" w14:textId="77777777" w:rsidR="0086590A" w:rsidRPr="0086590A" w:rsidRDefault="0086590A" w:rsidP="00441EBE">
            <w:pPr>
              <w:spacing w:after="40"/>
              <w:jc w:val="both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33-300 Nowy Sącz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19C540E" w14:textId="77777777" w:rsidR="0086590A" w:rsidRPr="0086590A" w:rsidRDefault="0086590A" w:rsidP="0086590A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978 538.66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CE28698" w14:textId="6BEFB7E5" w:rsidR="0086590A" w:rsidRPr="0086590A" w:rsidRDefault="0086590A" w:rsidP="0086590A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 xml:space="preserve">+ 12 </w:t>
            </w:r>
            <w:r w:rsidR="008E5949" w:rsidRPr="0086590A">
              <w:rPr>
                <w:rFonts w:ascii="Verdana" w:hAnsi="Verdana"/>
              </w:rPr>
              <w:t>m</w:t>
            </w:r>
            <w:r w:rsidR="008E5949">
              <w:rPr>
                <w:rFonts w:ascii="Verdana" w:hAnsi="Verdana"/>
              </w:rPr>
              <w:t>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526264" w14:textId="77777777" w:rsidR="0086590A" w:rsidRPr="0086590A" w:rsidRDefault="0086590A" w:rsidP="0086590A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zgodnie z SIWZ</w:t>
            </w:r>
          </w:p>
        </w:tc>
      </w:tr>
      <w:tr w:rsidR="0086590A" w:rsidRPr="0086590A" w14:paraId="36954C6B" w14:textId="77777777" w:rsidTr="0086590A">
        <w:tc>
          <w:tcPr>
            <w:tcW w:w="993" w:type="dxa"/>
            <w:shd w:val="clear" w:color="auto" w:fill="auto"/>
            <w:vAlign w:val="center"/>
          </w:tcPr>
          <w:p w14:paraId="65FD4A50" w14:textId="77777777" w:rsidR="0086590A" w:rsidRPr="0086590A" w:rsidRDefault="0086590A" w:rsidP="00441EBE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3</w:t>
            </w:r>
          </w:p>
        </w:tc>
        <w:tc>
          <w:tcPr>
            <w:tcW w:w="3118" w:type="dxa"/>
            <w:shd w:val="clear" w:color="auto" w:fill="auto"/>
          </w:tcPr>
          <w:p w14:paraId="4118BD19" w14:textId="77777777" w:rsidR="0086590A" w:rsidRPr="0086590A" w:rsidRDefault="0086590A" w:rsidP="00441EBE">
            <w:pPr>
              <w:spacing w:before="40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Zakład Remontowo Budowlany  BUDOLEX Stanisław Oleksy</w:t>
            </w:r>
          </w:p>
          <w:p w14:paraId="6D1B4058" w14:textId="77777777" w:rsidR="0086590A" w:rsidRPr="0086590A" w:rsidRDefault="0086590A" w:rsidP="00441EBE">
            <w:pPr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 xml:space="preserve">Ujanowice 109 </w:t>
            </w:r>
          </w:p>
          <w:p w14:paraId="49806F1F" w14:textId="77777777" w:rsidR="0086590A" w:rsidRPr="0086590A" w:rsidRDefault="0086590A" w:rsidP="00441EBE">
            <w:pPr>
              <w:spacing w:after="40"/>
              <w:jc w:val="both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34-603 Ujanowice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F33DB8A" w14:textId="77777777" w:rsidR="0086590A" w:rsidRPr="0086590A" w:rsidRDefault="0086590A" w:rsidP="0086590A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980 000.00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1AFD382" w14:textId="41AA2733" w:rsidR="0086590A" w:rsidRPr="0086590A" w:rsidRDefault="0086590A" w:rsidP="0086590A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 xml:space="preserve">+ 12 </w:t>
            </w:r>
            <w:r w:rsidR="008E5949" w:rsidRPr="0086590A">
              <w:rPr>
                <w:rFonts w:ascii="Verdana" w:hAnsi="Verdana"/>
              </w:rPr>
              <w:t>m</w:t>
            </w:r>
            <w:r w:rsidR="008E5949">
              <w:rPr>
                <w:rFonts w:ascii="Verdana" w:hAnsi="Verdana"/>
              </w:rPr>
              <w:t>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1521FA8" w14:textId="77777777" w:rsidR="0086590A" w:rsidRPr="0086590A" w:rsidRDefault="0086590A" w:rsidP="0086590A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zgodnie z SIWZ</w:t>
            </w:r>
          </w:p>
        </w:tc>
      </w:tr>
      <w:tr w:rsidR="0086590A" w:rsidRPr="0086590A" w14:paraId="652C609D" w14:textId="77777777" w:rsidTr="0086590A">
        <w:tc>
          <w:tcPr>
            <w:tcW w:w="993" w:type="dxa"/>
            <w:shd w:val="clear" w:color="auto" w:fill="auto"/>
            <w:vAlign w:val="center"/>
          </w:tcPr>
          <w:p w14:paraId="18A17D4A" w14:textId="77777777" w:rsidR="0086590A" w:rsidRPr="0086590A" w:rsidRDefault="0086590A" w:rsidP="00441EBE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4</w:t>
            </w:r>
          </w:p>
        </w:tc>
        <w:tc>
          <w:tcPr>
            <w:tcW w:w="3118" w:type="dxa"/>
            <w:shd w:val="clear" w:color="auto" w:fill="auto"/>
          </w:tcPr>
          <w:p w14:paraId="06504040" w14:textId="77777777" w:rsidR="0086590A" w:rsidRPr="0086590A" w:rsidRDefault="0086590A" w:rsidP="00441EBE">
            <w:pPr>
              <w:spacing w:before="40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TOMASZ KLESZCZ FIRMA REMONTOWO-BUDOWLANA</w:t>
            </w:r>
          </w:p>
          <w:p w14:paraId="4FBD8BD9" w14:textId="77777777" w:rsidR="0086590A" w:rsidRPr="0086590A" w:rsidRDefault="0086590A" w:rsidP="00441EBE">
            <w:pPr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 xml:space="preserve">ul. W. Pisza 30 </w:t>
            </w:r>
          </w:p>
          <w:p w14:paraId="35AAF14E" w14:textId="77777777" w:rsidR="0086590A" w:rsidRPr="0086590A" w:rsidRDefault="0086590A" w:rsidP="00441EBE">
            <w:pPr>
              <w:spacing w:after="40"/>
              <w:jc w:val="both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32-700  Bochnia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9F7FF45" w14:textId="77777777" w:rsidR="0086590A" w:rsidRPr="0086590A" w:rsidRDefault="0086590A" w:rsidP="0086590A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1 044 256.72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490052A" w14:textId="431467C7" w:rsidR="0086590A" w:rsidRPr="0086590A" w:rsidRDefault="0086590A" w:rsidP="0086590A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 xml:space="preserve">+ 12 </w:t>
            </w:r>
            <w:r w:rsidR="008E5949" w:rsidRPr="0086590A">
              <w:rPr>
                <w:rFonts w:ascii="Verdana" w:hAnsi="Verdana"/>
              </w:rPr>
              <w:t>m</w:t>
            </w:r>
            <w:r w:rsidR="008E5949">
              <w:rPr>
                <w:rFonts w:ascii="Verdana" w:hAnsi="Verdana"/>
              </w:rPr>
              <w:t>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22C6AB" w14:textId="77777777" w:rsidR="0086590A" w:rsidRPr="0086590A" w:rsidRDefault="0086590A" w:rsidP="0086590A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zgodnie z SIWZ</w:t>
            </w:r>
          </w:p>
        </w:tc>
      </w:tr>
      <w:tr w:rsidR="0086590A" w:rsidRPr="0086590A" w14:paraId="535823E0" w14:textId="77777777" w:rsidTr="0086590A">
        <w:tc>
          <w:tcPr>
            <w:tcW w:w="993" w:type="dxa"/>
            <w:shd w:val="clear" w:color="auto" w:fill="auto"/>
            <w:vAlign w:val="center"/>
          </w:tcPr>
          <w:p w14:paraId="728366B6" w14:textId="77777777" w:rsidR="0086590A" w:rsidRPr="0086590A" w:rsidRDefault="0086590A" w:rsidP="00441EBE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5</w:t>
            </w:r>
          </w:p>
        </w:tc>
        <w:tc>
          <w:tcPr>
            <w:tcW w:w="3118" w:type="dxa"/>
            <w:shd w:val="clear" w:color="auto" w:fill="auto"/>
          </w:tcPr>
          <w:p w14:paraId="6CAFD687" w14:textId="77777777" w:rsidR="00AB2CB4" w:rsidRDefault="0086590A" w:rsidP="00441EBE">
            <w:pPr>
              <w:spacing w:before="40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 xml:space="preserve">F.H.U.B ZŁOCKI </w:t>
            </w:r>
          </w:p>
          <w:p w14:paraId="360841BD" w14:textId="37D47596" w:rsidR="0086590A" w:rsidRPr="0086590A" w:rsidRDefault="0086590A" w:rsidP="00441EBE">
            <w:pPr>
              <w:spacing w:before="40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 xml:space="preserve">Robert </w:t>
            </w:r>
            <w:proofErr w:type="spellStart"/>
            <w:r w:rsidRPr="0086590A">
              <w:rPr>
                <w:rFonts w:ascii="Verdana" w:hAnsi="Verdana"/>
              </w:rPr>
              <w:t>Złocki</w:t>
            </w:r>
            <w:proofErr w:type="spellEnd"/>
          </w:p>
          <w:p w14:paraId="75CEBF9B" w14:textId="77777777" w:rsidR="0086590A" w:rsidRPr="0086590A" w:rsidRDefault="0086590A" w:rsidP="00441EBE">
            <w:pPr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 xml:space="preserve">Kamionka Wielka 343 </w:t>
            </w:r>
          </w:p>
          <w:p w14:paraId="1799963F" w14:textId="77777777" w:rsidR="0086590A" w:rsidRPr="0086590A" w:rsidRDefault="0086590A" w:rsidP="00441EBE">
            <w:pPr>
              <w:spacing w:after="40"/>
              <w:jc w:val="both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33-334 Kamionka Wielka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A25A8F4" w14:textId="77777777" w:rsidR="0086590A" w:rsidRPr="0086590A" w:rsidRDefault="0086590A" w:rsidP="0086590A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609 000.00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2D7176B" w14:textId="7DCB8850" w:rsidR="0086590A" w:rsidRPr="0086590A" w:rsidRDefault="0086590A" w:rsidP="0086590A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 xml:space="preserve">+ </w:t>
            </w:r>
            <w:r w:rsidR="008E5949">
              <w:rPr>
                <w:rFonts w:ascii="Verdana" w:hAnsi="Verdana"/>
              </w:rPr>
              <w:t>60</w:t>
            </w:r>
            <w:r w:rsidRPr="0086590A">
              <w:rPr>
                <w:rFonts w:ascii="Verdana" w:hAnsi="Verdana"/>
              </w:rPr>
              <w:t xml:space="preserve"> </w:t>
            </w:r>
            <w:r w:rsidR="008E5949" w:rsidRPr="0086590A">
              <w:rPr>
                <w:rFonts w:ascii="Verdana" w:hAnsi="Verdana"/>
              </w:rPr>
              <w:t>m</w:t>
            </w:r>
            <w:r w:rsidR="008E5949">
              <w:rPr>
                <w:rFonts w:ascii="Verdana" w:hAnsi="Verdana"/>
              </w:rPr>
              <w:t>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AA6100" w14:textId="77777777" w:rsidR="0086590A" w:rsidRPr="0086590A" w:rsidRDefault="0086590A" w:rsidP="0086590A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zgodnie z SIWZ</w:t>
            </w:r>
          </w:p>
        </w:tc>
      </w:tr>
      <w:tr w:rsidR="0086590A" w:rsidRPr="0086590A" w14:paraId="19918B2D" w14:textId="77777777" w:rsidTr="0086590A">
        <w:tc>
          <w:tcPr>
            <w:tcW w:w="993" w:type="dxa"/>
            <w:shd w:val="clear" w:color="auto" w:fill="auto"/>
            <w:vAlign w:val="center"/>
          </w:tcPr>
          <w:p w14:paraId="77653159" w14:textId="77777777" w:rsidR="0086590A" w:rsidRPr="0086590A" w:rsidRDefault="0086590A" w:rsidP="00441EBE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lastRenderedPageBreak/>
              <w:t>6</w:t>
            </w:r>
          </w:p>
        </w:tc>
        <w:tc>
          <w:tcPr>
            <w:tcW w:w="3118" w:type="dxa"/>
            <w:shd w:val="clear" w:color="auto" w:fill="auto"/>
          </w:tcPr>
          <w:p w14:paraId="34346C03" w14:textId="77777777" w:rsidR="00AB2CB4" w:rsidRDefault="0086590A" w:rsidP="00441EBE">
            <w:pPr>
              <w:spacing w:before="40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 xml:space="preserve">Usługi Remontowo-Budowlane URBUD </w:t>
            </w:r>
          </w:p>
          <w:p w14:paraId="00230F88" w14:textId="30C5ED7C" w:rsidR="0086590A" w:rsidRPr="0086590A" w:rsidRDefault="0086590A" w:rsidP="00441EBE">
            <w:pPr>
              <w:spacing w:before="40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Krystian Uryga</w:t>
            </w:r>
          </w:p>
          <w:p w14:paraId="5C1792F8" w14:textId="77777777" w:rsidR="0086590A" w:rsidRPr="0086590A" w:rsidRDefault="0086590A" w:rsidP="00441EBE">
            <w:pPr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 xml:space="preserve">Łęka 134 </w:t>
            </w:r>
          </w:p>
          <w:p w14:paraId="0F6E27A3" w14:textId="77777777" w:rsidR="0086590A" w:rsidRPr="0086590A" w:rsidRDefault="0086590A" w:rsidP="00441EBE">
            <w:pPr>
              <w:spacing w:after="40"/>
              <w:jc w:val="both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33-322 Korzenna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FF35D87" w14:textId="77777777" w:rsidR="0086590A" w:rsidRPr="0086590A" w:rsidRDefault="0086590A" w:rsidP="0086590A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861 836.80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E4219D2" w14:textId="28959763" w:rsidR="0086590A" w:rsidRPr="0086590A" w:rsidRDefault="0086590A" w:rsidP="0086590A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 xml:space="preserve">+ 12 </w:t>
            </w:r>
            <w:r w:rsidR="008E5949" w:rsidRPr="0086590A">
              <w:rPr>
                <w:rFonts w:ascii="Verdana" w:hAnsi="Verdana"/>
              </w:rPr>
              <w:t>m</w:t>
            </w:r>
            <w:r w:rsidR="008E5949">
              <w:rPr>
                <w:rFonts w:ascii="Verdana" w:hAnsi="Verdana"/>
              </w:rPr>
              <w:t>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8E58E50" w14:textId="77777777" w:rsidR="0086590A" w:rsidRPr="0086590A" w:rsidRDefault="0086590A" w:rsidP="0086590A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zgodnie z SIWZ</w:t>
            </w:r>
          </w:p>
        </w:tc>
      </w:tr>
      <w:tr w:rsidR="0086590A" w:rsidRPr="0086590A" w14:paraId="725BBFA3" w14:textId="77777777" w:rsidTr="0086590A">
        <w:tc>
          <w:tcPr>
            <w:tcW w:w="993" w:type="dxa"/>
            <w:shd w:val="clear" w:color="auto" w:fill="auto"/>
            <w:vAlign w:val="center"/>
          </w:tcPr>
          <w:p w14:paraId="7F94F76A" w14:textId="77777777" w:rsidR="0086590A" w:rsidRPr="0086590A" w:rsidRDefault="0086590A" w:rsidP="00441EBE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7</w:t>
            </w:r>
          </w:p>
        </w:tc>
        <w:tc>
          <w:tcPr>
            <w:tcW w:w="3118" w:type="dxa"/>
            <w:shd w:val="clear" w:color="auto" w:fill="auto"/>
          </w:tcPr>
          <w:p w14:paraId="10E494F2" w14:textId="77777777" w:rsidR="0086590A" w:rsidRPr="0086590A" w:rsidRDefault="0086590A" w:rsidP="00441EBE">
            <w:pPr>
              <w:spacing w:before="40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Usługi Ogólnobudowlane  Jan Wojtas</w:t>
            </w:r>
          </w:p>
          <w:p w14:paraId="2C32D012" w14:textId="77777777" w:rsidR="0086590A" w:rsidRPr="0086590A" w:rsidRDefault="0086590A" w:rsidP="00441EBE">
            <w:pPr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 xml:space="preserve">Siekierczyna 122 </w:t>
            </w:r>
          </w:p>
          <w:p w14:paraId="3465194F" w14:textId="77777777" w:rsidR="0086590A" w:rsidRPr="0086590A" w:rsidRDefault="0086590A" w:rsidP="00441EBE">
            <w:pPr>
              <w:spacing w:after="40"/>
              <w:jc w:val="both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34-600 Limanowa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588AC37" w14:textId="77777777" w:rsidR="0086590A" w:rsidRPr="0086590A" w:rsidRDefault="0086590A" w:rsidP="0086590A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949 200.00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30CB92E" w14:textId="27821E30" w:rsidR="0086590A" w:rsidRPr="0086590A" w:rsidRDefault="0086590A" w:rsidP="0086590A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 xml:space="preserve">+ 12 </w:t>
            </w:r>
            <w:r w:rsidR="009409D4" w:rsidRPr="0086590A">
              <w:rPr>
                <w:rFonts w:ascii="Verdana" w:hAnsi="Verdana"/>
              </w:rPr>
              <w:t>m</w:t>
            </w:r>
            <w:r w:rsidR="009409D4">
              <w:rPr>
                <w:rFonts w:ascii="Verdana" w:hAnsi="Verdana"/>
              </w:rPr>
              <w:t>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2902C2" w14:textId="77777777" w:rsidR="0086590A" w:rsidRPr="0086590A" w:rsidRDefault="0086590A" w:rsidP="0086590A">
            <w:pPr>
              <w:spacing w:before="120" w:after="120"/>
              <w:jc w:val="center"/>
              <w:rPr>
                <w:rFonts w:ascii="Verdana" w:hAnsi="Verdana"/>
              </w:rPr>
            </w:pPr>
            <w:r w:rsidRPr="0086590A">
              <w:rPr>
                <w:rFonts w:ascii="Verdana" w:hAnsi="Verdana"/>
              </w:rPr>
              <w:t>zgodnie z SIWZ</w:t>
            </w:r>
          </w:p>
        </w:tc>
      </w:tr>
    </w:tbl>
    <w:p w14:paraId="44D3D763" w14:textId="79387B59" w:rsidR="0069085C" w:rsidRDefault="0069085C" w:rsidP="00A80738">
      <w:pPr>
        <w:spacing w:before="120" w:after="120"/>
        <w:jc w:val="both"/>
        <w:rPr>
          <w:rFonts w:ascii="Verdana" w:hAnsi="Verdana"/>
        </w:rPr>
      </w:pPr>
    </w:p>
    <w:p w14:paraId="02927F74" w14:textId="3DDF261F" w:rsidR="009409D4" w:rsidRPr="005229F1" w:rsidRDefault="009409D4" w:rsidP="009409D4">
      <w:pPr>
        <w:spacing w:before="120" w:after="120"/>
        <w:jc w:val="both"/>
        <w:rPr>
          <w:rFonts w:ascii="Verdana" w:hAnsi="Verdana"/>
        </w:rPr>
      </w:pPr>
      <w:r w:rsidRPr="005229F1">
        <w:rPr>
          <w:rFonts w:ascii="Verdana" w:hAnsi="Verdana"/>
        </w:rPr>
        <w:t xml:space="preserve">Jednocześnie Zamawiający przypomina, że zgodnie z treścią art. 24 ust. 11 ustawy </w:t>
      </w:r>
      <w:proofErr w:type="spellStart"/>
      <w:r w:rsidRPr="005229F1">
        <w:rPr>
          <w:rFonts w:ascii="Verdana" w:hAnsi="Verdana"/>
        </w:rPr>
        <w:t>Pzp</w:t>
      </w:r>
      <w:proofErr w:type="spellEnd"/>
      <w:r w:rsidRPr="005229F1">
        <w:rPr>
          <w:rFonts w:ascii="Verdana" w:hAnsi="Verdana"/>
        </w:rPr>
        <w:t xml:space="preserve"> Wykonawca</w:t>
      </w:r>
      <w:r>
        <w:rPr>
          <w:rFonts w:ascii="Verdana" w:hAnsi="Verdana"/>
        </w:rPr>
        <w:t xml:space="preserve"> </w:t>
      </w:r>
      <w:r w:rsidRPr="005229F1">
        <w:rPr>
          <w:rFonts w:ascii="Verdana" w:hAnsi="Verdana"/>
        </w:rPr>
        <w:t xml:space="preserve">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5229F1">
        <w:rPr>
          <w:rFonts w:ascii="Verdana" w:hAnsi="Verdana"/>
        </w:rPr>
        <w:t>Pzp</w:t>
      </w:r>
      <w:proofErr w:type="spellEnd"/>
      <w:r w:rsidRPr="005229F1">
        <w:rPr>
          <w:rFonts w:ascii="Verdana" w:hAnsi="Verdana"/>
        </w:rPr>
        <w:t xml:space="preserve"> </w:t>
      </w:r>
      <w:r w:rsidRPr="005229F1">
        <w:rPr>
          <w:rFonts w:ascii="Verdana" w:hAnsi="Verdana"/>
          <w:i/>
        </w:rPr>
        <w:t>– wg wzoru stanowiącego załącznik nr 4 do SIWZ.</w:t>
      </w:r>
    </w:p>
    <w:p w14:paraId="06E10BE8" w14:textId="77777777" w:rsidR="009409D4" w:rsidRPr="0086590A" w:rsidRDefault="009409D4" w:rsidP="00A80738">
      <w:pPr>
        <w:spacing w:before="120" w:after="120"/>
        <w:jc w:val="both"/>
        <w:rPr>
          <w:rFonts w:ascii="Verdana" w:hAnsi="Verdana"/>
        </w:rPr>
      </w:pPr>
    </w:p>
    <w:p w14:paraId="280E088D" w14:textId="44080054" w:rsidR="00C236D3" w:rsidRPr="0086590A" w:rsidRDefault="00C236D3" w:rsidP="009409D4">
      <w:pPr>
        <w:jc w:val="center"/>
        <w:rPr>
          <w:rFonts w:ascii="Verdana" w:hAnsi="Verdana"/>
        </w:rPr>
      </w:pPr>
    </w:p>
    <w:sectPr w:rsidR="00C236D3" w:rsidRPr="0086590A" w:rsidSect="008659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284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99009A" w14:textId="77777777" w:rsidR="006861A9" w:rsidRDefault="006861A9">
      <w:r>
        <w:separator/>
      </w:r>
    </w:p>
  </w:endnote>
  <w:endnote w:type="continuationSeparator" w:id="0">
    <w:p w14:paraId="547061BF" w14:textId="77777777" w:rsidR="006861A9" w:rsidRDefault="00686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31B2A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A0800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B1C2A5" w14:textId="77777777" w:rsidR="009F189D" w:rsidRDefault="002311B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27A645">
        <v:line id="_x0000_s2049" style="position:absolute;left:0;text-align:left;z-index:251657728" from="-3.85pt,8.7pt" to="455.15pt,8.7pt"/>
      </w:pict>
    </w:r>
  </w:p>
  <w:p w14:paraId="558D895D" w14:textId="4C1D846C" w:rsidR="0086590A" w:rsidRDefault="0086590A" w:rsidP="0086590A">
    <w:pPr>
      <w:pStyle w:val="Stopka"/>
      <w:tabs>
        <w:tab w:val="clear" w:pos="4536"/>
        <w:tab w:val="right" w:pos="9000"/>
      </w:tabs>
      <w:jc w:val="center"/>
      <w:rPr>
        <w:rFonts w:ascii="Verdana" w:hAnsi="Verdana"/>
        <w:sz w:val="14"/>
        <w:szCs w:val="14"/>
      </w:rPr>
    </w:pPr>
    <w:r>
      <w:rPr>
        <w:rFonts w:ascii="Verdana" w:hAnsi="Verdana"/>
        <w:iCs/>
        <w:sz w:val="14"/>
        <w:szCs w:val="14"/>
      </w:rPr>
      <w:t xml:space="preserve">Zadanie </w:t>
    </w:r>
    <w:r w:rsidRPr="0013772B">
      <w:rPr>
        <w:rFonts w:ascii="Verdana" w:hAnsi="Verdana"/>
        <w:iCs/>
        <w:sz w:val="14"/>
        <w:szCs w:val="14"/>
      </w:rPr>
      <w:t xml:space="preserve">realizowane w ramach projektu „Sami-Dzielni! Nowe standardy mieszkalnictwa wspomaganego dla osób </w:t>
    </w:r>
    <w:r>
      <w:rPr>
        <w:rFonts w:ascii="Verdana" w:hAnsi="Verdana"/>
        <w:iCs/>
        <w:sz w:val="14"/>
        <w:szCs w:val="14"/>
      </w:rPr>
      <w:br/>
    </w:r>
    <w:r w:rsidRPr="0013772B">
      <w:rPr>
        <w:rFonts w:ascii="Verdana" w:hAnsi="Verdana"/>
        <w:iCs/>
        <w:sz w:val="14"/>
        <w:szCs w:val="14"/>
      </w:rPr>
      <w:t>z</w:t>
    </w:r>
    <w:r>
      <w:rPr>
        <w:rFonts w:ascii="Verdana" w:hAnsi="Verdana"/>
        <w:iCs/>
        <w:sz w:val="14"/>
        <w:szCs w:val="14"/>
      </w:rPr>
      <w:t xml:space="preserve"> </w:t>
    </w:r>
    <w:r w:rsidRPr="0013772B">
      <w:rPr>
        <w:rFonts w:ascii="Verdana" w:hAnsi="Verdana"/>
        <w:iCs/>
        <w:sz w:val="14"/>
        <w:szCs w:val="14"/>
      </w:rPr>
      <w:t>niepełnosprawnościami sprzężonymi”, współfinansowanego ze środków Europejskiego Funduszu Społecznego w ramach</w:t>
    </w:r>
    <w:r>
      <w:rPr>
        <w:rFonts w:ascii="Verdana" w:hAnsi="Verdana"/>
        <w:iCs/>
        <w:sz w:val="14"/>
        <w:szCs w:val="14"/>
      </w:rPr>
      <w:t xml:space="preserve"> </w:t>
    </w:r>
    <w:r w:rsidRPr="0013772B">
      <w:rPr>
        <w:rFonts w:ascii="Verdana" w:hAnsi="Verdana"/>
        <w:iCs/>
        <w:sz w:val="14"/>
        <w:szCs w:val="14"/>
      </w:rPr>
      <w:t>Programu Operacyjnego Wiedza-Edukacja-Rozwój 2014–2020</w:t>
    </w:r>
    <w:r>
      <w:rPr>
        <w:rFonts w:ascii="Verdana" w:hAnsi="Verdana"/>
        <w:iCs/>
        <w:sz w:val="14"/>
        <w:szCs w:val="14"/>
      </w:rPr>
      <w:t>.</w:t>
    </w:r>
  </w:p>
  <w:p w14:paraId="236DF894" w14:textId="77777777" w:rsidR="0086590A" w:rsidRPr="0086590A" w:rsidRDefault="0086590A" w:rsidP="0086590A">
    <w:pPr>
      <w:pStyle w:val="Stopka"/>
      <w:tabs>
        <w:tab w:val="clear" w:pos="4536"/>
        <w:tab w:val="right" w:pos="9000"/>
      </w:tabs>
      <w:jc w:val="center"/>
      <w:rPr>
        <w:rFonts w:ascii="Verdana" w:hAnsi="Verdana"/>
        <w:sz w:val="14"/>
        <w:szCs w:val="14"/>
      </w:rPr>
    </w:pPr>
  </w:p>
  <w:p w14:paraId="6185289A" w14:textId="606D20BB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B9854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3AFF2F" w14:textId="77777777" w:rsidR="009F189D" w:rsidRDefault="009F189D">
    <w:pPr>
      <w:pStyle w:val="Stopka"/>
      <w:tabs>
        <w:tab w:val="clear" w:pos="4536"/>
      </w:tabs>
      <w:jc w:val="center"/>
    </w:pPr>
  </w:p>
  <w:p w14:paraId="3D5C9ACC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A4A28E" w14:textId="77777777" w:rsidR="006861A9" w:rsidRDefault="006861A9">
      <w:r>
        <w:separator/>
      </w:r>
    </w:p>
  </w:footnote>
  <w:footnote w:type="continuationSeparator" w:id="0">
    <w:p w14:paraId="41600999" w14:textId="77777777" w:rsidR="006861A9" w:rsidRDefault="006861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C7A2D0" w14:textId="77777777" w:rsidR="00F15E4A" w:rsidRDefault="00F15E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86D73A" w14:textId="6864347E" w:rsidR="00F15E4A" w:rsidRDefault="002311B5" w:rsidP="0086590A">
    <w:pPr>
      <w:pStyle w:val="Nagwek"/>
      <w:jc w:val="center"/>
    </w:pPr>
    <w:r>
      <w:rPr>
        <w:noProof/>
      </w:rPr>
      <w:pict w14:anchorId="5A0762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3.25pt;height:52.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2BFBA3" w14:textId="77777777" w:rsidR="00F15E4A" w:rsidRDefault="00F15E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61A9"/>
    <w:rsid w:val="00007727"/>
    <w:rsid w:val="00017720"/>
    <w:rsid w:val="00035488"/>
    <w:rsid w:val="000D7F25"/>
    <w:rsid w:val="000E00E5"/>
    <w:rsid w:val="00173B20"/>
    <w:rsid w:val="001C69FF"/>
    <w:rsid w:val="002311B5"/>
    <w:rsid w:val="0023318D"/>
    <w:rsid w:val="003D72FD"/>
    <w:rsid w:val="00423179"/>
    <w:rsid w:val="00490DC0"/>
    <w:rsid w:val="00493F8C"/>
    <w:rsid w:val="004C7E9B"/>
    <w:rsid w:val="006861A9"/>
    <w:rsid w:val="0069085C"/>
    <w:rsid w:val="00843263"/>
    <w:rsid w:val="00861E75"/>
    <w:rsid w:val="0086590A"/>
    <w:rsid w:val="008E5949"/>
    <w:rsid w:val="009409D4"/>
    <w:rsid w:val="009D19BD"/>
    <w:rsid w:val="009F189D"/>
    <w:rsid w:val="00A80738"/>
    <w:rsid w:val="00AB2CB4"/>
    <w:rsid w:val="00C236D3"/>
    <w:rsid w:val="00C659E2"/>
    <w:rsid w:val="00CB0802"/>
    <w:rsid w:val="00D7128F"/>
    <w:rsid w:val="00EA3476"/>
    <w:rsid w:val="00F15E4A"/>
    <w:rsid w:val="00F400C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F8B7D10"/>
  <w15:chartTrackingRefBased/>
  <w15:docId w15:val="{10062344-6003-47DD-B6AA-7928E33DB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rsid w:val="0086590A"/>
  </w:style>
  <w:style w:type="character" w:styleId="Hipercze">
    <w:name w:val="Hyperlink"/>
    <w:rsid w:val="0086590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powiat.limanowski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amowienia@powiat.limanowski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mag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2</Pages>
  <Words>339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Angelika Smaga</dc:creator>
  <cp:keywords/>
  <dc:description/>
  <cp:lastModifiedBy>Angelika Smaga</cp:lastModifiedBy>
  <cp:revision>6</cp:revision>
  <cp:lastPrinted>2021-01-20T13:10:00Z</cp:lastPrinted>
  <dcterms:created xsi:type="dcterms:W3CDTF">2021-01-20T12:35:00Z</dcterms:created>
  <dcterms:modified xsi:type="dcterms:W3CDTF">2021-01-20T13:31:00Z</dcterms:modified>
</cp:coreProperties>
</file>