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26" w:rsidRPr="00106A26" w:rsidRDefault="00106A26" w:rsidP="00106A26">
      <w:pPr>
        <w:jc w:val="right"/>
        <w:rPr>
          <w:b/>
          <w:bCs/>
        </w:rPr>
      </w:pPr>
      <w:r w:rsidRPr="00106A26">
        <w:t>Kraków dnia: 2021-01-13</w:t>
      </w:r>
    </w:p>
    <w:p w:rsidR="00106A26" w:rsidRPr="00106A26" w:rsidRDefault="00106A26" w:rsidP="00106A26">
      <w:pPr>
        <w:rPr>
          <w:b/>
          <w:bCs/>
        </w:rPr>
      </w:pPr>
    </w:p>
    <w:p w:rsidR="00106A26" w:rsidRPr="00106A26" w:rsidRDefault="00106A26" w:rsidP="00106A26">
      <w:pPr>
        <w:rPr>
          <w:b/>
          <w:bCs/>
        </w:rPr>
      </w:pPr>
      <w:r w:rsidRPr="00106A26">
        <w:rPr>
          <w:b/>
          <w:bCs/>
        </w:rPr>
        <w:t>Akademia Górniczo - Hutnicza</w:t>
      </w:r>
    </w:p>
    <w:p w:rsidR="00106A26" w:rsidRPr="00106A26" w:rsidRDefault="00106A26" w:rsidP="00106A26">
      <w:pPr>
        <w:rPr>
          <w:b/>
          <w:bCs/>
        </w:rPr>
      </w:pPr>
      <w:r w:rsidRPr="00106A26">
        <w:rPr>
          <w:b/>
          <w:bCs/>
        </w:rPr>
        <w:t>im. Stanisława Staszica w Krakowie</w:t>
      </w:r>
    </w:p>
    <w:p w:rsidR="00106A26" w:rsidRPr="00106A26" w:rsidRDefault="00106A26" w:rsidP="00106A26">
      <w:pPr>
        <w:rPr>
          <w:b/>
          <w:bCs/>
        </w:rPr>
      </w:pPr>
      <w:r w:rsidRPr="00106A26">
        <w:rPr>
          <w:b/>
          <w:bCs/>
        </w:rPr>
        <w:t>Dział Zamówień Publicznych</w:t>
      </w:r>
    </w:p>
    <w:p w:rsidR="00106A26" w:rsidRPr="00106A26" w:rsidRDefault="00106A26" w:rsidP="00106A26">
      <w:pPr>
        <w:rPr>
          <w:bCs/>
        </w:rPr>
      </w:pPr>
      <w:r w:rsidRPr="00106A26">
        <w:rPr>
          <w:bCs/>
        </w:rPr>
        <w:t>Al. Mickiewicza 30</w:t>
      </w:r>
    </w:p>
    <w:p w:rsidR="00106A26" w:rsidRPr="00106A26" w:rsidRDefault="00106A26" w:rsidP="00106A26">
      <w:pPr>
        <w:rPr>
          <w:bCs/>
        </w:rPr>
      </w:pPr>
      <w:r w:rsidRPr="00106A26">
        <w:rPr>
          <w:bCs/>
        </w:rPr>
        <w:t>30-059 Kraków</w:t>
      </w:r>
    </w:p>
    <w:p w:rsidR="00106A26" w:rsidRPr="00106A26" w:rsidRDefault="00106A26" w:rsidP="00106A26">
      <w:pPr>
        <w:pStyle w:val="Nagwek"/>
        <w:tabs>
          <w:tab w:val="clear" w:pos="4536"/>
          <w:tab w:val="clear" w:pos="9072"/>
        </w:tabs>
      </w:pPr>
    </w:p>
    <w:p w:rsidR="00106A26" w:rsidRPr="00106A26" w:rsidRDefault="00106A26" w:rsidP="00106A26">
      <w:pPr>
        <w:pStyle w:val="Nagwek"/>
        <w:tabs>
          <w:tab w:val="clear" w:pos="4536"/>
        </w:tabs>
      </w:pPr>
      <w:r w:rsidRPr="00106A26">
        <w:t>Znak sprawy:</w:t>
      </w:r>
      <w:r w:rsidRPr="00106A26">
        <w:rPr>
          <w:b/>
        </w:rPr>
        <w:t xml:space="preserve"> KC-zp.272-746/20</w:t>
      </w:r>
      <w:r w:rsidRPr="00106A26">
        <w:tab/>
        <w:t xml:space="preserve"> </w:t>
      </w:r>
    </w:p>
    <w:p w:rsidR="00106A26" w:rsidRPr="00106A26" w:rsidRDefault="00106A26" w:rsidP="00106A26">
      <w:pPr>
        <w:pStyle w:val="Nagwek"/>
        <w:tabs>
          <w:tab w:val="clear" w:pos="4536"/>
          <w:tab w:val="clear" w:pos="9072"/>
        </w:tabs>
      </w:pPr>
    </w:p>
    <w:p w:rsidR="00106A26" w:rsidRPr="00106A26" w:rsidRDefault="00106A26" w:rsidP="00106A2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06A26">
        <w:rPr>
          <w:b/>
          <w:spacing w:val="20"/>
        </w:rPr>
        <w:t>INFORMACJA Z OTWARCIA OFERT</w:t>
      </w:r>
    </w:p>
    <w:p w:rsidR="00106A26" w:rsidRPr="00106A26" w:rsidRDefault="00106A26" w:rsidP="00106A26">
      <w:pPr>
        <w:jc w:val="both"/>
        <w:rPr>
          <w:b/>
          <w:bCs/>
        </w:rPr>
      </w:pPr>
      <w:r w:rsidRPr="00106A26">
        <w:rPr>
          <w:bCs/>
        </w:rPr>
        <w:t xml:space="preserve">Dotyczy </w:t>
      </w:r>
      <w:r w:rsidRPr="00106A26">
        <w:t xml:space="preserve">postępowania o udzielenie zamówienia publicznego prowadzonego w trybie: przetarg nieograniczony na: </w:t>
      </w:r>
    </w:p>
    <w:p w:rsidR="00106A26" w:rsidRPr="00106A26" w:rsidRDefault="00106A26" w:rsidP="00106A26">
      <w:pPr>
        <w:jc w:val="both"/>
        <w:rPr>
          <w:b/>
        </w:rPr>
      </w:pPr>
      <w:r w:rsidRPr="00106A26">
        <w:rPr>
          <w:b/>
        </w:rPr>
        <w:t xml:space="preserve">Usługa wykonania strony projektu </w:t>
      </w:r>
      <w:proofErr w:type="spellStart"/>
      <w:r w:rsidRPr="00106A26">
        <w:rPr>
          <w:b/>
        </w:rPr>
        <w:t>AGaStor</w:t>
      </w:r>
      <w:proofErr w:type="spellEnd"/>
      <w:r w:rsidRPr="00106A26">
        <w:rPr>
          <w:b/>
        </w:rPr>
        <w:t xml:space="preserve"> dla </w:t>
      </w:r>
      <w:proofErr w:type="spellStart"/>
      <w:r w:rsidRPr="00106A26">
        <w:rPr>
          <w:b/>
        </w:rPr>
        <w:t>WWNiG</w:t>
      </w:r>
      <w:proofErr w:type="spellEnd"/>
      <w:r w:rsidRPr="00106A26">
        <w:rPr>
          <w:b/>
        </w:rPr>
        <w:t xml:space="preserve"> - KC-zp.272-746/20</w:t>
      </w:r>
    </w:p>
    <w:p w:rsidR="00106A26" w:rsidRPr="00106A26" w:rsidRDefault="00106A26" w:rsidP="00106A26">
      <w:pPr>
        <w:jc w:val="both"/>
      </w:pPr>
      <w:r w:rsidRPr="00106A26">
        <w:t>Zamawiający przekazuje informacje z otwarcia ofert:</w:t>
      </w:r>
    </w:p>
    <w:p w:rsidR="00106A26" w:rsidRPr="00106A26" w:rsidRDefault="00106A26" w:rsidP="00106A26">
      <w:pPr>
        <w:jc w:val="both"/>
      </w:pPr>
      <w:r w:rsidRPr="00106A26">
        <w:t>Otwarcie ofert odbyło się w dniu 13/01/2021 o godz. 10:30.</w:t>
      </w:r>
    </w:p>
    <w:p w:rsidR="00106A26" w:rsidRPr="00106A26" w:rsidRDefault="00106A26" w:rsidP="00106A26">
      <w:pPr>
        <w:jc w:val="both"/>
      </w:pPr>
      <w:r w:rsidRPr="00106A26">
        <w:t xml:space="preserve">Kwota, jaką Zamawiający zamierza przeznaczyć na sfinansowanie zamówienia wynosi: </w:t>
      </w:r>
    </w:p>
    <w:p w:rsidR="00106A26" w:rsidRPr="00106A26" w:rsidRDefault="00106A26" w:rsidP="00106A26">
      <w:pPr>
        <w:jc w:val="both"/>
        <w:rPr>
          <w:b/>
        </w:rPr>
      </w:pPr>
      <w:r w:rsidRPr="00106A26">
        <w:rPr>
          <w:b/>
        </w:rPr>
        <w:t>17 220.00 zł brutto.</w:t>
      </w:r>
      <w:r w:rsidRPr="00106A26">
        <w:t xml:space="preserve"> </w:t>
      </w:r>
    </w:p>
    <w:p w:rsidR="00106A26" w:rsidRPr="00106A26" w:rsidRDefault="00106A26" w:rsidP="00106A26">
      <w:pPr>
        <w:jc w:val="both"/>
      </w:pPr>
      <w:r w:rsidRPr="00106A26"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418"/>
        <w:gridCol w:w="1701"/>
        <w:gridCol w:w="2125"/>
        <w:gridCol w:w="993"/>
      </w:tblGrid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 xml:space="preserve">Nazwa (firma) </w:t>
            </w:r>
          </w:p>
          <w:p w:rsidR="00106A26" w:rsidRPr="00106A26" w:rsidRDefault="00106A26" w:rsidP="00106A26">
            <w:pPr>
              <w:jc w:val="center"/>
            </w:pPr>
            <w:r w:rsidRPr="00106A26">
              <w:t>i adres wykonawcy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center"/>
            </w:pPr>
            <w:r w:rsidRPr="00106A26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Okres gwarancji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Warunki płatności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1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 xml:space="preserve">PTM </w:t>
            </w:r>
            <w:proofErr w:type="spellStart"/>
            <w:r w:rsidRPr="00106A26">
              <w:t>Soft</w:t>
            </w:r>
            <w:proofErr w:type="spellEnd"/>
            <w:r w:rsidRPr="00106A26">
              <w:t xml:space="preserve"> Przemysław Tomecki</w:t>
            </w:r>
          </w:p>
          <w:p w:rsidR="00106A26" w:rsidRPr="00106A26" w:rsidRDefault="00106A26" w:rsidP="00106A26">
            <w:r w:rsidRPr="00106A26">
              <w:t>Ul. Kasztanowa 78, Więckowice</w:t>
            </w:r>
          </w:p>
          <w:p w:rsidR="00106A26" w:rsidRPr="00106A26" w:rsidRDefault="00106A26" w:rsidP="00106A26">
            <w:pPr>
              <w:jc w:val="both"/>
            </w:pPr>
            <w:r w:rsidRPr="00106A26">
              <w:t>32-082 Bolechowice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3 690.00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  <w:rPr>
                <w:bCs/>
              </w:rPr>
            </w:pPr>
            <w:r w:rsidRPr="00106A26">
              <w:rPr>
                <w:bCs/>
              </w:rPr>
              <w:t xml:space="preserve">w zakresie wykonania strony internetowej projektu </w:t>
            </w:r>
            <w:bookmarkStart w:id="0" w:name="_Hlk60155485"/>
            <w:proofErr w:type="spellStart"/>
            <w:r w:rsidRPr="00106A26">
              <w:rPr>
                <w:bCs/>
              </w:rPr>
              <w:t>AGaStor</w:t>
            </w:r>
            <w:bookmarkEnd w:id="0"/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2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proofErr w:type="spellStart"/>
            <w:r w:rsidRPr="00106A26">
              <w:t>Mayeryn</w:t>
            </w:r>
            <w:proofErr w:type="spellEnd"/>
            <w:r w:rsidRPr="00106A26">
              <w:t xml:space="preserve"> sp. z o.o.</w:t>
            </w:r>
          </w:p>
          <w:p w:rsidR="00106A26" w:rsidRPr="00106A26" w:rsidRDefault="00106A26" w:rsidP="00106A26">
            <w:r w:rsidRPr="00106A26">
              <w:t>ul. Żurawia 6/12/766</w:t>
            </w:r>
          </w:p>
          <w:p w:rsidR="00106A26" w:rsidRPr="00106A26" w:rsidRDefault="00106A26" w:rsidP="00106A26">
            <w:pPr>
              <w:jc w:val="both"/>
            </w:pPr>
            <w:r w:rsidRPr="00106A26">
              <w:t>00-5031 Warszawa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 xml:space="preserve">40 858,14 zł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3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 xml:space="preserve">JUMI STUDIO Justyna </w:t>
            </w:r>
            <w:proofErr w:type="spellStart"/>
            <w:r w:rsidRPr="00106A26">
              <w:t>Bodenszac</w:t>
            </w:r>
            <w:proofErr w:type="spellEnd"/>
          </w:p>
          <w:p w:rsidR="00106A26" w:rsidRPr="00106A26" w:rsidRDefault="00106A26" w:rsidP="00106A26">
            <w:r w:rsidRPr="00106A26">
              <w:t>Ul. Wyzwolenia 108C</w:t>
            </w:r>
          </w:p>
          <w:p w:rsidR="00106A26" w:rsidRPr="00106A26" w:rsidRDefault="00106A26" w:rsidP="00106A26">
            <w:r w:rsidRPr="00106A26">
              <w:t>09-300 Żuromin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9 500.00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4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>052b agencja reklamowa Wojciech Modrzejewski</w:t>
            </w:r>
          </w:p>
          <w:p w:rsidR="00106A26" w:rsidRPr="00106A26" w:rsidRDefault="00106A26" w:rsidP="00106A26">
            <w:r w:rsidRPr="00106A26">
              <w:t>Ul. Koszarowa 10/49</w:t>
            </w:r>
          </w:p>
          <w:p w:rsidR="00106A26" w:rsidRPr="00106A26" w:rsidRDefault="00106A26" w:rsidP="00106A26">
            <w:r w:rsidRPr="00106A26">
              <w:t>85-324 Bydgoszcz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72 299.40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5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proofErr w:type="spellStart"/>
            <w:r w:rsidRPr="00106A26">
              <w:t>Roduq</w:t>
            </w:r>
            <w:proofErr w:type="spellEnd"/>
            <w:r w:rsidRPr="00106A26">
              <w:t xml:space="preserve"> Rafał </w:t>
            </w:r>
            <w:proofErr w:type="spellStart"/>
            <w:r w:rsidRPr="00106A26">
              <w:t>Stefaniszyn</w:t>
            </w:r>
            <w:proofErr w:type="spellEnd"/>
          </w:p>
          <w:p w:rsidR="00106A26" w:rsidRPr="00106A26" w:rsidRDefault="00106A26" w:rsidP="00106A26">
            <w:r w:rsidRPr="00106A26">
              <w:t>Ul. Stryjska 24</w:t>
            </w:r>
          </w:p>
          <w:p w:rsidR="00106A26" w:rsidRPr="00106A26" w:rsidRDefault="00106A26" w:rsidP="00106A26">
            <w:r w:rsidRPr="00106A26">
              <w:t>81-506 Gdynia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15 000.00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lastRenderedPageBreak/>
              <w:t>6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proofErr w:type="spellStart"/>
            <w:r w:rsidRPr="00106A26">
              <w:t>Vavatech</w:t>
            </w:r>
            <w:proofErr w:type="spellEnd"/>
            <w:r w:rsidRPr="00106A26">
              <w:t xml:space="preserve"> sp. z o.o.</w:t>
            </w:r>
          </w:p>
          <w:p w:rsidR="00106A26" w:rsidRPr="00106A26" w:rsidRDefault="00106A26" w:rsidP="00106A26">
            <w:r w:rsidRPr="00106A26">
              <w:t>Ul. Olesińska 21</w:t>
            </w:r>
          </w:p>
          <w:p w:rsidR="00106A26" w:rsidRPr="00106A26" w:rsidRDefault="00106A26" w:rsidP="00106A26">
            <w:r w:rsidRPr="00106A26">
              <w:t>02-548 Warszawa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36 900.00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7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>VENOM PROJECT Karol Kępa</w:t>
            </w:r>
          </w:p>
          <w:p w:rsidR="00106A26" w:rsidRPr="00106A26" w:rsidRDefault="00106A26" w:rsidP="00106A26">
            <w:r w:rsidRPr="00106A26">
              <w:t>Ul. Limanowskiego 174/176 lok. 33</w:t>
            </w:r>
          </w:p>
          <w:p w:rsidR="00106A26" w:rsidRPr="00106A26" w:rsidRDefault="00106A26" w:rsidP="00106A26">
            <w:r w:rsidRPr="00106A26">
              <w:t>91-027 Łódź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10 000.00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…..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rPr>
          <w:trHeight w:val="1114"/>
        </w:trPr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8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>Piotr Baliński Ad360</w:t>
            </w:r>
          </w:p>
          <w:p w:rsidR="00106A26" w:rsidRPr="00106A26" w:rsidRDefault="00106A26" w:rsidP="00106A26">
            <w:r w:rsidRPr="00106A26">
              <w:t>Ul. Drogowców 8/15</w:t>
            </w:r>
          </w:p>
          <w:p w:rsidR="00106A26" w:rsidRPr="00106A26" w:rsidRDefault="00106A26" w:rsidP="00106A26">
            <w:r w:rsidRPr="00106A26">
              <w:t>39-200 Dębica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5 699.00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9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>Michał Kobyliński</w:t>
            </w:r>
          </w:p>
          <w:p w:rsidR="00106A26" w:rsidRPr="00106A26" w:rsidRDefault="00106A26" w:rsidP="00106A26">
            <w:r w:rsidRPr="00106A26">
              <w:t>Ul. Forteczna 88</w:t>
            </w:r>
          </w:p>
          <w:p w:rsidR="00106A26" w:rsidRPr="00106A26" w:rsidRDefault="00106A26" w:rsidP="00106A26">
            <w:r w:rsidRPr="00106A26">
              <w:t>30-437 Kraków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16 750.00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- 24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  <w:tr w:rsidR="00106A26" w:rsidRPr="00106A26" w:rsidTr="00106A26">
        <w:tc>
          <w:tcPr>
            <w:tcW w:w="706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center"/>
            </w:pPr>
            <w:r w:rsidRPr="00106A26">
              <w:t>10</w:t>
            </w:r>
          </w:p>
        </w:tc>
        <w:tc>
          <w:tcPr>
            <w:tcW w:w="2129" w:type="dxa"/>
            <w:shd w:val="clear" w:color="auto" w:fill="auto"/>
          </w:tcPr>
          <w:p w:rsidR="00106A26" w:rsidRPr="00106A26" w:rsidRDefault="00106A26" w:rsidP="00106A26">
            <w:r w:rsidRPr="00106A26">
              <w:t>DM STUDIO Damian Markowicz</w:t>
            </w:r>
          </w:p>
          <w:p w:rsidR="00106A26" w:rsidRPr="00106A26" w:rsidRDefault="00106A26" w:rsidP="00106A26">
            <w:r w:rsidRPr="00106A26">
              <w:t>Ul. Gorlicka 404</w:t>
            </w:r>
          </w:p>
          <w:p w:rsidR="00106A26" w:rsidRPr="00106A26" w:rsidRDefault="00106A26" w:rsidP="00106A26">
            <w:r w:rsidRPr="00106A26">
              <w:t>38-231 Moszczenica</w:t>
            </w:r>
          </w:p>
        </w:tc>
        <w:tc>
          <w:tcPr>
            <w:tcW w:w="1418" w:type="dxa"/>
          </w:tcPr>
          <w:p w:rsidR="00106A26" w:rsidRPr="00106A26" w:rsidRDefault="00106A26" w:rsidP="00106A26">
            <w:pPr>
              <w:jc w:val="both"/>
            </w:pPr>
            <w:r w:rsidRPr="00106A26">
              <w:t>12 000.00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na wykonana stronę internetową (jej poprawne działanie)  na okres trwania projektu tj. do dnia 31.08.2023r</w:t>
            </w:r>
          </w:p>
          <w:p w:rsidR="00106A26" w:rsidRPr="00106A26" w:rsidRDefault="00106A26" w:rsidP="00106A26">
            <w:pPr>
              <w:jc w:val="both"/>
            </w:pPr>
          </w:p>
        </w:tc>
        <w:tc>
          <w:tcPr>
            <w:tcW w:w="2125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rPr>
                <w:bCs/>
              </w:rPr>
              <w:t xml:space="preserve">w zakresie wykonania strony internetowej projektu </w:t>
            </w:r>
            <w:proofErr w:type="spellStart"/>
            <w:r w:rsidRPr="00106A26">
              <w:rPr>
                <w:bCs/>
              </w:rPr>
              <w:t>AGaStor</w:t>
            </w:r>
            <w:proofErr w:type="spellEnd"/>
            <w:r w:rsidRPr="00106A26">
              <w:rPr>
                <w:bCs/>
              </w:rPr>
              <w:t xml:space="preserve"> oraz przeprowadzenia szkolenia  - 50 dni od daty podpisania umowy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06A26" w:rsidRPr="00106A26" w:rsidRDefault="00106A26" w:rsidP="00106A26">
            <w:pPr>
              <w:jc w:val="both"/>
            </w:pPr>
            <w:r w:rsidRPr="00106A26">
              <w:t>21 dni</w:t>
            </w:r>
          </w:p>
        </w:tc>
      </w:tr>
    </w:tbl>
    <w:p w:rsidR="00106A26" w:rsidRPr="00106A26" w:rsidRDefault="00106A26" w:rsidP="00106A26">
      <w:pPr>
        <w:jc w:val="both"/>
      </w:pPr>
      <w:r w:rsidRPr="00106A26">
        <w:rPr>
          <w:b/>
        </w:rPr>
        <w:t xml:space="preserve">Zamawiający informuje, że w terminie 3 dni </w:t>
      </w:r>
      <w:r w:rsidRPr="00106A26"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106A26">
        <w:rPr>
          <w:b/>
        </w:rPr>
        <w:t>oświadczenie o przynależności lub braku przynależności do tej samej grupy kapitałowej</w:t>
      </w:r>
      <w:r w:rsidRPr="00106A26">
        <w:t xml:space="preserve">, o której mowa w art. 24 ust. 1 pkt 23 ustawy </w:t>
      </w:r>
      <w:proofErr w:type="spellStart"/>
      <w:r w:rsidRPr="00106A26">
        <w:t>Pzp</w:t>
      </w:r>
      <w:proofErr w:type="spellEnd"/>
      <w:r w:rsidRPr="00106A26">
        <w:t xml:space="preserve">. </w:t>
      </w:r>
    </w:p>
    <w:p w:rsidR="00106A26" w:rsidRDefault="00106A26" w:rsidP="00106A26">
      <w:pPr>
        <w:jc w:val="both"/>
      </w:pPr>
    </w:p>
    <w:p w:rsidR="00106A26" w:rsidRPr="00106A26" w:rsidRDefault="00106A26" w:rsidP="00106A26">
      <w:pPr>
        <w:jc w:val="both"/>
      </w:pPr>
      <w:bookmarkStart w:id="1" w:name="_GoBack"/>
      <w:bookmarkEnd w:id="1"/>
      <w:r w:rsidRPr="00106A26"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>
        <w:t xml:space="preserve">adzą do zakłócenia konkurencji </w:t>
      </w:r>
      <w:r w:rsidRPr="00106A26">
        <w:t>w postępowaniu o udzielenie zamówienia.</w:t>
      </w:r>
    </w:p>
    <w:p w:rsidR="00106A26" w:rsidRPr="00106A26" w:rsidRDefault="00106A26" w:rsidP="00106A26">
      <w:pPr>
        <w:jc w:val="both"/>
      </w:pPr>
    </w:p>
    <w:p w:rsidR="00106A26" w:rsidRPr="00106A26" w:rsidRDefault="00106A26" w:rsidP="00106A26">
      <w:pPr>
        <w:jc w:val="both"/>
      </w:pPr>
      <w:r w:rsidRPr="00106A26">
        <w:rPr>
          <w:bCs/>
          <w:color w:val="000000"/>
        </w:rPr>
        <w:t>Jednocześnie Zamawiający informuje iż, ze względu na ograniczenia w poruszaniu się po Uczelni korespondencję należy składać w Akademii Górniczo-Hutniczej pawilon C-1 - portiernia.</w:t>
      </w:r>
    </w:p>
    <w:p w:rsidR="00106A26" w:rsidRPr="00106A26" w:rsidRDefault="00106A26" w:rsidP="00106A26">
      <w:pPr>
        <w:jc w:val="both"/>
      </w:pPr>
    </w:p>
    <w:p w:rsidR="00106A26" w:rsidRPr="00106A26" w:rsidRDefault="00106A26" w:rsidP="00106A26">
      <w:pPr>
        <w:jc w:val="both"/>
      </w:pPr>
    </w:p>
    <w:p w:rsidR="00106A26" w:rsidRPr="00106A26" w:rsidRDefault="00106A26" w:rsidP="00106A26">
      <w:pPr>
        <w:jc w:val="both"/>
      </w:pPr>
    </w:p>
    <w:p w:rsidR="00E21788" w:rsidRPr="00106A26" w:rsidRDefault="00E21788" w:rsidP="00106A26"/>
    <w:sectPr w:rsidR="00E21788" w:rsidRPr="00106A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B19" w:rsidRDefault="00EE7B19">
      <w:r>
        <w:separator/>
      </w:r>
    </w:p>
  </w:endnote>
  <w:endnote w:type="continuationSeparator" w:id="0">
    <w:p w:rsidR="00EE7B19" w:rsidRDefault="00EE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8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8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58F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B19" w:rsidRDefault="00EE7B19">
      <w:r>
        <w:separator/>
      </w:r>
    </w:p>
  </w:footnote>
  <w:footnote w:type="continuationSeparator" w:id="0">
    <w:p w:rsidR="00EE7B19" w:rsidRDefault="00EE7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9F" w:rsidRDefault="009C31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9F" w:rsidRDefault="009C31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19F" w:rsidRDefault="009C3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B19"/>
    <w:rsid w:val="00007727"/>
    <w:rsid w:val="00017720"/>
    <w:rsid w:val="00035488"/>
    <w:rsid w:val="000C2857"/>
    <w:rsid w:val="000D7F25"/>
    <w:rsid w:val="000E00E5"/>
    <w:rsid w:val="00106A26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C319F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C58F7"/>
    <w:rsid w:val="00EE7B1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6A26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683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4811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2021-01-13T10:54:00Z</cp:lastPrinted>
  <dcterms:created xsi:type="dcterms:W3CDTF">2021-01-13T10:54:00Z</dcterms:created>
  <dcterms:modified xsi:type="dcterms:W3CDTF">2021-01-13T10:54:00Z</dcterms:modified>
</cp:coreProperties>
</file>