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FB2EAD" w14:textId="406B5F2A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670D6" w:rsidRPr="001670D6">
        <w:rPr>
          <w:b/>
          <w:i w:val="0"/>
          <w:sz w:val="22"/>
          <w:szCs w:val="22"/>
        </w:rPr>
        <w:t>1</w:t>
      </w:r>
      <w:r w:rsidR="001947EF">
        <w:rPr>
          <w:b/>
          <w:i w:val="0"/>
          <w:sz w:val="22"/>
          <w:szCs w:val="22"/>
        </w:rPr>
        <w:t xml:space="preserve"> do SIWZ</w:t>
      </w:r>
    </w:p>
    <w:p w14:paraId="6CC03546" w14:textId="609AB19B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670D6" w:rsidRPr="001670D6">
        <w:rPr>
          <w:rFonts w:ascii="Times New Roman" w:hAnsi="Times New Roman"/>
          <w:b/>
        </w:rPr>
        <w:t>SZW/DZP/</w:t>
      </w:r>
      <w:r w:rsidR="00DD5C43">
        <w:rPr>
          <w:rFonts w:ascii="Times New Roman" w:hAnsi="Times New Roman"/>
          <w:b/>
        </w:rPr>
        <w:t>9</w:t>
      </w:r>
      <w:r w:rsidR="001670D6" w:rsidRPr="001670D6">
        <w:rPr>
          <w:rFonts w:ascii="Times New Roman" w:hAnsi="Times New Roman"/>
          <w:b/>
        </w:rPr>
        <w:t>9/2020</w:t>
      </w:r>
    </w:p>
    <w:p w14:paraId="24C8B112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23DD615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670D6" w:rsidRPr="001670D6">
        <w:rPr>
          <w:sz w:val="22"/>
          <w:szCs w:val="22"/>
        </w:rPr>
        <w:t>SZPITAL WOJEWÓDZKI W POZNANIU</w:t>
      </w:r>
    </w:p>
    <w:p w14:paraId="594AB599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670D6" w:rsidRPr="001670D6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1670D6" w:rsidRPr="001670D6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2225A3D9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670D6" w:rsidRPr="001670D6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1670D6" w:rsidRPr="001670D6">
        <w:rPr>
          <w:sz w:val="22"/>
          <w:szCs w:val="22"/>
        </w:rPr>
        <w:t>Poznań</w:t>
      </w:r>
    </w:p>
    <w:p w14:paraId="6843C9A7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B9BEFED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78500BEB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1E638BF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681BD352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E86EC20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691D3A59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154676A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E10036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51F09B3C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16802703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670D6" w:rsidRPr="001670D6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4D656C3D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46F64B4F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71B3E5CB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1D83A39F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E28BC70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BD1FEEF" w14:textId="77777777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670D6" w:rsidRPr="001670D6">
        <w:rPr>
          <w:rFonts w:ascii="Times New Roman" w:hAnsi="Times New Roman"/>
          <w:b/>
        </w:rPr>
        <w:t>Dostawa odczynników wraz z dzierżawą analizatorów dla Pracowni Serologii Transfuzjologicznej i Banku Krwi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670D6" w:rsidRPr="001670D6">
        <w:rPr>
          <w:rFonts w:ascii="Times New Roman" w:hAnsi="Times New Roman"/>
          <w:b/>
        </w:rPr>
        <w:t>SZPITAL WOJEWÓDZKI W POZNANIU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222E0665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AB815ED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632DF8A4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75A899B8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01E287E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0046556" w14:textId="77777777" w:rsidR="00292198" w:rsidRPr="00292198" w:rsidRDefault="00292198" w:rsidP="00292198">
      <w:pPr>
        <w:rPr>
          <w:rFonts w:ascii="Times New Roman" w:hAnsi="Times New Roman"/>
        </w:rPr>
      </w:pPr>
    </w:p>
    <w:p w14:paraId="43B03583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A01AEF1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DA13EC7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DF208FE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94FFB06" w14:textId="70171146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="00C055B6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4D452510" w14:textId="77777777" w:rsidR="00C055B6" w:rsidRPr="00C055B6" w:rsidRDefault="00C055B6" w:rsidP="00C055B6">
      <w:pPr>
        <w:spacing w:before="60" w:after="6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</w:pPr>
      <w:r w:rsidRPr="00C055B6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podpis osoby uprawnionej do składania oświadczeń woli w imieniu Wykonawcy</w:t>
      </w:r>
    </w:p>
    <w:p w14:paraId="1C5DEDAC" w14:textId="621F64DF" w:rsidR="00023477" w:rsidRPr="00F90CD1" w:rsidRDefault="00C055B6" w:rsidP="00C055B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lastRenderedPageBreak/>
        <w:t xml:space="preserve"> </w:t>
      </w:r>
    </w:p>
    <w:p w14:paraId="5A73A6D1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1D376C5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48802B0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78005023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3F0F3451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556ECF4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CD2B34" w14:textId="13F3191C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="00C055B6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696DBA91" w14:textId="77777777" w:rsidR="00C055B6" w:rsidRPr="00C055B6" w:rsidRDefault="00C055B6" w:rsidP="00C055B6">
      <w:pPr>
        <w:spacing w:before="60" w:after="6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</w:pPr>
      <w:r w:rsidRPr="00C055B6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podpis osoby uprawnionej do składania oświadczeń woli w imieniu Wykonawcy</w:t>
      </w:r>
    </w:p>
    <w:p w14:paraId="03FF2636" w14:textId="70E81ED1" w:rsidR="00023477" w:rsidRPr="00F90CD1" w:rsidRDefault="00C055B6" w:rsidP="00C055B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 xml:space="preserve"> </w:t>
      </w:r>
    </w:p>
    <w:p w14:paraId="6E69A18F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6567D0C6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404C28DB" w14:textId="77777777" w:rsidTr="005103B9">
        <w:tc>
          <w:tcPr>
            <w:tcW w:w="709" w:type="dxa"/>
          </w:tcPr>
          <w:p w14:paraId="5AC13670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41523FDA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0B686DE2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44C82469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D29BB97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50E7BD4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7B1440A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68C0D2C" w14:textId="5891A771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="00C055B6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7A7794BA" w14:textId="77777777" w:rsidR="00C055B6" w:rsidRPr="00C055B6" w:rsidRDefault="00C055B6" w:rsidP="00C055B6">
      <w:pPr>
        <w:spacing w:before="60" w:after="6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</w:pPr>
      <w:r w:rsidRPr="00C055B6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podpis osoby uprawnionej do składania oświadczeń woli w imieniu Wykonawcy</w:t>
      </w:r>
    </w:p>
    <w:p w14:paraId="55E22D25" w14:textId="4B4A6DB6" w:rsidR="00F8042D" w:rsidRPr="006676AE" w:rsidRDefault="00F8042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60EACE50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2AF9C627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4B33A002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168E3E67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69FCA871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CD6EBA4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C1ABE54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29048EDC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EE94898" w14:textId="37387259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="00C055B6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78CFFA7" w14:textId="77777777" w:rsidR="00C055B6" w:rsidRPr="00C055B6" w:rsidRDefault="00C055B6" w:rsidP="00C055B6">
      <w:pPr>
        <w:spacing w:before="60" w:after="6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</w:pPr>
      <w:r w:rsidRPr="00C055B6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podpis osoby uprawnionej do składania oświadczeń woli w imieniu Wykonawcy</w:t>
      </w:r>
    </w:p>
    <w:p w14:paraId="4692AB50" w14:textId="176FD00B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03C2E978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238065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17017F75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14:paraId="2F835A09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5D21DD64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7372229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926811F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5345069" w14:textId="143AAE3A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="00C055B6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9E79EB5" w14:textId="77777777" w:rsidR="00C055B6" w:rsidRPr="00C055B6" w:rsidRDefault="00C055B6" w:rsidP="00C055B6">
      <w:pPr>
        <w:spacing w:before="60" w:after="6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</w:pPr>
      <w:r w:rsidRPr="00C055B6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podpis osoby uprawnionej do składania oświadczeń woli w imieniu Wykonawcy</w:t>
      </w:r>
    </w:p>
    <w:p w14:paraId="0A6D887F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271A384B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33EE6C04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5CB295F7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A300DA1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3087BEB8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2AC5B87" w14:textId="0CB2C56D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="00C055B6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7BBE39D2" w14:textId="77777777" w:rsidR="00C055B6" w:rsidRPr="00C055B6" w:rsidRDefault="00C055B6" w:rsidP="00C055B6">
      <w:pPr>
        <w:spacing w:before="60" w:after="6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</w:pPr>
      <w:r w:rsidRPr="00C055B6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podpis osoby uprawnionej do składania oświadczeń woli w imieniu Wykonawcy</w:t>
      </w:r>
    </w:p>
    <w:p w14:paraId="0078FB11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3C44625D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267E638D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59BDEE64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666F47D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62326C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D941BF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60224AE" w14:textId="054C4B2D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="00C055B6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B8BF0E3" w14:textId="77777777" w:rsidR="00C055B6" w:rsidRPr="00C055B6" w:rsidRDefault="00C055B6" w:rsidP="00C055B6">
      <w:pPr>
        <w:spacing w:before="60" w:after="6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</w:pPr>
      <w:r w:rsidRPr="00C055B6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podpis osoby uprawnionej do składania oświadczeń woli w imieniu Wykonawcy</w:t>
      </w:r>
    </w:p>
    <w:p w14:paraId="3763E43E" w14:textId="43CFD49E" w:rsidR="00484F88" w:rsidRPr="006676AE" w:rsidRDefault="00C055B6" w:rsidP="00C055B6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 </w:t>
      </w:r>
      <w:bookmarkStart w:id="0" w:name="_GoBack"/>
      <w:bookmarkEnd w:id="0"/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3B4C10" w14:textId="77777777" w:rsidR="00A5519A" w:rsidRDefault="00A5519A" w:rsidP="0038231F">
      <w:pPr>
        <w:spacing w:after="0" w:line="240" w:lineRule="auto"/>
      </w:pPr>
      <w:r>
        <w:separator/>
      </w:r>
    </w:p>
  </w:endnote>
  <w:endnote w:type="continuationSeparator" w:id="0">
    <w:p w14:paraId="56B18778" w14:textId="77777777" w:rsidR="00A5519A" w:rsidRDefault="00A551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FC5E63" w14:textId="77777777" w:rsidR="001670D6" w:rsidRDefault="001670D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C933A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055B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055B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13CF4E7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0070C9" w14:textId="77777777" w:rsidR="001670D6" w:rsidRDefault="001670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D51CFA" w14:textId="77777777" w:rsidR="00A5519A" w:rsidRDefault="00A5519A" w:rsidP="0038231F">
      <w:pPr>
        <w:spacing w:after="0" w:line="240" w:lineRule="auto"/>
      </w:pPr>
      <w:r>
        <w:separator/>
      </w:r>
    </w:p>
  </w:footnote>
  <w:footnote w:type="continuationSeparator" w:id="0">
    <w:p w14:paraId="0393B6D1" w14:textId="77777777" w:rsidR="00A5519A" w:rsidRDefault="00A5519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89ADA8" w14:textId="77777777" w:rsidR="001670D6" w:rsidRDefault="001670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E18F93" w14:textId="77777777" w:rsidR="001670D6" w:rsidRDefault="001670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3A8455" w14:textId="77777777" w:rsidR="001670D6" w:rsidRDefault="001670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519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670D6"/>
    <w:rsid w:val="001902D2"/>
    <w:rsid w:val="001947EF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5AC3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519A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055B6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C43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D27B365"/>
  <w15:docId w15:val="{3DF585BB-7BAD-4D8F-9E77-939B7E096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CE73B-A589-4A61-89E8-5251EBD3E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597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Zaopatrzenie</cp:lastModifiedBy>
  <cp:revision>4</cp:revision>
  <cp:lastPrinted>2016-07-26T10:32:00Z</cp:lastPrinted>
  <dcterms:created xsi:type="dcterms:W3CDTF">2020-11-16T08:58:00Z</dcterms:created>
  <dcterms:modified xsi:type="dcterms:W3CDTF">2020-12-31T09:49:00Z</dcterms:modified>
</cp:coreProperties>
</file>