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841198" w:rsidRPr="00841198" w:rsidRDefault="00841198" w:rsidP="008D2AB8">
      <w:pPr>
        <w:ind w:right="-110"/>
        <w:rPr>
          <w:b/>
        </w:rPr>
      </w:pPr>
      <w:r w:rsidRPr="00841198">
        <w:rPr>
          <w:b/>
        </w:rPr>
        <w:t>Akademia Górniczo - Hutnicza</w:t>
      </w:r>
    </w:p>
    <w:p w:rsidR="00841198" w:rsidRPr="00841198" w:rsidRDefault="00841198" w:rsidP="008D2AB8">
      <w:pPr>
        <w:ind w:right="-110"/>
        <w:rPr>
          <w:b/>
        </w:rPr>
      </w:pPr>
      <w:r w:rsidRPr="00841198">
        <w:rPr>
          <w:b/>
        </w:rPr>
        <w:t>im. Stanisława Staszica w Krakowie</w:t>
      </w:r>
    </w:p>
    <w:p w:rsidR="008D2AB8" w:rsidRDefault="00841198" w:rsidP="008D2AB8">
      <w:pPr>
        <w:ind w:right="-110"/>
        <w:rPr>
          <w:b/>
        </w:rPr>
      </w:pPr>
      <w:r w:rsidRPr="00841198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841198" w:rsidP="008D2AB8">
      <w:pPr>
        <w:ind w:right="-110"/>
        <w:rPr>
          <w:b/>
        </w:rPr>
      </w:pPr>
      <w:r w:rsidRPr="00841198">
        <w:rPr>
          <w:b/>
        </w:rPr>
        <w:t>Al. Mickiewicza</w:t>
      </w:r>
      <w:r w:rsidR="008D2AB8">
        <w:rPr>
          <w:b/>
        </w:rPr>
        <w:t xml:space="preserve"> </w:t>
      </w:r>
      <w:r w:rsidRPr="00841198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841198" w:rsidP="008D2AB8">
      <w:pPr>
        <w:rPr>
          <w:b/>
        </w:rPr>
      </w:pPr>
      <w:r w:rsidRPr="00841198">
        <w:rPr>
          <w:b/>
        </w:rPr>
        <w:t>30-059</w:t>
      </w:r>
      <w:r w:rsidR="008D2AB8">
        <w:rPr>
          <w:b/>
        </w:rPr>
        <w:t xml:space="preserve"> </w:t>
      </w:r>
      <w:r w:rsidRPr="00841198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41198" w:rsidRPr="00841198">
        <w:rPr>
          <w:b/>
        </w:rPr>
        <w:t>Dostawa laptopów, czytników e-</w:t>
      </w:r>
      <w:proofErr w:type="spellStart"/>
      <w:r w:rsidR="00841198" w:rsidRPr="00841198">
        <w:rPr>
          <w:b/>
        </w:rPr>
        <w:t>ink</w:t>
      </w:r>
      <w:proofErr w:type="spellEnd"/>
      <w:r w:rsidR="00841198" w:rsidRPr="00841198">
        <w:rPr>
          <w:b/>
        </w:rPr>
        <w:t xml:space="preserve"> oraz stacji dokującej - KC-zp.272-748/20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1051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845"/>
        <w:gridCol w:w="1135"/>
        <w:gridCol w:w="1419"/>
        <w:gridCol w:w="1135"/>
        <w:gridCol w:w="851"/>
        <w:gridCol w:w="1720"/>
      </w:tblGrid>
      <w:tr w:rsidR="00581176" w:rsidTr="00581176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81176" w:rsidRDefault="00581176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81176" w:rsidRDefault="0058117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materiału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81176" w:rsidRDefault="00581176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:rsidR="00581176" w:rsidRDefault="0058117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81176" w:rsidRDefault="0058117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81176" w:rsidRDefault="0058117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Cena jednostkowa netto </w:t>
            </w: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81176" w:rsidRDefault="0058117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:rsidR="00581176" w:rsidRDefault="0058117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81176" w:rsidRDefault="0058117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:rsidR="00581176" w:rsidRDefault="00581176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81176" w:rsidRDefault="0058117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:rsidR="00581176" w:rsidRDefault="00581176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:rsidR="00581176" w:rsidRDefault="0058117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581176" w:rsidTr="00581176">
        <w:trPr>
          <w:trHeight w:val="234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81176" w:rsidRDefault="0058117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81176" w:rsidRDefault="0058117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81176" w:rsidRDefault="0058117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81176" w:rsidRDefault="0058117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81176" w:rsidRDefault="0058117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81176" w:rsidRDefault="0058117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1176" w:rsidRDefault="0058117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1176" w:rsidRDefault="0058117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8</w:t>
            </w:r>
          </w:p>
        </w:tc>
      </w:tr>
      <w:tr w:rsidR="00581176" w:rsidTr="00581176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176" w:rsidRDefault="0058117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Laptop nr 1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176" w:rsidRDefault="00581176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581176" w:rsidTr="00581176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411AB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Laptop nr 2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581176" w:rsidTr="00581176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411AB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Laptop nr 3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581176" w:rsidTr="00581176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411AB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Laptop nr 4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581176" w:rsidTr="00581176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176" w:rsidRDefault="00411AB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176" w:rsidRDefault="0058117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System operacyjny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176" w:rsidRDefault="00411ABF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  <w:r w:rsidR="00581176">
              <w:rPr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581176" w:rsidTr="00581176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176" w:rsidRDefault="00411AB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176" w:rsidRDefault="00411AB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Czytnik e-</w:t>
            </w:r>
            <w:proofErr w:type="spellStart"/>
            <w:r>
              <w:rPr>
                <w:b/>
                <w:sz w:val="16"/>
                <w:szCs w:val="16"/>
                <w:lang w:eastAsia="en-US"/>
              </w:rPr>
              <w:t>ink</w:t>
            </w:r>
            <w:proofErr w:type="spellEnd"/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176" w:rsidRDefault="00411ABF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  <w:r w:rsidR="00581176">
              <w:rPr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581176" w:rsidTr="00581176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176" w:rsidRDefault="00411AB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176" w:rsidRDefault="00411AB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Stacja dokująca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176" w:rsidRDefault="00411ABF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  <w:r w:rsidR="00581176">
              <w:rPr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581176" w:rsidTr="00581176">
        <w:trPr>
          <w:trHeight w:val="163"/>
        </w:trPr>
        <w:tc>
          <w:tcPr>
            <w:tcW w:w="879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81176" w:rsidRDefault="00581176">
            <w:pPr>
              <w:spacing w:line="276" w:lineRule="auto"/>
              <w:ind w:right="425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Razem: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81176" w:rsidRDefault="00581176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</w:tbl>
    <w:p w:rsidR="00FE545C" w:rsidRDefault="00FE545C" w:rsidP="008D2AB8">
      <w:pPr>
        <w:pStyle w:val="Tekstpodstawowy"/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411ABF">
        <w:t xml:space="preserve"> miesięcy 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581176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81176" w:rsidRDefault="00581176" w:rsidP="00581176">
      <w:pPr>
        <w:jc w:val="both"/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581176" w:rsidRPr="000B45FE" w:rsidRDefault="00581176" w:rsidP="00581176">
      <w:pPr>
        <w:spacing w:line="360" w:lineRule="auto"/>
        <w:ind w:left="1440"/>
        <w:jc w:val="both"/>
        <w:rPr>
          <w:sz w:val="22"/>
          <w:szCs w:val="22"/>
        </w:rPr>
      </w:pPr>
    </w:p>
    <w:sectPr w:rsidR="00581176" w:rsidRPr="000B45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3298" w:rsidRDefault="00C93298">
      <w:r>
        <w:separator/>
      </w:r>
    </w:p>
  </w:endnote>
  <w:endnote w:type="continuationSeparator" w:id="0">
    <w:p w:rsidR="00C93298" w:rsidRDefault="00C93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198" w:rsidRDefault="008411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198" w:rsidRDefault="008411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3298" w:rsidRDefault="00C93298">
      <w:r>
        <w:separator/>
      </w:r>
    </w:p>
  </w:footnote>
  <w:footnote w:type="continuationSeparator" w:id="0">
    <w:p w:rsidR="00C93298" w:rsidRDefault="00C932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198" w:rsidRDefault="008411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198" w:rsidRDefault="008411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29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11ABF"/>
    <w:rsid w:val="004B7300"/>
    <w:rsid w:val="004C6753"/>
    <w:rsid w:val="00581176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41198"/>
    <w:rsid w:val="00853083"/>
    <w:rsid w:val="008B2F0C"/>
    <w:rsid w:val="008B4928"/>
    <w:rsid w:val="008D2AB8"/>
    <w:rsid w:val="008F1C66"/>
    <w:rsid w:val="00970FE4"/>
    <w:rsid w:val="00A0022B"/>
    <w:rsid w:val="00A27DCC"/>
    <w:rsid w:val="00A346FE"/>
    <w:rsid w:val="00A47B4D"/>
    <w:rsid w:val="00A83018"/>
    <w:rsid w:val="00B774DC"/>
    <w:rsid w:val="00C93298"/>
    <w:rsid w:val="00C969A6"/>
    <w:rsid w:val="00CA7D36"/>
    <w:rsid w:val="00D24208"/>
    <w:rsid w:val="00D43A37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747916A-A00D-459E-B6C5-5A769E8D5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7D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D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A554D-4816-48FE-9589-B6AA344F8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488</Words>
  <Characters>3902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2</cp:revision>
  <cp:lastPrinted>2020-12-29T12:51:00Z</cp:lastPrinted>
  <dcterms:created xsi:type="dcterms:W3CDTF">2020-12-29T12:51:00Z</dcterms:created>
  <dcterms:modified xsi:type="dcterms:W3CDTF">2020-12-29T12:51:00Z</dcterms:modified>
</cp:coreProperties>
</file>