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F07250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2FC17620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FC0DA2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FC0DA2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5D2224" w:rsidRPr="005D2224" w:rsidRDefault="005D2224" w:rsidP="008D2AB8">
      <w:pPr>
        <w:ind w:right="-110"/>
        <w:rPr>
          <w:b/>
        </w:rPr>
      </w:pPr>
      <w:r w:rsidRPr="005D2224">
        <w:rPr>
          <w:b/>
        </w:rPr>
        <w:t>Akademia Górniczo - Hutnicza</w:t>
      </w:r>
    </w:p>
    <w:p w:rsidR="005D2224" w:rsidRPr="005D2224" w:rsidRDefault="005D2224" w:rsidP="008D2AB8">
      <w:pPr>
        <w:ind w:right="-110"/>
        <w:rPr>
          <w:b/>
        </w:rPr>
      </w:pPr>
      <w:r w:rsidRPr="005D2224">
        <w:rPr>
          <w:b/>
        </w:rPr>
        <w:t>im. Stanisława Staszica w Krakowie</w:t>
      </w:r>
    </w:p>
    <w:p w:rsidR="008D2AB8" w:rsidRDefault="005D2224" w:rsidP="008D2AB8">
      <w:pPr>
        <w:ind w:right="-110"/>
        <w:rPr>
          <w:b/>
        </w:rPr>
      </w:pPr>
      <w:r w:rsidRPr="005D2224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5D2224" w:rsidP="008D2AB8">
      <w:pPr>
        <w:ind w:right="-110"/>
        <w:rPr>
          <w:b/>
        </w:rPr>
      </w:pPr>
      <w:r w:rsidRPr="005D2224">
        <w:rPr>
          <w:b/>
        </w:rPr>
        <w:t>Al. Mickiewicza</w:t>
      </w:r>
      <w:r w:rsidR="008D2AB8">
        <w:rPr>
          <w:b/>
        </w:rPr>
        <w:t xml:space="preserve"> </w:t>
      </w:r>
      <w:r w:rsidRPr="005D2224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5D2224" w:rsidP="008D2AB8">
      <w:pPr>
        <w:rPr>
          <w:b/>
        </w:rPr>
      </w:pPr>
      <w:r w:rsidRPr="005D2224">
        <w:rPr>
          <w:b/>
        </w:rPr>
        <w:t>30-059</w:t>
      </w:r>
      <w:r w:rsidR="008D2AB8">
        <w:rPr>
          <w:b/>
        </w:rPr>
        <w:t xml:space="preserve"> </w:t>
      </w:r>
      <w:r w:rsidRPr="005D2224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76D47" w:rsidRPr="00D76D47">
        <w:rPr>
          <w:b/>
        </w:rPr>
        <w:t>malowanie wszystkich pomieszczeń oraz wymiana opraw oświetleniowych w Domu Studenckim DS-6 „Bratek” przy ul. Rostafińskiego 6 w Krakowie - KC-zp.272-</w:t>
      </w:r>
      <w:r w:rsidR="00FC0DA2">
        <w:rPr>
          <w:b/>
        </w:rPr>
        <w:t>734</w:t>
      </w:r>
      <w:r w:rsidR="00D76D47" w:rsidRPr="00D76D47">
        <w:rPr>
          <w:b/>
        </w:rPr>
        <w:t>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584FCA" w:rsidRDefault="00584FCA" w:rsidP="00584FCA">
      <w:pPr>
        <w:widowControl w:val="0"/>
        <w:spacing w:line="276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...................................PLN</w:t>
      </w:r>
      <w:r>
        <w:rPr>
          <w:sz w:val="22"/>
          <w:szCs w:val="22"/>
        </w:rPr>
        <w:t xml:space="preserve"> </w:t>
      </w:r>
    </w:p>
    <w:p w:rsidR="00584FCA" w:rsidRDefault="00584FCA" w:rsidP="00584FCA">
      <w:pPr>
        <w:widowControl w:val="0"/>
        <w:spacing w:line="276" w:lineRule="auto"/>
        <w:ind w:right="1"/>
        <w:rPr>
          <w:sz w:val="22"/>
          <w:szCs w:val="22"/>
        </w:rPr>
      </w:pPr>
    </w:p>
    <w:p w:rsidR="00584FCA" w:rsidRDefault="00584FCA" w:rsidP="00584FCA">
      <w:pPr>
        <w:widowControl w:val="0"/>
        <w:spacing w:line="276" w:lineRule="auto"/>
        <w:ind w:right="1"/>
        <w:rPr>
          <w:sz w:val="22"/>
          <w:szCs w:val="22"/>
        </w:rPr>
      </w:pPr>
      <w:r>
        <w:rPr>
          <w:sz w:val="22"/>
          <w:szCs w:val="22"/>
        </w:rPr>
        <w:t>Słownie brutto:…………………………………………………</w:t>
      </w:r>
    </w:p>
    <w:p w:rsidR="00584FCA" w:rsidRDefault="00584FCA" w:rsidP="00584FCA">
      <w:pPr>
        <w:widowControl w:val="0"/>
        <w:spacing w:line="276" w:lineRule="auto"/>
        <w:ind w:right="1"/>
        <w:rPr>
          <w:sz w:val="22"/>
          <w:szCs w:val="22"/>
        </w:rPr>
      </w:pPr>
    </w:p>
    <w:p w:rsidR="00584FCA" w:rsidRDefault="00584FCA" w:rsidP="00584FCA">
      <w:pPr>
        <w:widowControl w:val="0"/>
        <w:spacing w:line="276" w:lineRule="auto"/>
        <w:ind w:right="1"/>
        <w:rPr>
          <w:b/>
          <w:sz w:val="22"/>
          <w:szCs w:val="22"/>
        </w:rPr>
      </w:pPr>
      <w:r>
        <w:rPr>
          <w:sz w:val="22"/>
          <w:szCs w:val="22"/>
        </w:rPr>
        <w:t>Powyższa cena zawiera podatek VAT w wysokości 8 % tj. …………………….PLN</w:t>
      </w:r>
    </w:p>
    <w:p w:rsidR="00D76D47" w:rsidRPr="00D76D47" w:rsidRDefault="00584FCA" w:rsidP="00D76D47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</w:t>
      </w:r>
      <w:r w:rsidRPr="001430D0">
        <w:rPr>
          <w:b/>
          <w:sz w:val="22"/>
          <w:szCs w:val="22"/>
        </w:rPr>
        <w:t>umowy</w:t>
      </w:r>
      <w:r w:rsidRPr="000352A2">
        <w:rPr>
          <w:b/>
          <w:sz w:val="22"/>
          <w:szCs w:val="22"/>
        </w:rPr>
        <w:t xml:space="preserve">: </w:t>
      </w:r>
      <w:r w:rsidR="00FC0DA2">
        <w:rPr>
          <w:b/>
          <w:sz w:val="22"/>
          <w:szCs w:val="22"/>
        </w:rPr>
        <w:t>do 45 dni od daty przekazania frontu robót, ale nie wcześniej niż od dania 12/07/2021 r.</w:t>
      </w:r>
    </w:p>
    <w:p w:rsidR="00584FCA" w:rsidRPr="001430D0" w:rsidRDefault="00584FCA" w:rsidP="00584FCA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</w:p>
    <w:p w:rsidR="00D76D47" w:rsidRPr="00D76D47" w:rsidRDefault="00584FCA" w:rsidP="00584FC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76D47">
        <w:rPr>
          <w:b/>
          <w:sz w:val="22"/>
          <w:szCs w:val="22"/>
          <w:u w:val="single"/>
        </w:rPr>
        <w:t xml:space="preserve">Okres udzielonej gwarancji wynosi: </w:t>
      </w:r>
      <w:r w:rsidRPr="00D76D47">
        <w:rPr>
          <w:b/>
          <w:sz w:val="22"/>
          <w:szCs w:val="22"/>
        </w:rPr>
        <w:t>:</w:t>
      </w:r>
    </w:p>
    <w:p w:rsidR="00D76D47" w:rsidRPr="00D76D47" w:rsidRDefault="00D76D47" w:rsidP="00D76D47">
      <w:pPr>
        <w:jc w:val="both"/>
        <w:rPr>
          <w:bCs/>
          <w:iCs/>
          <w:sz w:val="22"/>
          <w:szCs w:val="22"/>
        </w:rPr>
      </w:pPr>
      <w:r w:rsidRPr="00D76D47">
        <w:rPr>
          <w:bCs/>
          <w:iCs/>
          <w:sz w:val="22"/>
          <w:szCs w:val="22"/>
        </w:rPr>
        <w:t>- na roboty objęte zakresem zamówienia:  …………</w:t>
      </w:r>
      <w:r w:rsidR="00FC0DA2">
        <w:rPr>
          <w:bCs/>
          <w:iCs/>
          <w:sz w:val="22"/>
          <w:szCs w:val="22"/>
        </w:rPr>
        <w:t xml:space="preserve">…….. miesięcy /kryterium oceny </w:t>
      </w:r>
      <w:r w:rsidRPr="00D76D47">
        <w:rPr>
          <w:bCs/>
          <w:iCs/>
          <w:sz w:val="22"/>
          <w:szCs w:val="22"/>
        </w:rPr>
        <w:t>ofert/</w:t>
      </w:r>
    </w:p>
    <w:p w:rsidR="00584FCA" w:rsidRPr="00D76D47" w:rsidRDefault="00D76D47" w:rsidP="00D76D47">
      <w:pPr>
        <w:jc w:val="both"/>
        <w:rPr>
          <w:sz w:val="22"/>
          <w:szCs w:val="22"/>
        </w:rPr>
      </w:pPr>
      <w:r w:rsidRPr="00D76D47">
        <w:rPr>
          <w:bCs/>
          <w:iCs/>
          <w:sz w:val="22"/>
          <w:szCs w:val="22"/>
        </w:rPr>
        <w:t>- na oprawy oświetleniowe: ………… miesięcy /kryterium oceny ofert/</w:t>
      </w:r>
      <w:r w:rsidR="00584FCA" w:rsidRPr="00D76D47">
        <w:rPr>
          <w:sz w:val="22"/>
          <w:szCs w:val="22"/>
        </w:rPr>
        <w:t xml:space="preserve"> </w:t>
      </w:r>
    </w:p>
    <w:p w:rsidR="00584FCA" w:rsidRPr="00D3244C" w:rsidRDefault="00584FCA" w:rsidP="00584FCA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:rsidR="00584FCA" w:rsidRDefault="00584FCA" w:rsidP="00584FCA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 w:rsidR="00584FCA" w:rsidRDefault="00584FCA" w:rsidP="00584FCA">
      <w:pPr>
        <w:jc w:val="both"/>
        <w:rPr>
          <w:sz w:val="22"/>
          <w:szCs w:val="22"/>
        </w:rPr>
      </w:pPr>
    </w:p>
    <w:p w:rsidR="000352A2" w:rsidRDefault="000352A2" w:rsidP="00584FCA">
      <w:pPr>
        <w:rPr>
          <w:b/>
          <w:sz w:val="22"/>
          <w:szCs w:val="22"/>
          <w:u w:val="single"/>
        </w:rPr>
      </w:pPr>
    </w:p>
    <w:p w:rsidR="000352A2" w:rsidRDefault="000352A2" w:rsidP="00584FCA">
      <w:pPr>
        <w:rPr>
          <w:b/>
          <w:sz w:val="22"/>
          <w:szCs w:val="22"/>
          <w:u w:val="single"/>
        </w:rPr>
      </w:pPr>
    </w:p>
    <w:p w:rsidR="00584FCA" w:rsidRDefault="00584FCA" w:rsidP="00584FC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584FCA" w:rsidRDefault="00584FCA" w:rsidP="00584FCA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584FCA" w:rsidRDefault="00584FCA" w:rsidP="00584FCA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584FCA" w:rsidRDefault="00584FCA" w:rsidP="00584FCA">
      <w:pPr>
        <w:numPr>
          <w:ilvl w:val="0"/>
          <w:numId w:val="1"/>
        </w:num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b/>
          <w:sz w:val="22"/>
        </w:rPr>
        <w:t>Oświadczamy, że zgodnie z ustawą z dnia 6 marca 2018 r. Prawo przedsiębiorców, należymy do małych lub średnich przedsiębiorców: TAK/NIE</w:t>
      </w:r>
    </w:p>
    <w:p w:rsidR="00584FCA" w:rsidRDefault="00584FCA" w:rsidP="00584FCA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SIWZ, przedmiaru,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584FCA" w:rsidRDefault="00584FCA" w:rsidP="00584FCA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przetargowej. </w:t>
      </w:r>
    </w:p>
    <w:p w:rsidR="00584FCA" w:rsidRDefault="00584FCA" w:rsidP="00584FCA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584FCA" w:rsidRDefault="00584FCA" w:rsidP="00584FCA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584FCA" w:rsidRDefault="00584FCA" w:rsidP="00584FCA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584FCA" w:rsidRDefault="00584FCA" w:rsidP="00584FCA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584FCA" w:rsidRDefault="00584FCA" w:rsidP="00584FCA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d. </w:t>
      </w:r>
      <w:r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584FCA" w:rsidRDefault="00584FCA" w:rsidP="00584FCA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584FCA" w:rsidRDefault="00584FCA" w:rsidP="00584FCA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584FCA" w:rsidRDefault="00584FCA" w:rsidP="00584FCA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/>
        </w:rPr>
      </w:pPr>
      <w:r>
        <w:rPr>
          <w:b/>
          <w:bCs/>
          <w:iCs/>
          <w:sz w:val="22"/>
          <w:szCs w:val="22"/>
        </w:rPr>
        <w:t>co najmniej jedna osoba</w:t>
      </w:r>
      <w:r>
        <w:rPr>
          <w:sz w:val="22"/>
          <w:szCs w:val="22"/>
        </w:rPr>
        <w:t xml:space="preserve"> posiadająca  </w:t>
      </w:r>
      <w:r>
        <w:rPr>
          <w:b/>
          <w:bCs/>
          <w:iCs/>
          <w:sz w:val="22"/>
          <w:szCs w:val="22"/>
        </w:rPr>
        <w:t xml:space="preserve">aktualne świadectwo kwalifikacyjne uprawniające do zajmowania się eksploatacją urządzeń na stanowisku DOZORU (D) </w:t>
      </w:r>
      <w:r>
        <w:rPr>
          <w:bCs/>
          <w:iCs/>
          <w:sz w:val="22"/>
          <w:szCs w:val="22"/>
          <w:lang w:val="x-none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584FCA" w:rsidRDefault="00584FCA" w:rsidP="00584FCA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/>
        </w:rPr>
        <w:t>kV</w:t>
      </w:r>
      <w:proofErr w:type="spellEnd"/>
      <w:r>
        <w:rPr>
          <w:bCs/>
          <w:iCs/>
          <w:sz w:val="22"/>
          <w:szCs w:val="22"/>
          <w:lang w:val="x-none"/>
        </w:rPr>
        <w:t xml:space="preserve"> </w:t>
      </w:r>
    </w:p>
    <w:p w:rsidR="00584FCA" w:rsidRDefault="00584FCA" w:rsidP="00584FCA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>aparatura kontrolno-pomiarowa oraz urządzenia i instalacje automatycznej regulacji; sterowania i zabezpieczeń urządzeń i instalacji wymienionych w punktach powyższych;</w:t>
      </w:r>
    </w:p>
    <w:p w:rsidR="00584FCA" w:rsidRDefault="00584FCA" w:rsidP="00584FCA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/>
          <w:bCs/>
          <w:iCs/>
          <w:sz w:val="22"/>
          <w:szCs w:val="22"/>
        </w:rPr>
        <w:t>co najmniej jedna osoba</w:t>
      </w:r>
      <w:r>
        <w:rPr>
          <w:sz w:val="22"/>
          <w:szCs w:val="22"/>
        </w:rPr>
        <w:t xml:space="preserve"> posiadająca  </w:t>
      </w:r>
      <w:r>
        <w:rPr>
          <w:b/>
          <w:bCs/>
          <w:iCs/>
          <w:sz w:val="22"/>
          <w:szCs w:val="22"/>
          <w:lang w:eastAsia="ar-SA"/>
        </w:rPr>
        <w:t xml:space="preserve">aktualne świadectwo kwalifikacyjne uprawniające do zajmowania się eksploatacją urządzeń na stanowisku EKSPLOATACJI (E) </w:t>
      </w:r>
      <w:r>
        <w:rPr>
          <w:bCs/>
          <w:iCs/>
          <w:sz w:val="22"/>
          <w:szCs w:val="22"/>
          <w:lang w:val="x-none" w:eastAsia="ar-SA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584FCA" w:rsidRDefault="00584FCA" w:rsidP="00584FCA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 w:eastAsia="ar-SA"/>
        </w:rPr>
        <w:t>kV</w:t>
      </w:r>
      <w:proofErr w:type="spellEnd"/>
      <w:r>
        <w:rPr>
          <w:bCs/>
          <w:iCs/>
          <w:sz w:val="22"/>
          <w:szCs w:val="22"/>
          <w:lang w:val="x-none" w:eastAsia="ar-SA"/>
        </w:rPr>
        <w:t xml:space="preserve"> </w:t>
      </w:r>
    </w:p>
    <w:p w:rsidR="00584FCA" w:rsidRDefault="00584FCA" w:rsidP="00584FCA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aparatura kontrolno-pomiarowa oraz urządzenia i instalacje automatycznej regulacji; sterowania i zabezpieczeń urządzeń i instalacji wymienionych w punktach powyższych;</w:t>
      </w:r>
    </w:p>
    <w:p w:rsidR="00584FCA" w:rsidRDefault="00584FCA" w:rsidP="00584FCA">
      <w:pPr>
        <w:keepNext/>
        <w:ind w:left="720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Zakres uprawnień pomiarowych: pomiary w pełnym zakresie do 1 </w:t>
      </w:r>
      <w:proofErr w:type="spellStart"/>
      <w:r>
        <w:rPr>
          <w:bCs/>
          <w:iCs/>
          <w:sz w:val="22"/>
          <w:szCs w:val="22"/>
          <w:lang w:val="x-none" w:eastAsia="ar-SA"/>
        </w:rPr>
        <w:t>k</w:t>
      </w:r>
      <w:r>
        <w:rPr>
          <w:bCs/>
          <w:iCs/>
          <w:sz w:val="22"/>
          <w:szCs w:val="22"/>
          <w:lang w:eastAsia="ar-SA"/>
        </w:rPr>
        <w:t>V</w:t>
      </w:r>
      <w:proofErr w:type="spellEnd"/>
      <w:r>
        <w:rPr>
          <w:bCs/>
          <w:iCs/>
          <w:sz w:val="22"/>
          <w:szCs w:val="22"/>
          <w:lang w:val="x-none" w:eastAsia="ar-SA"/>
        </w:rPr>
        <w:t>,</w:t>
      </w:r>
    </w:p>
    <w:p w:rsidR="00584FCA" w:rsidRDefault="00584FCA" w:rsidP="00584FCA">
      <w:pPr>
        <w:keepNext/>
        <w:ind w:left="360"/>
        <w:jc w:val="both"/>
        <w:rPr>
          <w:bCs/>
          <w:iCs/>
          <w:lang w:eastAsia="ar-SA"/>
        </w:rPr>
      </w:pPr>
    </w:p>
    <w:p w:rsidR="00584FCA" w:rsidRDefault="00584FCA" w:rsidP="00584FCA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584FCA" w:rsidRDefault="00584FCA" w:rsidP="00584FCA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84FCA" w:rsidRDefault="00584FCA" w:rsidP="00584FCA">
      <w:pPr>
        <w:pStyle w:val="Tekstprzypisudolnego"/>
        <w:jc w:val="both"/>
        <w:rPr>
          <w:sz w:val="18"/>
          <w:szCs w:val="18"/>
        </w:rPr>
      </w:pPr>
    </w:p>
    <w:p w:rsidR="00584FCA" w:rsidRDefault="00584FCA" w:rsidP="00584FCA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84FCA" w:rsidRDefault="00584FCA" w:rsidP="00584FCA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584FCA" w:rsidRDefault="00584FCA" w:rsidP="00584FCA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584FCA" w:rsidTr="00C8477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4FCA" w:rsidRDefault="00584FCA" w:rsidP="00C8477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4FCA" w:rsidRDefault="00584FCA" w:rsidP="00C8477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84FCA" w:rsidRDefault="00584FCA" w:rsidP="00C8477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4FCA" w:rsidRDefault="00584FCA" w:rsidP="00C8477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584FCA" w:rsidTr="00C8477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84FCA" w:rsidTr="00C8477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84FCA" w:rsidTr="00C8477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84FCA" w:rsidRDefault="00584FCA" w:rsidP="00584FCA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584FCA" w:rsidRDefault="00584FCA" w:rsidP="00584FCA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584FCA" w:rsidRDefault="00584FCA" w:rsidP="00584FCA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584FCA" w:rsidRDefault="00584FCA" w:rsidP="00584FCA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584FCA" w:rsidRDefault="00584FCA" w:rsidP="00584F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84FCA" w:rsidRDefault="00584FCA" w:rsidP="00584FCA"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Wzór podpisu</w:t>
      </w:r>
    </w:p>
    <w:p w:rsidR="00584FCA" w:rsidRDefault="00584FCA" w:rsidP="00584FC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584FCA" w:rsidRDefault="00584FCA" w:rsidP="00584FC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584FCA" w:rsidRDefault="00584FCA" w:rsidP="00584FC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84FCA" w:rsidRDefault="00584FCA" w:rsidP="00584FC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584FCA" w:rsidRDefault="00584FCA" w:rsidP="00584FC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84FCA" w:rsidRDefault="00584FCA" w:rsidP="00584F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84FCA" w:rsidRDefault="00584FCA" w:rsidP="00584FC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584FCA" w:rsidRDefault="00584FCA" w:rsidP="00584FCA">
      <w:pPr>
        <w:jc w:val="both"/>
        <w:rPr>
          <w:sz w:val="22"/>
          <w:szCs w:val="22"/>
        </w:rPr>
      </w:pPr>
    </w:p>
    <w:p w:rsidR="00584FCA" w:rsidRDefault="00584FCA" w:rsidP="00584F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84FCA" w:rsidRDefault="00584FCA" w:rsidP="00584FCA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84FCA" w:rsidRDefault="00584FCA" w:rsidP="00584FCA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84FCA" w:rsidRDefault="00584FCA" w:rsidP="00584FCA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584FCA" w:rsidRDefault="00584FCA" w:rsidP="00584FCA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84FCA" w:rsidRDefault="00584FCA" w:rsidP="00584F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584FCA" w:rsidRDefault="00584FCA" w:rsidP="00584FCA">
      <w:pPr>
        <w:jc w:val="both"/>
        <w:rPr>
          <w:sz w:val="22"/>
          <w:szCs w:val="22"/>
        </w:rPr>
      </w:pPr>
    </w:p>
    <w:p w:rsidR="00584FCA" w:rsidRDefault="00584FCA" w:rsidP="00584FCA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584FCA" w:rsidRDefault="00584FCA" w:rsidP="00584FCA">
      <w:pPr>
        <w:tabs>
          <w:tab w:val="left" w:pos="5040"/>
        </w:tabs>
        <w:ind w:left="708"/>
        <w:rPr>
          <w:sz w:val="22"/>
          <w:szCs w:val="22"/>
        </w:rPr>
      </w:pPr>
    </w:p>
    <w:p w:rsidR="00584FCA" w:rsidRDefault="00584FCA" w:rsidP="00584FCA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584FCA" w:rsidRDefault="00584FCA" w:rsidP="00584FCA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584FCA" w:rsidRDefault="00584FCA" w:rsidP="00584FCA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  <w:bookmarkStart w:id="0" w:name="_GoBack"/>
      <w:bookmarkEnd w:id="0"/>
    </w:p>
    <w:sectPr w:rsidR="00584FC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280" w:rsidRDefault="00837280">
      <w:r>
        <w:separator/>
      </w:r>
    </w:p>
  </w:endnote>
  <w:endnote w:type="continuationSeparator" w:id="0">
    <w:p w:rsidR="00837280" w:rsidRDefault="00837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224" w:rsidRDefault="005D22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224" w:rsidRDefault="005D22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280" w:rsidRDefault="00837280">
      <w:r>
        <w:separator/>
      </w:r>
    </w:p>
  </w:footnote>
  <w:footnote w:type="continuationSeparator" w:id="0">
    <w:p w:rsidR="00837280" w:rsidRDefault="00837280">
      <w:r>
        <w:continuationSeparator/>
      </w:r>
    </w:p>
  </w:footnote>
  <w:footnote w:id="1">
    <w:p w:rsidR="00584FCA" w:rsidRDefault="00584FCA" w:rsidP="00584FCA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584FCA" w:rsidRDefault="00584FCA" w:rsidP="00584FCA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224" w:rsidRDefault="005D22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224" w:rsidRDefault="005D22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0F3FA3"/>
    <w:multiLevelType w:val="hybridMultilevel"/>
    <w:tmpl w:val="3CE46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8D5E89"/>
    <w:multiLevelType w:val="hybridMultilevel"/>
    <w:tmpl w:val="30EC3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4939FF"/>
    <w:multiLevelType w:val="hybridMultilevel"/>
    <w:tmpl w:val="6122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105"/>
    <w:rsid w:val="00012286"/>
    <w:rsid w:val="000352A2"/>
    <w:rsid w:val="00071CCC"/>
    <w:rsid w:val="000B731D"/>
    <w:rsid w:val="000D6134"/>
    <w:rsid w:val="000E09C7"/>
    <w:rsid w:val="000F6589"/>
    <w:rsid w:val="00106636"/>
    <w:rsid w:val="001106DF"/>
    <w:rsid w:val="00116EC6"/>
    <w:rsid w:val="001430D0"/>
    <w:rsid w:val="001801DD"/>
    <w:rsid w:val="001D4612"/>
    <w:rsid w:val="00207E98"/>
    <w:rsid w:val="002723B0"/>
    <w:rsid w:val="00315A4A"/>
    <w:rsid w:val="00375C8B"/>
    <w:rsid w:val="004B7300"/>
    <w:rsid w:val="004C6753"/>
    <w:rsid w:val="00584FCA"/>
    <w:rsid w:val="00595C87"/>
    <w:rsid w:val="005A0DBB"/>
    <w:rsid w:val="005D2224"/>
    <w:rsid w:val="005D2C65"/>
    <w:rsid w:val="005E6D94"/>
    <w:rsid w:val="0063384F"/>
    <w:rsid w:val="00643C6F"/>
    <w:rsid w:val="00646202"/>
    <w:rsid w:val="0065290F"/>
    <w:rsid w:val="006815F6"/>
    <w:rsid w:val="00703478"/>
    <w:rsid w:val="007748F0"/>
    <w:rsid w:val="007A4321"/>
    <w:rsid w:val="00817105"/>
    <w:rsid w:val="00833933"/>
    <w:rsid w:val="00837280"/>
    <w:rsid w:val="00853083"/>
    <w:rsid w:val="008B2F0C"/>
    <w:rsid w:val="008B4928"/>
    <w:rsid w:val="008D2AB8"/>
    <w:rsid w:val="008F1C66"/>
    <w:rsid w:val="00970FE4"/>
    <w:rsid w:val="00A0022B"/>
    <w:rsid w:val="00A346FE"/>
    <w:rsid w:val="00A34EC7"/>
    <w:rsid w:val="00A47B4D"/>
    <w:rsid w:val="00A83018"/>
    <w:rsid w:val="00B774DC"/>
    <w:rsid w:val="00BA469B"/>
    <w:rsid w:val="00BE1B8F"/>
    <w:rsid w:val="00BE3BDF"/>
    <w:rsid w:val="00C969A6"/>
    <w:rsid w:val="00CA7D36"/>
    <w:rsid w:val="00D24208"/>
    <w:rsid w:val="00D60C38"/>
    <w:rsid w:val="00D66893"/>
    <w:rsid w:val="00D76D47"/>
    <w:rsid w:val="00D90ACB"/>
    <w:rsid w:val="00DC1500"/>
    <w:rsid w:val="00E44371"/>
    <w:rsid w:val="00E949B0"/>
    <w:rsid w:val="00F00591"/>
    <w:rsid w:val="00F07250"/>
    <w:rsid w:val="00F51688"/>
    <w:rsid w:val="00F53146"/>
    <w:rsid w:val="00F91018"/>
    <w:rsid w:val="00FA0F30"/>
    <w:rsid w:val="00FA51A4"/>
    <w:rsid w:val="00FC0DA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84FCA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34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47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84FCA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34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4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81D88-3624-4401-B37C-CAFE7A496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842</Words>
  <Characters>6919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Sylwia Lempart</cp:lastModifiedBy>
  <cp:revision>3</cp:revision>
  <cp:lastPrinted>2020-07-17T10:15:00Z</cp:lastPrinted>
  <dcterms:created xsi:type="dcterms:W3CDTF">2020-12-18T11:32:00Z</dcterms:created>
  <dcterms:modified xsi:type="dcterms:W3CDTF">2020-12-18T11:44:00Z</dcterms:modified>
</cp:coreProperties>
</file>