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3B195E" w14:textId="328AA88B" w:rsidR="006676AE" w:rsidRPr="00E24546" w:rsidRDefault="006676AE" w:rsidP="00C652A2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953E7" w:rsidRPr="009953E7">
        <w:rPr>
          <w:b/>
          <w:i w:val="0"/>
          <w:sz w:val="22"/>
          <w:szCs w:val="22"/>
        </w:rPr>
        <w:t>1</w:t>
      </w:r>
      <w:r w:rsidR="005C4492">
        <w:rPr>
          <w:b/>
          <w:i w:val="0"/>
          <w:sz w:val="22"/>
          <w:szCs w:val="22"/>
        </w:rPr>
        <w:t xml:space="preserve"> do SIWZ</w:t>
      </w:r>
    </w:p>
    <w:p w14:paraId="3A03EA18" w14:textId="77777777" w:rsidR="006676AE" w:rsidRPr="005103B9" w:rsidRDefault="005103B9" w:rsidP="00C652A2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953E7" w:rsidRPr="009953E7">
        <w:rPr>
          <w:rFonts w:ascii="Times New Roman" w:hAnsi="Times New Roman"/>
          <w:b/>
        </w:rPr>
        <w:t>SZW/DZP/93/2020</w:t>
      </w:r>
    </w:p>
    <w:p w14:paraId="43387502" w14:textId="77777777" w:rsidR="00C4103F" w:rsidRPr="00E24546" w:rsidRDefault="006676AE" w:rsidP="00C652A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7EDA2D8" w14:textId="77777777" w:rsidR="006676AE" w:rsidRPr="00E24546" w:rsidRDefault="006676AE" w:rsidP="00C652A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953E7" w:rsidRPr="009953E7">
        <w:rPr>
          <w:sz w:val="22"/>
          <w:szCs w:val="22"/>
        </w:rPr>
        <w:t>SZPITAL WOJEWÓDZKI W POZNANIU</w:t>
      </w:r>
    </w:p>
    <w:p w14:paraId="228D1F7F" w14:textId="77777777" w:rsidR="006676AE" w:rsidRPr="00E24546" w:rsidRDefault="006676AE" w:rsidP="00C652A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953E7" w:rsidRPr="009953E7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9953E7" w:rsidRPr="009953E7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1AFE1B9D" w14:textId="77777777" w:rsidR="00F90CD1" w:rsidRDefault="006676AE" w:rsidP="00C652A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953E7" w:rsidRPr="009953E7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9953E7" w:rsidRPr="009953E7">
        <w:rPr>
          <w:sz w:val="22"/>
          <w:szCs w:val="22"/>
        </w:rPr>
        <w:t>Poznań</w:t>
      </w:r>
    </w:p>
    <w:p w14:paraId="21760CA9" w14:textId="77777777" w:rsidR="00C4103F" w:rsidRPr="00F90CD1" w:rsidRDefault="006676AE" w:rsidP="00C652A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8D072D4" w14:textId="77777777" w:rsidR="00C4103F" w:rsidRPr="00E24546" w:rsidRDefault="007118F0" w:rsidP="00C652A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FD21B22" w14:textId="77777777" w:rsidR="007118F0" w:rsidRPr="004541F9" w:rsidRDefault="007118F0" w:rsidP="00C652A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A67EBAD" w14:textId="77777777" w:rsidR="00757EFB" w:rsidRPr="006676AE" w:rsidRDefault="00757EFB" w:rsidP="00C652A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FC91D4C" w14:textId="77777777" w:rsidR="007118F0" w:rsidRPr="006676AE" w:rsidRDefault="007118F0" w:rsidP="00C652A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175B119" w14:textId="77777777" w:rsidR="007118F0" w:rsidRPr="004541F9" w:rsidRDefault="007936D6" w:rsidP="00C652A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B17C04F" w14:textId="77777777" w:rsidR="00C4103F" w:rsidRPr="004541F9" w:rsidRDefault="007936D6" w:rsidP="00C652A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9396155" w14:textId="77777777" w:rsidR="00757EFB" w:rsidRPr="004541F9" w:rsidRDefault="00757EFB" w:rsidP="00C652A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957AA0F" w14:textId="77777777" w:rsidR="007936D6" w:rsidRPr="006676AE" w:rsidRDefault="007936D6" w:rsidP="00C652A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323D36C" w14:textId="77777777" w:rsidR="00484F88" w:rsidRPr="006676AE" w:rsidRDefault="00484F88" w:rsidP="00C652A2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5072A522" w14:textId="1C17DADE" w:rsidR="00B34079" w:rsidRDefault="00B34079" w:rsidP="00C652A2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5A343823" w14:textId="77777777" w:rsidR="00C652A2" w:rsidRPr="006676AE" w:rsidRDefault="00C652A2" w:rsidP="00C652A2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5935ED74" w14:textId="77777777" w:rsidR="00262D61" w:rsidRPr="00757EFB" w:rsidRDefault="00C4103F" w:rsidP="00C652A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04E36EC2" w14:textId="77777777" w:rsidR="00804F07" w:rsidRPr="00F90CD1" w:rsidRDefault="00520174" w:rsidP="00C652A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953E7" w:rsidRPr="009953E7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241CC65F" w14:textId="77777777" w:rsidR="00F66810" w:rsidRDefault="00F66810" w:rsidP="00C652A2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7EF2DF55" w14:textId="77777777" w:rsidR="00F66810" w:rsidRDefault="00F66810" w:rsidP="00C652A2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466EC241" w14:textId="77777777" w:rsidR="00804F07" w:rsidRPr="006676AE" w:rsidRDefault="00313417" w:rsidP="00C652A2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221F138D" w14:textId="77777777" w:rsidR="006F0034" w:rsidRPr="006676AE" w:rsidRDefault="006F0034" w:rsidP="00C652A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D3DDD32" w14:textId="77777777" w:rsidR="004C4854" w:rsidRPr="006676AE" w:rsidRDefault="004C4854" w:rsidP="00C652A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95B79E3" w14:textId="77777777" w:rsidR="00203A40" w:rsidRPr="00F90CD1" w:rsidRDefault="001F027E" w:rsidP="00C652A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953E7" w:rsidRPr="009953E7">
        <w:rPr>
          <w:rFonts w:ascii="Times New Roman" w:hAnsi="Times New Roman"/>
          <w:b/>
        </w:rPr>
        <w:t>Integracja aptek szpitalnych w Centralną Aptekę Szpitalną i procesu zaopatrzenia w asortyment apteczny w Szpitalu Wojewódzkim w Poznaniu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953E7" w:rsidRPr="009953E7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55FF88A" w14:textId="77777777" w:rsidR="00F90CD1" w:rsidRPr="00C113BF" w:rsidRDefault="00F90CD1" w:rsidP="00C652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DCEC8BB" w14:textId="77777777" w:rsidR="00C014B5" w:rsidRPr="00023477" w:rsidRDefault="00F90CD1" w:rsidP="00C652A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00F79EDB" w14:textId="77777777" w:rsidR="00C113BF" w:rsidRPr="00023477" w:rsidRDefault="00C113BF" w:rsidP="00C652A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3695E0D8" w14:textId="77777777" w:rsidR="002426FF" w:rsidRDefault="002426FF" w:rsidP="00C652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EDF9B88" w14:textId="77777777" w:rsidR="00997D0F" w:rsidRPr="00997D0F" w:rsidRDefault="00997D0F" w:rsidP="00C652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35E8646" w14:textId="77777777" w:rsidR="00292198" w:rsidRPr="00292198" w:rsidRDefault="00292198" w:rsidP="00C652A2">
      <w:pPr>
        <w:spacing w:after="0" w:line="240" w:lineRule="auto"/>
        <w:rPr>
          <w:rFonts w:ascii="Times New Roman" w:hAnsi="Times New Roman"/>
        </w:rPr>
      </w:pPr>
    </w:p>
    <w:p w14:paraId="6C520B69" w14:textId="77777777" w:rsidR="00023477" w:rsidRDefault="00023477" w:rsidP="00C652A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28CAF23" w14:textId="77777777" w:rsidR="00023477" w:rsidRDefault="00023477" w:rsidP="00C652A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A278C16" w14:textId="77777777" w:rsidR="00023477" w:rsidRPr="00F90CD1" w:rsidRDefault="00023477" w:rsidP="00C652A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A35EE94" w14:textId="77777777" w:rsidR="00023477" w:rsidRPr="00023477" w:rsidRDefault="00023477" w:rsidP="00C652A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0E5B49" w14:textId="77777777" w:rsidR="00023477" w:rsidRPr="00F90CD1" w:rsidRDefault="00023477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BD0F037" w14:textId="77777777" w:rsidR="00023477" w:rsidRPr="00F90CD1" w:rsidRDefault="00023477" w:rsidP="00C652A2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99C28A7" w14:textId="77777777" w:rsidR="00023477" w:rsidRPr="004541F9" w:rsidRDefault="00023477" w:rsidP="00C652A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6D04AC3" w14:textId="77777777" w:rsidR="00023477" w:rsidRPr="00023477" w:rsidRDefault="00C113BF" w:rsidP="00C652A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FD0E83E" w14:textId="77777777" w:rsidR="00023477" w:rsidRDefault="00023477" w:rsidP="00C652A2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4C6A5E5A" w14:textId="77777777" w:rsidR="00023477" w:rsidRDefault="00023477" w:rsidP="00C652A2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7B275A5" w14:textId="77777777" w:rsidR="00023477" w:rsidRPr="00F90CD1" w:rsidRDefault="00023477" w:rsidP="00C652A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457F158" w14:textId="77777777" w:rsidR="00023477" w:rsidRPr="00F90CD1" w:rsidRDefault="00023477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CD26B80" w14:textId="77777777" w:rsidR="00023477" w:rsidRPr="00F90CD1" w:rsidRDefault="00023477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F72DF9E" w14:textId="77777777" w:rsidR="00023477" w:rsidRPr="00F90CD1" w:rsidRDefault="00023477" w:rsidP="00C652A2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F9B39A" w14:textId="77777777" w:rsidR="00023477" w:rsidRPr="000247FF" w:rsidRDefault="00023477" w:rsidP="00C652A2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A6BD086" w14:textId="77777777" w:rsidR="005103B9" w:rsidRDefault="004F23F7" w:rsidP="00C652A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lastRenderedPageBreak/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6F7CD733" w14:textId="77777777" w:rsidTr="005103B9">
        <w:tc>
          <w:tcPr>
            <w:tcW w:w="709" w:type="dxa"/>
          </w:tcPr>
          <w:p w14:paraId="352B5349" w14:textId="77777777" w:rsidR="005103B9" w:rsidRPr="009462BD" w:rsidRDefault="005103B9" w:rsidP="00C652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5A26F09C" w14:textId="77777777" w:rsidR="005103B9" w:rsidRPr="009462BD" w:rsidRDefault="005103B9" w:rsidP="00C652A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E96964" w14:textId="77777777" w:rsidR="005103B9" w:rsidRPr="009462BD" w:rsidRDefault="005103B9" w:rsidP="00C652A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358B05F" w14:textId="77777777" w:rsidR="005103B9" w:rsidRDefault="005103B9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C72F545" w14:textId="77777777" w:rsidR="005103B9" w:rsidRDefault="005103B9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3819DC" w14:textId="77777777" w:rsidR="00025C8D" w:rsidRPr="006676AE" w:rsidRDefault="00025C8D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044AC77" w14:textId="77777777" w:rsidR="00025C8D" w:rsidRPr="006676AE" w:rsidRDefault="00025C8D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993D21" w14:textId="77777777" w:rsidR="00025C8D" w:rsidRPr="006676AE" w:rsidRDefault="00025C8D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2CAEF82" w14:textId="77777777" w:rsidR="00F8042D" w:rsidRPr="006676AE" w:rsidRDefault="00025C8D" w:rsidP="00C652A2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E5323DE" w14:textId="77777777" w:rsidR="00A24C2D" w:rsidRPr="00F8042D" w:rsidRDefault="00A24C2D" w:rsidP="00C652A2">
      <w:pPr>
        <w:shd w:val="clear" w:color="auto" w:fill="BFBFBF"/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3693ED17" w14:textId="77777777" w:rsidR="00F8042D" w:rsidRDefault="00E022A1" w:rsidP="00C652A2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63FB6558" w14:textId="77777777" w:rsidR="00F8042D" w:rsidRDefault="00E022A1" w:rsidP="00C652A2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3E6BC094" w14:textId="77777777" w:rsidR="00F90CD1" w:rsidRPr="00F8042D" w:rsidRDefault="00F90CD1" w:rsidP="00C652A2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46C7BEEA" w14:textId="77777777" w:rsidR="00F90CD1" w:rsidRPr="006676AE" w:rsidRDefault="00F90CD1" w:rsidP="00C652A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7F3E5FB" w14:textId="77777777" w:rsidR="00F90CD1" w:rsidRPr="006676AE" w:rsidRDefault="00F90CD1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2CAB941" w14:textId="77777777" w:rsidR="00F90CD1" w:rsidRPr="006676AE" w:rsidRDefault="00F90CD1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1631E22F" w14:textId="77777777" w:rsidR="00F90CD1" w:rsidRPr="006676AE" w:rsidRDefault="00F90CD1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2BEEA50" w14:textId="77777777" w:rsidR="00F90CD1" w:rsidRPr="006676AE" w:rsidRDefault="00F90CD1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12FAC3F" w14:textId="77777777" w:rsidR="00F90CD1" w:rsidRPr="006676AE" w:rsidRDefault="00F90CD1" w:rsidP="00C652A2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EFB4AB" w14:textId="77777777" w:rsidR="004609F1" w:rsidRPr="006676AE" w:rsidRDefault="004609F1" w:rsidP="00C652A2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72F2DE68" w14:textId="77777777" w:rsidR="00C81012" w:rsidRDefault="00C81012" w:rsidP="00C652A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A4B3743" w14:textId="77777777" w:rsidR="00F8042D" w:rsidRPr="00F8042D" w:rsidRDefault="00F8042D" w:rsidP="00C652A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6293EC5D" w14:textId="77777777" w:rsidR="00E33351" w:rsidRDefault="00F8042D" w:rsidP="00C652A2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14:paraId="5FDFA29F" w14:textId="77777777" w:rsidR="00F8042D" w:rsidRPr="00F8042D" w:rsidRDefault="00F8042D" w:rsidP="00C652A2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16E8AC0" w14:textId="77777777" w:rsidR="00F8042D" w:rsidRPr="00F8042D" w:rsidRDefault="00F8042D" w:rsidP="00C652A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CDAB30" w14:textId="77777777" w:rsidR="00F8042D" w:rsidRPr="00F90CD1" w:rsidRDefault="00F8042D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52D1631" w14:textId="77777777" w:rsidR="00F8042D" w:rsidRPr="00F90CD1" w:rsidRDefault="00F8042D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DB95A1F" w14:textId="77777777" w:rsidR="00F8042D" w:rsidRPr="00F90CD1" w:rsidRDefault="00F8042D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AC34F13" w14:textId="77777777" w:rsidR="00F8042D" w:rsidRPr="00F90CD1" w:rsidRDefault="00F8042D" w:rsidP="00C652A2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1BD5064" w14:textId="77777777" w:rsidR="00F8042D" w:rsidRPr="00F8042D" w:rsidRDefault="00F8042D" w:rsidP="00C652A2">
      <w:pPr>
        <w:spacing w:after="0" w:line="240" w:lineRule="auto"/>
        <w:jc w:val="both"/>
        <w:rPr>
          <w:rFonts w:ascii="Arial" w:hAnsi="Arial" w:cs="Arial"/>
          <w:b/>
        </w:rPr>
      </w:pPr>
    </w:p>
    <w:p w14:paraId="76C1C08D" w14:textId="77777777" w:rsidR="00F8042D" w:rsidRPr="00F8042D" w:rsidRDefault="00F8042D" w:rsidP="00C652A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0204D238" w14:textId="77777777" w:rsidR="00F8042D" w:rsidRPr="00F8042D" w:rsidRDefault="00F8042D" w:rsidP="00C652A2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0E015E87" w14:textId="77777777" w:rsidR="00F8042D" w:rsidRPr="00F8042D" w:rsidRDefault="00F8042D" w:rsidP="00C652A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940CA7" w14:textId="77777777" w:rsidR="00F8042D" w:rsidRPr="00F90CD1" w:rsidRDefault="00F8042D" w:rsidP="00C652A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7BB64891" w14:textId="77777777" w:rsidR="00F8042D" w:rsidRPr="00F90CD1" w:rsidRDefault="00F8042D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B0AE414" w14:textId="77777777" w:rsidR="00F8042D" w:rsidRPr="00F90CD1" w:rsidRDefault="00F8042D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BDCA16B" w14:textId="77777777" w:rsidR="004F40EF" w:rsidRDefault="00F8042D" w:rsidP="00C652A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A294AA8" w14:textId="77777777" w:rsidR="009462BD" w:rsidRDefault="009462BD" w:rsidP="00C652A2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0D21DF22" w14:textId="77777777" w:rsidR="009462BD" w:rsidRPr="00F8042D" w:rsidRDefault="009462BD" w:rsidP="00C652A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779D57E" w14:textId="77777777" w:rsidR="00634311" w:rsidRPr="006676AE" w:rsidRDefault="00634311" w:rsidP="00C652A2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800412D" w14:textId="77777777" w:rsidR="00D23F3D" w:rsidRPr="006676AE" w:rsidRDefault="00D23F3D" w:rsidP="00C652A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4CD14598" w14:textId="77777777" w:rsidR="00FE4E2B" w:rsidRPr="006676AE" w:rsidRDefault="00FE4E2B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367C7CA" w14:textId="77777777" w:rsidR="00FE4E2B" w:rsidRPr="006676AE" w:rsidRDefault="00FE4E2B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F68559F" w14:textId="77777777" w:rsidR="00FE4E2B" w:rsidRPr="006676AE" w:rsidRDefault="00FE4E2B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0A961F2" w14:textId="77777777" w:rsidR="00FE4E2B" w:rsidRPr="006676AE" w:rsidRDefault="00FE4E2B" w:rsidP="00C652A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1F48B1" w14:textId="77777777" w:rsidR="00FE4E2B" w:rsidRPr="006676AE" w:rsidRDefault="00FE4E2B" w:rsidP="00C652A2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434AEF3" w14:textId="77777777" w:rsidR="00484F88" w:rsidRPr="006676AE" w:rsidRDefault="00484F88" w:rsidP="00C652A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47360A" w14:textId="77777777" w:rsidR="00BC7E31" w:rsidRDefault="00BC7E31" w:rsidP="0038231F">
      <w:pPr>
        <w:spacing w:after="0" w:line="240" w:lineRule="auto"/>
      </w:pPr>
      <w:r>
        <w:separator/>
      </w:r>
    </w:p>
  </w:endnote>
  <w:endnote w:type="continuationSeparator" w:id="0">
    <w:p w14:paraId="43FF26DF" w14:textId="77777777" w:rsidR="00BC7E31" w:rsidRDefault="00BC7E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25F6D" w14:textId="77777777" w:rsidR="009953E7" w:rsidRDefault="00995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F1C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E5BF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3D7D5" w14:textId="77777777" w:rsidR="009953E7" w:rsidRDefault="00995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B1E500" w14:textId="77777777" w:rsidR="00BC7E31" w:rsidRDefault="00BC7E31" w:rsidP="0038231F">
      <w:pPr>
        <w:spacing w:after="0" w:line="240" w:lineRule="auto"/>
      </w:pPr>
      <w:r>
        <w:separator/>
      </w:r>
    </w:p>
  </w:footnote>
  <w:footnote w:type="continuationSeparator" w:id="0">
    <w:p w14:paraId="52047B26" w14:textId="77777777" w:rsidR="00BC7E31" w:rsidRDefault="00BC7E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C24DE" w14:textId="77777777" w:rsidR="009953E7" w:rsidRDefault="00995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FC3AE4" w14:textId="77777777" w:rsidR="009953E7" w:rsidRDefault="00995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43406" w14:textId="77777777" w:rsidR="009953E7" w:rsidRDefault="00995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E3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4492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48C9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53E7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7E31"/>
    <w:rsid w:val="00C014B5"/>
    <w:rsid w:val="00C113BF"/>
    <w:rsid w:val="00C4103F"/>
    <w:rsid w:val="00C57DEB"/>
    <w:rsid w:val="00C652A2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988F8A"/>
  <w15:docId w15:val="{71AD85A0-E836-45CE-BD21-A63B0D7F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3</cp:revision>
  <cp:lastPrinted>2016-07-26T10:32:00Z</cp:lastPrinted>
  <dcterms:created xsi:type="dcterms:W3CDTF">2020-12-23T11:46:00Z</dcterms:created>
  <dcterms:modified xsi:type="dcterms:W3CDTF">2020-12-23T11:46:00Z</dcterms:modified>
</cp:coreProperties>
</file>