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67E3C" w:rsidRPr="00267E3C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67E3C" w:rsidRPr="00267E3C">
        <w:rPr>
          <w:rFonts w:ascii="Times New Roman" w:hAnsi="Times New Roman"/>
          <w:b/>
        </w:rPr>
        <w:t>ZP/U-20/20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7E3C" w:rsidRPr="00267E3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7E3C" w:rsidRPr="00267E3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67E3C" w:rsidRPr="00267E3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7E3C" w:rsidRPr="00267E3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67E3C" w:rsidRPr="00267E3C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67E3C" w:rsidRPr="00267E3C">
        <w:rPr>
          <w:rFonts w:ascii="Times New Roman" w:hAnsi="Times New Roman"/>
        </w:rPr>
        <w:t>(</w:t>
      </w:r>
      <w:proofErr w:type="spellStart"/>
      <w:r w:rsidR="00267E3C" w:rsidRPr="00267E3C">
        <w:rPr>
          <w:rFonts w:ascii="Times New Roman" w:hAnsi="Times New Roman"/>
        </w:rPr>
        <w:t>t.j</w:t>
      </w:r>
      <w:proofErr w:type="spellEnd"/>
      <w:r w:rsidR="00267E3C" w:rsidRPr="00267E3C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67E3C" w:rsidRPr="00267E3C">
        <w:rPr>
          <w:rFonts w:ascii="Times New Roman" w:hAnsi="Times New Roman"/>
          <w:b/>
        </w:rPr>
        <w:t>Sukcesywna usługa w zakresie wykonywania specjalistycznych tłumaczeń pisemnych 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67E3C" w:rsidRPr="00267E3C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C52CA" w:rsidRDefault="005C52CA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C52CA" w:rsidRPr="006676AE" w:rsidRDefault="005C52CA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C52CA" w:rsidRPr="006676AE" w:rsidRDefault="005C52CA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C52CA" w:rsidRDefault="005C52CA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C52CA" w:rsidRPr="006676AE" w:rsidRDefault="005C52CA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5C52CA" w:rsidRPr="00F8042D" w:rsidRDefault="005C52CA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C52CA" w:rsidRPr="00F8042D" w:rsidRDefault="005C52CA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77B" w:rsidRDefault="0062577B" w:rsidP="0038231F">
      <w:pPr>
        <w:spacing w:after="0" w:line="240" w:lineRule="auto"/>
      </w:pPr>
      <w:r>
        <w:separator/>
      </w:r>
    </w:p>
  </w:endnote>
  <w:endnote w:type="continuationSeparator" w:id="0">
    <w:p w:rsidR="0062577B" w:rsidRDefault="006257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E3C" w:rsidRDefault="00267E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C52C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C52C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E3C" w:rsidRDefault="00267E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77B" w:rsidRDefault="0062577B" w:rsidP="0038231F">
      <w:pPr>
        <w:spacing w:after="0" w:line="240" w:lineRule="auto"/>
      </w:pPr>
      <w:r>
        <w:separator/>
      </w:r>
    </w:p>
  </w:footnote>
  <w:footnote w:type="continuationSeparator" w:id="0">
    <w:p w:rsidR="0062577B" w:rsidRDefault="0062577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E3C" w:rsidRDefault="00267E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E3C" w:rsidRDefault="00267E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E3C" w:rsidRDefault="00267E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577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C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52CA"/>
    <w:rsid w:val="005E176A"/>
    <w:rsid w:val="0062577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CE2C0A"/>
  <w15:docId w15:val="{BFE7ABD8-421B-40AF-93C9-A9F2628E4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F6B40-D2D7-40B7-B018-7B6027F17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534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2020-12-29T14:45:00Z</cp:lastPrinted>
  <dcterms:created xsi:type="dcterms:W3CDTF">2020-12-29T14:45:00Z</dcterms:created>
  <dcterms:modified xsi:type="dcterms:W3CDTF">2020-12-29T14:45:00Z</dcterms:modified>
</cp:coreProperties>
</file>